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704867" w:rsidR="00704867" w:rsidP="00693566" w:rsidRDefault="00F578CF" w14:paraId="289C6B17" w14:textId="32CBDB05">
      <w:pPr>
        <w:pStyle w:val="TitelH3"/>
      </w:pPr>
      <w:r w:rsidR="49307AED">
        <w:rPr/>
        <w:t xml:space="preserve">Verslag </w:t>
      </w:r>
      <w:r w:rsidR="00260619">
        <w:rPr/>
        <w:t xml:space="preserve">bestuursorgaan </w:t>
      </w:r>
    </w:p>
    <w:p w:rsidRPr="00693566" w:rsidR="00996393" w:rsidP="00A349B9" w:rsidRDefault="00996393" w14:paraId="13C51731" w14:textId="51795350">
      <w:pPr>
        <w:jc w:val="left"/>
        <w:rPr>
          <w:sz w:val="24"/>
          <w:szCs w:val="24"/>
        </w:rPr>
      </w:pPr>
      <w:r w:rsidRPr="785102E6">
        <w:rPr>
          <w:sz w:val="24"/>
          <w:szCs w:val="24"/>
        </w:rPr>
        <w:t xml:space="preserve">Datum: </w:t>
      </w:r>
      <w:r w:rsidR="00A15A48">
        <w:rPr>
          <w:sz w:val="24"/>
          <w:szCs w:val="24"/>
        </w:rPr>
        <w:t>18 april</w:t>
      </w:r>
      <w:r w:rsidRPr="785102E6" w:rsidR="00084049">
        <w:rPr>
          <w:sz w:val="24"/>
          <w:szCs w:val="24"/>
        </w:rPr>
        <w:t xml:space="preserve"> om 19u00</w:t>
      </w:r>
    </w:p>
    <w:p w:rsidRPr="00693566" w:rsidR="00996393" w:rsidP="00A349B9" w:rsidRDefault="00996393" w14:paraId="0B17715F" w14:textId="750E1323">
      <w:pPr>
        <w:jc w:val="left"/>
        <w:rPr>
          <w:sz w:val="24"/>
          <w:szCs w:val="24"/>
        </w:rPr>
      </w:pPr>
      <w:r w:rsidRPr="2FC39CB1">
        <w:rPr>
          <w:sz w:val="24"/>
          <w:szCs w:val="24"/>
        </w:rPr>
        <w:t xml:space="preserve">Locatie: </w:t>
      </w:r>
      <w:r w:rsidRPr="2FC39CB1" w:rsidR="02D542E5">
        <w:rPr>
          <w:sz w:val="24"/>
          <w:szCs w:val="24"/>
        </w:rPr>
        <w:t xml:space="preserve">hotel Serwir </w:t>
      </w:r>
      <w:r w:rsidRPr="2FC39CB1" w:rsidR="00260619">
        <w:rPr>
          <w:sz w:val="24"/>
          <w:szCs w:val="24"/>
        </w:rPr>
        <w:t xml:space="preserve">– </w:t>
      </w:r>
      <w:r w:rsidRPr="2FC39CB1" w:rsidR="6227B57D">
        <w:rPr>
          <w:sz w:val="24"/>
          <w:szCs w:val="24"/>
        </w:rPr>
        <w:t>Jones zaal,</w:t>
      </w:r>
      <w:r w:rsidRPr="2FC39CB1" w:rsidR="00260619">
        <w:rPr>
          <w:sz w:val="24"/>
          <w:szCs w:val="24"/>
        </w:rPr>
        <w:t xml:space="preserve"> </w:t>
      </w:r>
      <w:r w:rsidRPr="2FC39CB1" w:rsidR="3838372A">
        <w:rPr>
          <w:sz w:val="24"/>
          <w:szCs w:val="24"/>
        </w:rPr>
        <w:t>Koningi</w:t>
      </w:r>
      <w:r w:rsidRPr="2FC39CB1" w:rsidR="00260619">
        <w:rPr>
          <w:sz w:val="24"/>
          <w:szCs w:val="24"/>
        </w:rPr>
        <w:t>n</w:t>
      </w:r>
      <w:r w:rsidRPr="2FC39CB1" w:rsidR="003A0BF9">
        <w:rPr>
          <w:sz w:val="24"/>
          <w:szCs w:val="24"/>
        </w:rPr>
        <w:t xml:space="preserve"> </w:t>
      </w:r>
      <w:r w:rsidRPr="2FC39CB1" w:rsidR="3838372A">
        <w:rPr>
          <w:sz w:val="24"/>
          <w:szCs w:val="24"/>
        </w:rPr>
        <w:t>Astridlaan 57, 9100 Sint-Niklaas</w:t>
      </w:r>
    </w:p>
    <w:p w:rsidRPr="00693566" w:rsidR="00F04EEB" w:rsidP="2FC39CB1" w:rsidRDefault="69FA4619" w14:paraId="2F0017A0" w14:textId="49A494E8">
      <w:pPr>
        <w:jc w:val="left"/>
        <w:rPr>
          <w:sz w:val="24"/>
          <w:szCs w:val="24"/>
        </w:rPr>
      </w:pPr>
      <w:r w:rsidRPr="69FA4619">
        <w:rPr>
          <w:sz w:val="24"/>
          <w:szCs w:val="24"/>
        </w:rPr>
        <w:t>Aanwezig: Stef Dehantschutter (SD), Gwen Dekeuleneer (GD), Steven Van Beylen (SVB), Chiron Potié (CP)</w:t>
      </w:r>
      <w:r w:rsidR="003F16C2">
        <w:rPr>
          <w:sz w:val="24"/>
          <w:szCs w:val="24"/>
        </w:rPr>
        <w:t xml:space="preserve">, </w:t>
      </w:r>
      <w:r w:rsidRPr="69FA4619" w:rsidR="003F16C2">
        <w:rPr>
          <w:sz w:val="24"/>
          <w:szCs w:val="24"/>
        </w:rPr>
        <w:t>Marc Vergauwen</w:t>
      </w:r>
      <w:r w:rsidR="003F16C2">
        <w:rPr>
          <w:sz w:val="24"/>
          <w:szCs w:val="24"/>
        </w:rPr>
        <w:t xml:space="preserve"> (MV)</w:t>
      </w:r>
      <w:r w:rsidR="00AD5039">
        <w:rPr>
          <w:sz w:val="24"/>
          <w:szCs w:val="24"/>
        </w:rPr>
        <w:t>, Janne Kerremans (JK)</w:t>
      </w:r>
    </w:p>
    <w:p w:rsidR="00996393" w:rsidP="69FA4619" w:rsidRDefault="69FA4619" w14:paraId="44647D70" w14:textId="42B8EF76">
      <w:pPr>
        <w:jc w:val="left"/>
        <w:rPr>
          <w:sz w:val="24"/>
          <w:szCs w:val="24"/>
        </w:rPr>
      </w:pPr>
      <w:r w:rsidRPr="69FA4619">
        <w:rPr>
          <w:sz w:val="24"/>
          <w:szCs w:val="24"/>
        </w:rPr>
        <w:t xml:space="preserve">Verontschuldigd: </w:t>
      </w:r>
      <w:r w:rsidR="00C5598D">
        <w:rPr>
          <w:sz w:val="24"/>
          <w:szCs w:val="24"/>
        </w:rPr>
        <w:t>Dirk Cossaer (volmacht aan MC), Joeri Verellen (volmacht aan SD), Ellen Van Camp (volmacht aan JK)</w:t>
      </w:r>
    </w:p>
    <w:p w:rsidRPr="00693566" w:rsidR="00F04EEB" w:rsidP="00A349B9" w:rsidRDefault="69FA4619" w14:paraId="622D9414" w14:textId="3E0EA6DA">
      <w:pPr>
        <w:jc w:val="left"/>
        <w:rPr>
          <w:sz w:val="24"/>
          <w:szCs w:val="24"/>
        </w:rPr>
      </w:pPr>
      <w:r w:rsidRPr="69FA4619">
        <w:rPr>
          <w:sz w:val="24"/>
          <w:szCs w:val="24"/>
        </w:rPr>
        <w:t xml:space="preserve">Uitgenodigde collega’s: </w:t>
      </w:r>
      <w:r w:rsidR="006424E2">
        <w:rPr>
          <w:sz w:val="24"/>
          <w:szCs w:val="24"/>
        </w:rPr>
        <w:t>Silke De Waelle</w:t>
      </w:r>
    </w:p>
    <w:p w:rsidR="00996393" w:rsidP="00996393" w:rsidRDefault="00996393" w14:paraId="5E2D10FF" w14:textId="77777777"/>
    <w:p w:rsidR="6CDA6B5E" w:rsidP="3C6C27AE" w:rsidRDefault="6CDA6B5E" w14:paraId="723A8C66" w14:textId="77ED324A">
      <w:pPr>
        <w:jc w:val="left"/>
        <w:rPr>
          <w:rFonts w:eastAsia="Calibri" w:cs="Calibri"/>
          <w:szCs w:val="20"/>
        </w:rPr>
      </w:pPr>
      <w:r w:rsidRPr="3C6C27AE">
        <w:rPr>
          <w:rFonts w:eastAsia="Calibri" w:cs="Calibri"/>
          <w:color w:val="000000" w:themeColor="text1"/>
          <w:sz w:val="24"/>
          <w:szCs w:val="24"/>
        </w:rPr>
        <w:t xml:space="preserve">Delen van de map kan met deze link: </w:t>
      </w:r>
      <w:hyperlink r:id="rId11">
        <w:r w:rsidRPr="3C6C27AE">
          <w:rPr>
            <w:rStyle w:val="Hyperlink"/>
          </w:rPr>
          <w:t>Bestuur G-sport Vlaanderen</w:t>
        </w:r>
      </w:hyperlink>
    </w:p>
    <w:p w:rsidR="3C6C27AE" w:rsidP="3C6C27AE" w:rsidRDefault="3C6C27AE" w14:paraId="3F4100AF" w14:textId="67BF69D8"/>
    <w:p w:rsidRPr="00693566" w:rsidR="00996393" w:rsidP="507604AC" w:rsidRDefault="00996393" w14:paraId="01F1E247" w14:textId="1D4A634C">
      <w:pPr>
        <w:shd w:val="clear" w:color="auto" w:fill="1A2BC2" w:themeFill="accent4"/>
        <w:rPr>
          <w:b/>
          <w:bCs/>
          <w:color w:val="FFFFFF" w:themeColor="background2"/>
          <w:sz w:val="22"/>
        </w:rPr>
      </w:pPr>
      <w:r w:rsidRPr="507604AC">
        <w:rPr>
          <w:b/>
          <w:bCs/>
          <w:color w:val="FFFFFF" w:themeColor="background2"/>
          <w:sz w:val="22"/>
        </w:rPr>
        <w:t>1.</w:t>
      </w:r>
      <w:r>
        <w:tab/>
      </w:r>
      <w:r w:rsidRPr="507604AC">
        <w:rPr>
          <w:b/>
          <w:bCs/>
          <w:color w:val="FFFFFF" w:themeColor="background2"/>
          <w:sz w:val="22"/>
        </w:rPr>
        <w:t>Verwelkoming</w:t>
      </w:r>
      <w:r w:rsidRPr="507604AC" w:rsidR="008B38C9">
        <w:rPr>
          <w:b/>
          <w:bCs/>
          <w:color w:val="FFFFFF" w:themeColor="background2"/>
          <w:sz w:val="22"/>
        </w:rPr>
        <w:t xml:space="preserve"> </w:t>
      </w:r>
    </w:p>
    <w:p w:rsidR="00015630" w:rsidP="00CF5094" w:rsidRDefault="00015630" w14:paraId="626BE69B" w14:textId="77777777">
      <w:pPr>
        <w:shd w:val="clear" w:color="auto" w:fill="FFFFFF" w:themeFill="background1"/>
        <w:rPr>
          <w:sz w:val="24"/>
          <w:szCs w:val="24"/>
        </w:rPr>
      </w:pPr>
    </w:p>
    <w:p w:rsidR="00996393" w:rsidP="507604AC" w:rsidRDefault="00015630" w14:paraId="378276E4" w14:textId="262E314E">
      <w:pPr>
        <w:shd w:val="clear" w:color="auto" w:fill="FFFFFF" w:themeFill="background2"/>
        <w:jc w:val="left"/>
        <w:rPr>
          <w:sz w:val="24"/>
          <w:szCs w:val="24"/>
        </w:rPr>
      </w:pPr>
      <w:r w:rsidRPr="6C465DA5">
        <w:rPr>
          <w:sz w:val="24"/>
          <w:szCs w:val="24"/>
        </w:rPr>
        <w:t>Opening van de vergadering door de voorzitter. Er zijn</w:t>
      </w:r>
      <w:r w:rsidRPr="6C465DA5" w:rsidR="003C35AA">
        <w:rPr>
          <w:sz w:val="24"/>
          <w:szCs w:val="24"/>
        </w:rPr>
        <w:t xml:space="preserve"> </w:t>
      </w:r>
      <w:r w:rsidRPr="6C465DA5" w:rsidR="3BCDE277">
        <w:rPr>
          <w:sz w:val="24"/>
          <w:szCs w:val="24"/>
        </w:rPr>
        <w:t xml:space="preserve">5 </w:t>
      </w:r>
      <w:r w:rsidRPr="6C465DA5">
        <w:rPr>
          <w:sz w:val="24"/>
          <w:szCs w:val="24"/>
        </w:rPr>
        <w:t xml:space="preserve">bestuurders </w:t>
      </w:r>
      <w:r w:rsidRPr="6C465DA5" w:rsidR="00CA1DD6">
        <w:rPr>
          <w:sz w:val="24"/>
          <w:szCs w:val="24"/>
        </w:rPr>
        <w:t xml:space="preserve">waarvan </w:t>
      </w:r>
      <w:r w:rsidRPr="6C465DA5" w:rsidR="13408054">
        <w:rPr>
          <w:sz w:val="24"/>
          <w:szCs w:val="24"/>
        </w:rPr>
        <w:t>3</w:t>
      </w:r>
      <w:r w:rsidRPr="6C465DA5" w:rsidR="00CA1DD6">
        <w:rPr>
          <w:sz w:val="24"/>
          <w:szCs w:val="24"/>
        </w:rPr>
        <w:t xml:space="preserve"> </w:t>
      </w:r>
      <w:r w:rsidRPr="6C465DA5">
        <w:rPr>
          <w:sz w:val="24"/>
          <w:szCs w:val="24"/>
        </w:rPr>
        <w:t xml:space="preserve">met </w:t>
      </w:r>
      <w:r w:rsidRPr="6C465DA5" w:rsidR="00CA1DD6">
        <w:rPr>
          <w:sz w:val="24"/>
          <w:szCs w:val="24"/>
        </w:rPr>
        <w:t>v</w:t>
      </w:r>
      <w:r w:rsidRPr="6C465DA5">
        <w:rPr>
          <w:sz w:val="24"/>
          <w:szCs w:val="24"/>
        </w:rPr>
        <w:t>olmacht.</w:t>
      </w:r>
      <w:r w:rsidRPr="6C465DA5" w:rsidR="005A1D33">
        <w:rPr>
          <w:sz w:val="24"/>
          <w:szCs w:val="24"/>
        </w:rPr>
        <w:t xml:space="preserve"> Er kan rechtsgeldig gestemd worden.</w:t>
      </w:r>
      <w:r w:rsidRPr="6C465DA5">
        <w:rPr>
          <w:sz w:val="24"/>
          <w:szCs w:val="24"/>
        </w:rPr>
        <w:t xml:space="preserve"> De directeur </w:t>
      </w:r>
      <w:r w:rsidRPr="6C465DA5" w:rsidR="005A1D33">
        <w:rPr>
          <w:sz w:val="24"/>
          <w:szCs w:val="24"/>
        </w:rPr>
        <w:t xml:space="preserve">overloopt </w:t>
      </w:r>
      <w:r w:rsidRPr="6C465DA5">
        <w:rPr>
          <w:sz w:val="24"/>
          <w:szCs w:val="24"/>
        </w:rPr>
        <w:t xml:space="preserve">aansluitend </w:t>
      </w:r>
      <w:r w:rsidRPr="6C465DA5" w:rsidR="1AC87430">
        <w:rPr>
          <w:sz w:val="24"/>
          <w:szCs w:val="24"/>
        </w:rPr>
        <w:t xml:space="preserve">de </w:t>
      </w:r>
      <w:r w:rsidRPr="6C465DA5" w:rsidR="005A1D33">
        <w:rPr>
          <w:sz w:val="24"/>
          <w:szCs w:val="24"/>
        </w:rPr>
        <w:t>agenda van de vergadering.</w:t>
      </w:r>
    </w:p>
    <w:p w:rsidRPr="00693566" w:rsidR="00EA1F31" w:rsidP="00CF5094" w:rsidRDefault="00EA1F31" w14:paraId="4B36D348" w14:textId="77777777">
      <w:pPr>
        <w:shd w:val="clear" w:color="auto" w:fill="FFFFFF" w:themeFill="background1"/>
        <w:rPr>
          <w:sz w:val="24"/>
          <w:szCs w:val="24"/>
        </w:rPr>
      </w:pPr>
    </w:p>
    <w:p w:rsidRPr="00693566" w:rsidR="00996393" w:rsidP="4305E5F9" w:rsidRDefault="00996393" w14:paraId="2317CC0B" w14:textId="56A5FFD1">
      <w:pPr>
        <w:shd w:val="clear" w:color="auto" w:fill="1A2BC2" w:themeFill="accent4"/>
        <w:rPr>
          <w:b/>
          <w:bCs/>
          <w:color w:val="FFFFFF" w:themeColor="background2"/>
          <w:sz w:val="22"/>
        </w:rPr>
      </w:pPr>
      <w:r w:rsidRPr="4305E5F9">
        <w:rPr>
          <w:b/>
          <w:bCs/>
          <w:color w:val="FFFFFF" w:themeColor="background2"/>
          <w:sz w:val="22"/>
        </w:rPr>
        <w:t>2.</w:t>
      </w:r>
      <w:r>
        <w:tab/>
      </w:r>
      <w:r w:rsidRPr="4305E5F9">
        <w:rPr>
          <w:b/>
          <w:bCs/>
          <w:color w:val="FFFFFF" w:themeColor="background2"/>
          <w:sz w:val="22"/>
        </w:rPr>
        <w:t>Goedkeuring en opvolging actiepunten vorige vergaderingen</w:t>
      </w:r>
      <w:r w:rsidRPr="4305E5F9" w:rsidR="008B38C9">
        <w:rPr>
          <w:b/>
          <w:bCs/>
          <w:color w:val="FFFFFF" w:themeColor="background2"/>
          <w:sz w:val="22"/>
        </w:rPr>
        <w:t xml:space="preserve"> </w:t>
      </w:r>
    </w:p>
    <w:p w:rsidR="00996393" w:rsidP="00CF5094" w:rsidRDefault="00996393" w14:paraId="62FB89DA" w14:textId="13FF22D3">
      <w:pPr>
        <w:shd w:val="clear" w:color="auto" w:fill="FFFFFF" w:themeFill="background1"/>
        <w:rPr>
          <w:sz w:val="24"/>
          <w:szCs w:val="24"/>
        </w:rPr>
      </w:pPr>
    </w:p>
    <w:p w:rsidRPr="00BE06E6" w:rsidR="00BE06E6" w:rsidP="00BE06E6" w:rsidRDefault="54C4FD14" w14:paraId="49D9F6BA" w14:textId="58662CB6">
      <w:pPr>
        <w:pStyle w:val="Lijstalinea"/>
        <w:numPr>
          <w:ilvl w:val="1"/>
          <w:numId w:val="2"/>
        </w:numPr>
        <w:shd w:val="clear" w:color="auto" w:fill="FFFFFF" w:themeFill="background2"/>
        <w:ind w:left="426" w:hanging="426"/>
        <w:jc w:val="left"/>
        <w:rPr>
          <w:rStyle w:val="eop"/>
          <w:sz w:val="24"/>
          <w:szCs w:val="24"/>
          <w:shd w:val="clear" w:color="auto" w:fill="FFFFFF"/>
        </w:rPr>
      </w:pPr>
      <w:r w:rsidRPr="002B36F1">
        <w:rPr>
          <w:rStyle w:val="eop"/>
          <w:rFonts w:asciiTheme="minorHAnsi" w:hAnsiTheme="minorHAnsi"/>
          <w:color w:val="000000"/>
          <w:sz w:val="24"/>
          <w:szCs w:val="24"/>
          <w:shd w:val="clear" w:color="auto" w:fill="FFFFFF"/>
        </w:rPr>
        <w:t>Goedkeuring verslag vorige verg</w:t>
      </w:r>
      <w:r w:rsidRPr="002B36F1" w:rsidR="003C35AA">
        <w:rPr>
          <w:rStyle w:val="eop"/>
          <w:rFonts w:asciiTheme="minorHAnsi" w:hAnsiTheme="minorHAnsi"/>
          <w:color w:val="000000"/>
          <w:sz w:val="24"/>
          <w:szCs w:val="24"/>
          <w:shd w:val="clear" w:color="auto" w:fill="FFFFFF"/>
        </w:rPr>
        <w:t>a</w:t>
      </w:r>
      <w:r w:rsidRPr="002B36F1">
        <w:rPr>
          <w:rStyle w:val="eop"/>
          <w:rFonts w:asciiTheme="minorHAnsi" w:hAnsiTheme="minorHAnsi"/>
          <w:color w:val="000000"/>
          <w:sz w:val="24"/>
          <w:szCs w:val="24"/>
          <w:shd w:val="clear" w:color="auto" w:fill="FFFFFF"/>
        </w:rPr>
        <w:t>dering</w:t>
      </w:r>
      <w:r w:rsidR="00C437B6">
        <w:rPr>
          <w:rStyle w:val="eop"/>
          <w:rFonts w:asciiTheme="minorHAnsi" w:hAnsiTheme="minorHAnsi"/>
          <w:color w:val="000000"/>
          <w:sz w:val="24"/>
          <w:szCs w:val="24"/>
          <w:shd w:val="clear" w:color="auto" w:fill="FFFFFF"/>
        </w:rPr>
        <w:t xml:space="preserve">: </w:t>
      </w:r>
      <w:r w:rsidR="00117BFB">
        <w:rPr>
          <w:rStyle w:val="eop"/>
          <w:rFonts w:asciiTheme="minorHAnsi" w:hAnsiTheme="minorHAnsi"/>
          <w:color w:val="000000"/>
          <w:sz w:val="24"/>
          <w:szCs w:val="24"/>
          <w:shd w:val="clear" w:color="auto" w:fill="FFFFFF"/>
        </w:rPr>
        <w:t>het vorige verslag wordt unaniem goedgekeurd.</w:t>
      </w:r>
    </w:p>
    <w:p w:rsidRPr="006A00AB" w:rsidR="00A3790B" w:rsidP="002E4AFA" w:rsidRDefault="54C4FD14" w14:paraId="4C68A792" w14:textId="7B4232D4">
      <w:pPr>
        <w:pStyle w:val="Lijstalinea"/>
        <w:numPr>
          <w:ilvl w:val="1"/>
          <w:numId w:val="2"/>
        </w:numPr>
        <w:shd w:val="clear" w:color="auto" w:fill="FFFFFF" w:themeFill="background2"/>
        <w:ind w:left="426" w:hanging="426"/>
        <w:jc w:val="left"/>
        <w:rPr>
          <w:rStyle w:val="eop"/>
          <w:sz w:val="24"/>
          <w:szCs w:val="24"/>
          <w:shd w:val="clear" w:color="auto" w:fill="FFFFFF"/>
        </w:rPr>
      </w:pPr>
      <w:r w:rsidRPr="002E1441">
        <w:rPr>
          <w:rStyle w:val="eop"/>
          <w:rFonts w:asciiTheme="minorHAnsi" w:hAnsiTheme="minorHAnsi"/>
          <w:color w:val="000000" w:themeColor="text1"/>
          <w:sz w:val="24"/>
          <w:szCs w:val="24"/>
        </w:rPr>
        <w:t>Actiepunten vorige vergadering</w:t>
      </w:r>
    </w:p>
    <w:p w:rsidRPr="003551AB" w:rsidR="006A00AB" w:rsidP="6C465DA5" w:rsidRDefault="006A00AB" w14:paraId="1BDC92A1" w14:textId="73A56ECD">
      <w:pPr>
        <w:pStyle w:val="Lijstalinea"/>
        <w:numPr>
          <w:ilvl w:val="2"/>
          <w:numId w:val="2"/>
        </w:numPr>
        <w:shd w:val="clear" w:color="auto" w:fill="FFFFFF" w:themeFill="background2"/>
        <w:jc w:val="left"/>
        <w:rPr>
          <w:rStyle w:val="normaltextrun"/>
          <w:rFonts w:cs="Calibri"/>
          <w:i/>
          <w:iCs/>
          <w:color w:val="000000" w:themeColor="text1"/>
          <w:sz w:val="24"/>
          <w:szCs w:val="24"/>
          <w:shd w:val="clear" w:color="auto" w:fill="FFFFFF"/>
        </w:rPr>
      </w:pPr>
      <w:r w:rsidRPr="003551AB">
        <w:rPr>
          <w:rStyle w:val="normaltextrun"/>
          <w:rFonts w:cs="Calibri"/>
          <w:color w:val="000000"/>
          <w:sz w:val="24"/>
          <w:szCs w:val="24"/>
        </w:rPr>
        <w:t>Uittreksel strafregister: Naar veiligheid van de sporters toe zullen we de aanpak verstrengen, vooral binnen topsport en internationale delegaties waar van iedereen in de werking of delegatie het uittreksel zal worden opgevraagd (</w:t>
      </w:r>
      <w:r w:rsidRPr="003551AB">
        <w:rPr>
          <w:rStyle w:val="normaltextrun"/>
          <w:rFonts w:cs="Calibri"/>
          <w:color w:val="000000"/>
          <w:sz w:val="24"/>
          <w:szCs w:val="24"/>
          <w:shd w:val="clear" w:color="auto" w:fill="00FF00"/>
        </w:rPr>
        <w:t>AP team topsport</w:t>
      </w:r>
      <w:r w:rsidRPr="003551AB">
        <w:rPr>
          <w:rStyle w:val="normaltextrun"/>
          <w:rFonts w:cs="Calibri"/>
          <w:color w:val="000000"/>
          <w:sz w:val="24"/>
          <w:szCs w:val="24"/>
        </w:rPr>
        <w:t>).</w:t>
      </w:r>
      <w:r w:rsidRPr="003551AB" w:rsidR="54CBA34E">
        <w:rPr>
          <w:rStyle w:val="normaltextrun"/>
          <w:rFonts w:cs="Calibri"/>
          <w:color w:val="000000"/>
          <w:sz w:val="24"/>
          <w:szCs w:val="24"/>
        </w:rPr>
        <w:t xml:space="preserve"> </w:t>
      </w:r>
      <w:r w:rsidRPr="6C465DA5" w:rsidR="54CBA34E">
        <w:rPr>
          <w:rStyle w:val="normaltextrun"/>
          <w:rFonts w:cs="Calibri"/>
          <w:i/>
          <w:iCs/>
          <w:color w:val="000000"/>
          <w:sz w:val="24"/>
          <w:szCs w:val="24"/>
        </w:rPr>
        <w:t>Dit wordt verder nagegaan wan het zou niet toegestaan zijn om strenger op te treden.</w:t>
      </w:r>
    </w:p>
    <w:p w:rsidRPr="003551AB" w:rsidR="0060505D" w:rsidP="006A00AB" w:rsidRDefault="0060505D" w14:paraId="478288F5" w14:textId="10DC69F5">
      <w:pPr>
        <w:pStyle w:val="Lijstalinea"/>
        <w:numPr>
          <w:ilvl w:val="2"/>
          <w:numId w:val="2"/>
        </w:numPr>
        <w:shd w:val="clear" w:color="auto" w:fill="FFFFFF" w:themeFill="background2"/>
        <w:jc w:val="left"/>
        <w:rPr>
          <w:rStyle w:val="normaltextrun"/>
          <w:sz w:val="24"/>
          <w:szCs w:val="24"/>
          <w:shd w:val="clear" w:color="auto" w:fill="FFFFFF"/>
        </w:rPr>
      </w:pPr>
      <w:r w:rsidRPr="003551AB">
        <w:rPr>
          <w:rStyle w:val="normaltextrun"/>
          <w:rFonts w:cs="Calibri"/>
          <w:color w:val="000000"/>
          <w:sz w:val="24"/>
          <w:szCs w:val="24"/>
          <w:shd w:val="clear" w:color="auto" w:fill="FFFFFF"/>
        </w:rPr>
        <w:t xml:space="preserve">Mogelijkheid tot contractaanvraag Sport Vlaanderen. DC raadt aan om dit verder na te gaan gezien enkele wijzingen aan de wet (01/10/2021) waardoor ook atleten met een integratietegemoetkoming in aanmerking kunnen komen voor contractaanvraag. </w:t>
      </w:r>
      <w:r w:rsidRPr="003551AB">
        <w:rPr>
          <w:rStyle w:val="normaltextrun"/>
          <w:rFonts w:cs="Calibri"/>
          <w:color w:val="000000"/>
          <w:sz w:val="24"/>
          <w:szCs w:val="24"/>
          <w:shd w:val="clear" w:color="auto" w:fill="00FF00"/>
        </w:rPr>
        <w:t>AP DV</w:t>
      </w:r>
      <w:r w:rsidRPr="003551AB" w:rsidR="32ECD9D5">
        <w:rPr>
          <w:rStyle w:val="normaltextrun"/>
          <w:rFonts w:cs="Calibri"/>
          <w:color w:val="000000"/>
          <w:sz w:val="24"/>
          <w:szCs w:val="24"/>
          <w:shd w:val="clear" w:color="auto" w:fill="00FF00"/>
        </w:rPr>
        <w:t xml:space="preserve"> </w:t>
      </w:r>
      <w:r w:rsidRPr="6C465DA5" w:rsidR="32ECD9D5">
        <w:rPr>
          <w:rStyle w:val="normaltextrun"/>
          <w:rFonts w:cs="Calibri"/>
          <w:i/>
          <w:iCs/>
          <w:color w:val="000000"/>
          <w:sz w:val="24"/>
          <w:szCs w:val="24"/>
          <w:shd w:val="clear" w:color="auto" w:fill="00FF00"/>
        </w:rPr>
        <w:t>Dit actiepunt wordt meegenomen richting najaar</w:t>
      </w:r>
    </w:p>
    <w:p w:rsidRPr="003551AB" w:rsidR="0060505D" w:rsidP="006A00AB" w:rsidRDefault="0060505D" w14:paraId="18488A09" w14:textId="4232A445">
      <w:pPr>
        <w:pStyle w:val="Lijstalinea"/>
        <w:numPr>
          <w:ilvl w:val="2"/>
          <w:numId w:val="2"/>
        </w:numPr>
        <w:shd w:val="clear" w:color="auto" w:fill="FFFFFF" w:themeFill="background2"/>
        <w:jc w:val="left"/>
        <w:rPr>
          <w:rStyle w:val="eop"/>
          <w:sz w:val="24"/>
          <w:szCs w:val="24"/>
          <w:shd w:val="clear" w:color="auto" w:fill="FFFFFF"/>
        </w:rPr>
      </w:pPr>
      <w:r w:rsidRPr="003551AB">
        <w:rPr>
          <w:rStyle w:val="normaltextrun"/>
          <w:rFonts w:cs="Calibri"/>
          <w:color w:val="000000"/>
          <w:sz w:val="24"/>
          <w:szCs w:val="24"/>
          <w:shd w:val="clear" w:color="auto" w:fill="FFFFFF"/>
        </w:rPr>
        <w:t xml:space="preserve">CP geeft de suggestie om nog andere profclubs (voetbal, basketbal,… ) te benaderen met de vraag of ze de campagne mee kunnen uitdragen. </w:t>
      </w:r>
      <w:r w:rsidRPr="003551AB">
        <w:rPr>
          <w:rStyle w:val="normaltextrun"/>
          <w:rFonts w:cs="Calibri"/>
          <w:color w:val="000000"/>
          <w:sz w:val="24"/>
          <w:szCs w:val="24"/>
          <w:shd w:val="clear" w:color="auto" w:fill="00FF00"/>
        </w:rPr>
        <w:t>AP Jeroen</w:t>
      </w:r>
      <w:r w:rsidRPr="003551AB">
        <w:rPr>
          <w:rStyle w:val="eop"/>
          <w:rFonts w:cs="Calibri"/>
          <w:color w:val="000000"/>
          <w:sz w:val="24"/>
          <w:szCs w:val="24"/>
          <w:shd w:val="clear" w:color="auto" w:fill="FFFFFF"/>
        </w:rPr>
        <w:t> </w:t>
      </w:r>
      <w:r w:rsidRPr="6C465DA5" w:rsidR="51E56585">
        <w:rPr>
          <w:rStyle w:val="eop"/>
          <w:rFonts w:cs="Calibri"/>
          <w:i/>
          <w:iCs/>
          <w:color w:val="000000"/>
          <w:sz w:val="24"/>
          <w:szCs w:val="24"/>
          <w:shd w:val="clear" w:color="auto" w:fill="FFFFFF"/>
        </w:rPr>
        <w:t>Dit is opgevolgd</w:t>
      </w:r>
    </w:p>
    <w:p w:rsidRPr="003551AB" w:rsidR="0060505D" w:rsidP="6C465DA5" w:rsidRDefault="0060505D" w14:paraId="78FE0799" w14:textId="1CE06FAA">
      <w:pPr>
        <w:pStyle w:val="Lijstalinea"/>
        <w:numPr>
          <w:ilvl w:val="2"/>
          <w:numId w:val="2"/>
        </w:numPr>
        <w:shd w:val="clear" w:color="auto" w:fill="FFFFFF" w:themeFill="background2"/>
        <w:jc w:val="left"/>
        <w:rPr>
          <w:rStyle w:val="normaltextrun"/>
          <w:rFonts w:cs="Calibri"/>
          <w:i/>
          <w:iCs/>
          <w:color w:val="000000" w:themeColor="text1"/>
          <w:sz w:val="24"/>
          <w:szCs w:val="24"/>
          <w:shd w:val="clear" w:color="auto" w:fill="FFFFFF"/>
        </w:rPr>
      </w:pPr>
      <w:r w:rsidRPr="003551AB">
        <w:rPr>
          <w:rStyle w:val="normaltextrun"/>
          <w:rFonts w:cs="Calibri"/>
          <w:color w:val="000000"/>
          <w:sz w:val="24"/>
          <w:szCs w:val="24"/>
          <w:shd w:val="clear" w:color="auto" w:fill="00FF00"/>
        </w:rPr>
        <w:t>AP SVB</w:t>
      </w:r>
      <w:r w:rsidRPr="003551AB">
        <w:rPr>
          <w:rStyle w:val="normaltextrun"/>
          <w:rFonts w:cs="Calibri"/>
          <w:color w:val="000000"/>
          <w:sz w:val="24"/>
          <w:szCs w:val="24"/>
          <w:shd w:val="clear" w:color="auto" w:fill="FFFFFF"/>
        </w:rPr>
        <w:t xml:space="preserve">: verder bekijken welk financiële ondersteuning mogelijk is in 2024 en de volgende jaren op basis van de wedstrijdcyclus (toekenning </w:t>
      </w:r>
      <w:r w:rsidRPr="003551AB" w:rsidR="00F25706">
        <w:rPr>
          <w:rStyle w:val="normaltextrun"/>
          <w:rFonts w:cs="Calibri"/>
          <w:color w:val="000000"/>
          <w:sz w:val="24"/>
          <w:szCs w:val="24"/>
          <w:shd w:val="clear" w:color="auto" w:fill="FFFFFF"/>
        </w:rPr>
        <w:t xml:space="preserve">budget niet-paralympiche </w:t>
      </w:r>
      <w:r w:rsidRPr="003551AB" w:rsidR="00F25706">
        <w:rPr>
          <w:rStyle w:val="normaltextrun"/>
          <w:rFonts w:cs="Calibri"/>
          <w:color w:val="000000"/>
          <w:sz w:val="24"/>
          <w:szCs w:val="24"/>
          <w:shd w:val="clear" w:color="auto" w:fill="FFFFFF"/>
        </w:rPr>
        <w:t>kampioenschappen)</w:t>
      </w:r>
      <w:r w:rsidRPr="003551AB" w:rsidR="03D0688D">
        <w:rPr>
          <w:rStyle w:val="normaltextrun"/>
          <w:rFonts w:cs="Calibri"/>
          <w:color w:val="000000"/>
          <w:sz w:val="24"/>
          <w:szCs w:val="24"/>
          <w:shd w:val="clear" w:color="auto" w:fill="FFFFFF"/>
        </w:rPr>
        <w:t xml:space="preserve">. </w:t>
      </w:r>
      <w:r w:rsidRPr="6C465DA5" w:rsidR="03D0688D">
        <w:rPr>
          <w:rStyle w:val="normaltextrun"/>
          <w:rFonts w:cs="Calibri"/>
          <w:i/>
          <w:iCs/>
          <w:color w:val="000000"/>
          <w:sz w:val="24"/>
          <w:szCs w:val="24"/>
          <w:shd w:val="clear" w:color="auto" w:fill="FFFFFF"/>
        </w:rPr>
        <w:t xml:space="preserve">Verdere uitwerking over de procedure </w:t>
      </w:r>
      <w:r w:rsidRPr="6C465DA5" w:rsidR="16BD2232">
        <w:rPr>
          <w:rStyle w:val="normaltextrun"/>
          <w:rFonts w:cs="Calibri"/>
          <w:i/>
          <w:iCs/>
          <w:color w:val="000000"/>
          <w:sz w:val="24"/>
          <w:szCs w:val="24"/>
          <w:shd w:val="clear" w:color="auto" w:fill="FFFFFF"/>
        </w:rPr>
        <w:t>nodig, het budget is toegekend.</w:t>
      </w:r>
    </w:p>
    <w:p w:rsidRPr="003551AB" w:rsidR="00F25706" w:rsidP="6C465DA5" w:rsidRDefault="00F25706" w14:paraId="71950712" w14:textId="50A56293">
      <w:pPr>
        <w:pStyle w:val="Lijstalinea"/>
        <w:numPr>
          <w:ilvl w:val="2"/>
          <w:numId w:val="2"/>
        </w:numPr>
        <w:shd w:val="clear" w:color="auto" w:fill="FFFFFF" w:themeFill="background2"/>
        <w:jc w:val="left"/>
        <w:rPr>
          <w:rStyle w:val="eop"/>
          <w:rFonts w:cs="Calibri"/>
          <w:color w:val="000000" w:themeColor="text1"/>
          <w:sz w:val="24"/>
          <w:szCs w:val="24"/>
          <w:shd w:val="clear" w:color="auto" w:fill="FFFFFF"/>
        </w:rPr>
      </w:pPr>
      <w:r w:rsidRPr="003551AB">
        <w:rPr>
          <w:rStyle w:val="normaltextrun"/>
          <w:rFonts w:cs="Calibri"/>
          <w:color w:val="000000"/>
          <w:sz w:val="24"/>
          <w:szCs w:val="24"/>
          <w:shd w:val="clear" w:color="auto" w:fill="00FF00"/>
        </w:rPr>
        <w:t>AP SVB</w:t>
      </w:r>
      <w:r w:rsidRPr="003551AB">
        <w:rPr>
          <w:rStyle w:val="normaltextrun"/>
          <w:rFonts w:cs="Calibri"/>
          <w:color w:val="000000"/>
          <w:sz w:val="24"/>
          <w:szCs w:val="24"/>
        </w:rPr>
        <w:t>: gezien de positieve ervaring met Jarne eerst bekijken of Jarne toch niet langer kan samenwerken met G-sport Vlaanderen en in 2</w:t>
      </w:r>
      <w:r w:rsidRPr="003551AB">
        <w:rPr>
          <w:rStyle w:val="normaltextrun"/>
          <w:rFonts w:cs="Calibri"/>
          <w:color w:val="000000"/>
          <w:sz w:val="24"/>
          <w:szCs w:val="24"/>
          <w:vertAlign w:val="superscript"/>
        </w:rPr>
        <w:t>de</w:t>
      </w:r>
      <w:r w:rsidRPr="003551AB">
        <w:rPr>
          <w:rStyle w:val="normaltextrun"/>
          <w:rFonts w:cs="Calibri"/>
          <w:color w:val="000000"/>
          <w:sz w:val="24"/>
          <w:szCs w:val="24"/>
        </w:rPr>
        <w:t xml:space="preserve"> instantie Studaro contacteren om op zoek te gaan naar een nieuwe student die ons digitaliseringstraject als prioriteit kan aanpakken. </w:t>
      </w:r>
      <w:r w:rsidRPr="003551AB">
        <w:rPr>
          <w:rStyle w:val="eop"/>
          <w:rFonts w:cs="Calibri"/>
          <w:color w:val="000000"/>
          <w:sz w:val="24"/>
          <w:szCs w:val="24"/>
        </w:rPr>
        <w:t> </w:t>
      </w:r>
      <w:r w:rsidRPr="6C465DA5" w:rsidR="10001F46">
        <w:rPr>
          <w:rStyle w:val="eop"/>
          <w:rFonts w:cs="Calibri"/>
          <w:i/>
          <w:iCs/>
          <w:color w:val="000000"/>
          <w:sz w:val="24"/>
          <w:szCs w:val="24"/>
        </w:rPr>
        <w:t>Jarne kan niet verder in dienst blijven --&gt; Studaro zal worden gecontacteerd.</w:t>
      </w:r>
    </w:p>
    <w:p w:rsidRPr="003551AB" w:rsidR="003551AB" w:rsidP="6C465DA5" w:rsidRDefault="003551AB" w14:paraId="5C80D727" w14:textId="017C2946">
      <w:pPr>
        <w:pStyle w:val="Lijstalinea"/>
        <w:numPr>
          <w:ilvl w:val="2"/>
          <w:numId w:val="2"/>
        </w:numPr>
        <w:shd w:val="clear" w:color="auto" w:fill="FFFFFF" w:themeFill="background2"/>
        <w:jc w:val="left"/>
        <w:rPr>
          <w:rStyle w:val="eop"/>
          <w:i/>
          <w:iCs/>
          <w:sz w:val="24"/>
          <w:szCs w:val="24"/>
          <w:shd w:val="clear" w:color="auto" w:fill="FFFFFF"/>
        </w:rPr>
      </w:pPr>
      <w:r w:rsidRPr="003551AB">
        <w:rPr>
          <w:rStyle w:val="normaltextrun"/>
          <w:rFonts w:cs="Calibri"/>
          <w:color w:val="000000"/>
          <w:sz w:val="24"/>
          <w:szCs w:val="24"/>
        </w:rPr>
        <w:t xml:space="preserve">API-zaak (zonder verdere details in dit verslag): </w:t>
      </w:r>
      <w:r w:rsidRPr="003551AB">
        <w:rPr>
          <w:rStyle w:val="normaltextrun"/>
          <w:rFonts w:cs="Calibri"/>
          <w:color w:val="000000"/>
          <w:sz w:val="24"/>
          <w:szCs w:val="24"/>
          <w:shd w:val="clear" w:color="auto" w:fill="00FF00"/>
        </w:rPr>
        <w:t>AP SVB:</w:t>
      </w:r>
      <w:r w:rsidRPr="003551AB">
        <w:rPr>
          <w:rStyle w:val="normaltextrun"/>
          <w:rFonts w:cs="Calibri"/>
          <w:color w:val="000000"/>
          <w:sz w:val="24"/>
          <w:szCs w:val="24"/>
        </w:rPr>
        <w:t xml:space="preserve"> GSV wil zich burgerlijke partij stellen, SVB gaat praktisch na.</w:t>
      </w:r>
      <w:r w:rsidRPr="003551AB" w:rsidR="7DD4C05D">
        <w:rPr>
          <w:rStyle w:val="normaltextrun"/>
          <w:rFonts w:cs="Calibri"/>
          <w:color w:val="000000"/>
          <w:sz w:val="24"/>
          <w:szCs w:val="24"/>
        </w:rPr>
        <w:t xml:space="preserve"> </w:t>
      </w:r>
      <w:r w:rsidRPr="6C465DA5" w:rsidR="7DD4C05D">
        <w:rPr>
          <w:rStyle w:val="normaltextrun"/>
          <w:rFonts w:cs="Calibri"/>
          <w:i/>
          <w:iCs/>
          <w:color w:val="000000"/>
          <w:sz w:val="24"/>
          <w:szCs w:val="24"/>
        </w:rPr>
        <w:t>GSV kan zich enkel benadeelde partij stellen en dit is reeds onmiddellijk gebeurd.</w:t>
      </w:r>
    </w:p>
    <w:p w:rsidRPr="00CF46F3" w:rsidR="004A33FA" w:rsidP="004A33FA" w:rsidRDefault="004A33FA" w14:paraId="3DF4529F" w14:textId="77777777">
      <w:pPr>
        <w:pStyle w:val="Lijstalinea"/>
        <w:shd w:val="clear" w:color="auto" w:fill="FFFFFF" w:themeFill="background2"/>
        <w:jc w:val="left"/>
        <w:rPr>
          <w:rFonts w:asciiTheme="minorHAnsi" w:hAnsiTheme="minorHAnsi" w:cstheme="minorHAnsi"/>
          <w:sz w:val="24"/>
          <w:szCs w:val="24"/>
        </w:rPr>
      </w:pPr>
    </w:p>
    <w:p w:rsidRPr="00A349B9" w:rsidR="00996393" w:rsidP="4305E5F9" w:rsidRDefault="00996393" w14:paraId="66E45173" w14:textId="1212798B">
      <w:pPr>
        <w:shd w:val="clear" w:color="auto" w:fill="1A2BC2" w:themeFill="accent4"/>
        <w:rPr>
          <w:b/>
          <w:bCs/>
          <w:color w:val="FFFFFF" w:themeColor="background2"/>
          <w:sz w:val="22"/>
        </w:rPr>
      </w:pPr>
      <w:r w:rsidRPr="6C465DA5">
        <w:rPr>
          <w:b/>
          <w:bCs/>
          <w:color w:val="FFFFFF" w:themeColor="background2"/>
          <w:sz w:val="22"/>
        </w:rPr>
        <w:t>3.</w:t>
      </w:r>
      <w:r>
        <w:tab/>
      </w:r>
      <w:r w:rsidRPr="6C465DA5" w:rsidR="00FE2992">
        <w:rPr>
          <w:b/>
          <w:bCs/>
          <w:color w:val="FFFFFF" w:themeColor="background2"/>
          <w:sz w:val="22"/>
        </w:rPr>
        <w:t>Sport voor Allen</w:t>
      </w:r>
      <w:r w:rsidRPr="6C465DA5">
        <w:rPr>
          <w:b/>
          <w:bCs/>
          <w:color w:val="FFFFFF" w:themeColor="background2"/>
          <w:sz w:val="22"/>
        </w:rPr>
        <w:t xml:space="preserve"> </w:t>
      </w:r>
      <w:r w:rsidRPr="6C465DA5" w:rsidR="008B38C9">
        <w:rPr>
          <w:b/>
          <w:bCs/>
          <w:color w:val="FFFFFF" w:themeColor="background2"/>
          <w:sz w:val="22"/>
        </w:rPr>
        <w:t xml:space="preserve"> </w:t>
      </w:r>
    </w:p>
    <w:p w:rsidR="6C465DA5" w:rsidP="6C465DA5" w:rsidRDefault="6C465DA5" w14:paraId="59E12848" w14:textId="1D698060">
      <w:pPr>
        <w:pStyle w:val="Lijstalinea"/>
        <w:shd w:val="clear" w:color="auto" w:fill="FFFFFF" w:themeFill="background2"/>
        <w:jc w:val="left"/>
        <w:rPr>
          <w:rStyle w:val="eop"/>
          <w:sz w:val="24"/>
          <w:szCs w:val="24"/>
        </w:rPr>
      </w:pPr>
    </w:p>
    <w:p w:rsidRPr="00752645" w:rsidR="00A3790B" w:rsidP="00A3790B" w:rsidRDefault="00C1568A" w14:paraId="3F46103E" w14:textId="6F6B4420">
      <w:pPr>
        <w:pStyle w:val="Lijstalinea"/>
        <w:numPr>
          <w:ilvl w:val="1"/>
          <w:numId w:val="10"/>
        </w:numPr>
        <w:shd w:val="clear" w:color="auto" w:fill="FFFFFF" w:themeFill="background2"/>
        <w:jc w:val="left"/>
        <w:rPr>
          <w:rStyle w:val="eop"/>
          <w:sz w:val="24"/>
          <w:szCs w:val="24"/>
          <w:shd w:val="clear" w:color="auto" w:fill="FFFFFF"/>
        </w:rPr>
      </w:pPr>
      <w:r w:rsidRPr="6C465DA5">
        <w:rPr>
          <w:rStyle w:val="eop"/>
          <w:rFonts w:asciiTheme="minorHAnsi" w:hAnsiTheme="minorHAnsi"/>
          <w:color w:val="000000"/>
          <w:sz w:val="24"/>
          <w:szCs w:val="24"/>
          <w:shd w:val="clear" w:color="auto" w:fill="FFFFFF"/>
        </w:rPr>
        <w:t xml:space="preserve">Update samenwerking Doof Vlaanderen / Dovensport Vlaanderen </w:t>
      </w:r>
      <w:r w:rsidRPr="6C465DA5" w:rsidR="00752645">
        <w:rPr>
          <w:rStyle w:val="eop"/>
          <w:rFonts w:asciiTheme="minorHAnsi" w:hAnsiTheme="minorHAnsi"/>
          <w:color w:val="000000"/>
          <w:sz w:val="24"/>
          <w:szCs w:val="24"/>
          <w:shd w:val="clear" w:color="auto" w:fill="FFFFFF"/>
        </w:rPr>
        <w:t>–</w:t>
      </w:r>
      <w:r w:rsidRPr="6C465DA5">
        <w:rPr>
          <w:rStyle w:val="eop"/>
          <w:rFonts w:asciiTheme="minorHAnsi" w:hAnsiTheme="minorHAnsi"/>
          <w:color w:val="000000"/>
          <w:sz w:val="24"/>
          <w:szCs w:val="24"/>
          <w:shd w:val="clear" w:color="auto" w:fill="FFFFFF"/>
        </w:rPr>
        <w:t xml:space="preserve"> INFO</w:t>
      </w:r>
      <w:r w:rsidRPr="6C465DA5" w:rsidR="00C27771">
        <w:rPr>
          <w:rStyle w:val="eop"/>
          <w:rFonts w:asciiTheme="minorHAnsi" w:hAnsiTheme="minorHAnsi"/>
          <w:color w:val="000000"/>
          <w:sz w:val="24"/>
          <w:szCs w:val="24"/>
          <w:shd w:val="clear" w:color="auto" w:fill="FFFFFF"/>
        </w:rPr>
        <w:t xml:space="preserve"> </w:t>
      </w:r>
      <w:r w:rsidRPr="6C465DA5" w:rsidR="00C27771">
        <w:rPr>
          <w:rStyle w:val="eop"/>
          <w:rFonts w:asciiTheme="minorHAnsi" w:hAnsiTheme="minorHAnsi"/>
          <w:b/>
          <w:bCs/>
          <w:color w:val="000000"/>
          <w:sz w:val="24"/>
          <w:szCs w:val="24"/>
          <w:shd w:val="clear" w:color="auto" w:fill="FFFFFF"/>
        </w:rPr>
        <w:t>B2024018</w:t>
      </w:r>
    </w:p>
    <w:p w:rsidRPr="00117BFB" w:rsidR="00752645" w:rsidP="00A3790B" w:rsidRDefault="00752645" w14:paraId="4BA82985" w14:textId="133B1A33">
      <w:pPr>
        <w:pStyle w:val="Lijstalinea"/>
        <w:numPr>
          <w:ilvl w:val="1"/>
          <w:numId w:val="10"/>
        </w:numPr>
        <w:shd w:val="clear" w:color="auto" w:fill="FFFFFF" w:themeFill="background2"/>
        <w:jc w:val="left"/>
        <w:rPr>
          <w:sz w:val="24"/>
          <w:szCs w:val="24"/>
          <w:shd w:val="clear" w:color="auto" w:fill="FFFFFF"/>
        </w:rPr>
      </w:pPr>
      <w:r w:rsidRPr="6C465DA5">
        <w:rPr>
          <w:sz w:val="24"/>
          <w:szCs w:val="24"/>
        </w:rPr>
        <w:t>Beleidsfocus jeugdsport – INFO/DISCUSSIE</w:t>
      </w:r>
      <w:r w:rsidRPr="6C465DA5" w:rsidR="00E055A1">
        <w:rPr>
          <w:sz w:val="24"/>
          <w:szCs w:val="24"/>
        </w:rPr>
        <w:t xml:space="preserve"> </w:t>
      </w:r>
      <w:r w:rsidRPr="6C465DA5" w:rsidR="00E055A1">
        <w:rPr>
          <w:b/>
          <w:bCs/>
          <w:sz w:val="24"/>
          <w:szCs w:val="24"/>
        </w:rPr>
        <w:t>B2024016</w:t>
      </w:r>
      <w:r w:rsidRPr="6C465DA5" w:rsidR="00124863">
        <w:rPr>
          <w:b/>
          <w:bCs/>
          <w:sz w:val="24"/>
          <w:szCs w:val="24"/>
        </w:rPr>
        <w:t xml:space="preserve"> + B2024018</w:t>
      </w:r>
    </w:p>
    <w:p w:rsidRPr="00752645" w:rsidR="00117BFB" w:rsidP="00117BFB" w:rsidRDefault="00117BFB" w14:paraId="7B065D31" w14:textId="0228F3C9">
      <w:pPr>
        <w:pStyle w:val="Lijstalinea"/>
        <w:numPr>
          <w:ilvl w:val="2"/>
          <w:numId w:val="10"/>
        </w:numPr>
        <w:shd w:val="clear" w:color="auto" w:fill="FFFFFF" w:themeFill="background2"/>
        <w:jc w:val="left"/>
        <w:rPr>
          <w:sz w:val="24"/>
          <w:szCs w:val="24"/>
          <w:shd w:val="clear" w:color="auto" w:fill="FFFFFF"/>
        </w:rPr>
      </w:pPr>
      <w:r>
        <w:rPr>
          <w:sz w:val="24"/>
          <w:szCs w:val="24"/>
        </w:rPr>
        <w:t>Het project zal opnieuw worden ingediend</w:t>
      </w:r>
      <w:r w:rsidR="00322B04">
        <w:rPr>
          <w:sz w:val="24"/>
          <w:szCs w:val="24"/>
        </w:rPr>
        <w:t>. De kans is reëel dat de financiële ondersteuning zal dalen door te weinig jeugdleden die instappen in het project</w:t>
      </w:r>
      <w:r w:rsidR="003D05E4">
        <w:rPr>
          <w:sz w:val="24"/>
          <w:szCs w:val="24"/>
        </w:rPr>
        <w:t xml:space="preserve"> (er is een minimumvoorwaarde per club), we gaan hiervoor nog in gesprek gezien het geen evidentie is om specifieke jeugdclubs te </w:t>
      </w:r>
      <w:r w:rsidR="002C194D">
        <w:rPr>
          <w:sz w:val="24"/>
          <w:szCs w:val="24"/>
        </w:rPr>
        <w:t>hebben binnen G-sport, waar de leeftijden divers zijn.</w:t>
      </w:r>
    </w:p>
    <w:p w:rsidRPr="002C194D" w:rsidR="00752645" w:rsidP="00A3790B" w:rsidRDefault="00752645" w14:paraId="29F821A0" w14:textId="5CB6FC1E">
      <w:pPr>
        <w:pStyle w:val="Lijstalinea"/>
        <w:numPr>
          <w:ilvl w:val="1"/>
          <w:numId w:val="10"/>
        </w:numPr>
        <w:shd w:val="clear" w:color="auto" w:fill="FFFFFF" w:themeFill="background2"/>
        <w:jc w:val="left"/>
        <w:rPr>
          <w:sz w:val="24"/>
          <w:szCs w:val="24"/>
          <w:shd w:val="clear" w:color="auto" w:fill="FFFFFF"/>
        </w:rPr>
      </w:pPr>
      <w:r w:rsidRPr="6C465DA5">
        <w:rPr>
          <w:sz w:val="24"/>
          <w:szCs w:val="24"/>
        </w:rPr>
        <w:t>Beleidsfocus kansengroepen – INFO/DISCUSSIE</w:t>
      </w:r>
      <w:r w:rsidRPr="6C465DA5" w:rsidR="00E055A1">
        <w:rPr>
          <w:sz w:val="24"/>
          <w:szCs w:val="24"/>
        </w:rPr>
        <w:t xml:space="preserve"> </w:t>
      </w:r>
      <w:r w:rsidRPr="6C465DA5" w:rsidR="00E055A1">
        <w:rPr>
          <w:b/>
          <w:bCs/>
          <w:sz w:val="24"/>
          <w:szCs w:val="24"/>
        </w:rPr>
        <w:t>B2024017</w:t>
      </w:r>
      <w:r w:rsidRPr="6C465DA5" w:rsidR="49B1A467">
        <w:rPr>
          <w:b/>
          <w:bCs/>
          <w:sz w:val="24"/>
          <w:szCs w:val="24"/>
        </w:rPr>
        <w:t>a+b</w:t>
      </w:r>
      <w:r w:rsidRPr="6C465DA5" w:rsidR="00124863">
        <w:rPr>
          <w:b/>
          <w:bCs/>
          <w:sz w:val="24"/>
          <w:szCs w:val="24"/>
        </w:rPr>
        <w:t xml:space="preserve"> + B2024018</w:t>
      </w:r>
    </w:p>
    <w:p w:rsidRPr="00BE06E6" w:rsidR="002C194D" w:rsidP="002C194D" w:rsidRDefault="002C194D" w14:paraId="10DABE22" w14:textId="467F8A74">
      <w:pPr>
        <w:pStyle w:val="Lijstalinea"/>
        <w:numPr>
          <w:ilvl w:val="2"/>
          <w:numId w:val="10"/>
        </w:numPr>
        <w:shd w:val="clear" w:color="auto" w:fill="FFFFFF" w:themeFill="background2"/>
        <w:jc w:val="left"/>
        <w:rPr>
          <w:rStyle w:val="eop"/>
          <w:sz w:val="24"/>
          <w:szCs w:val="24"/>
          <w:shd w:val="clear" w:color="auto" w:fill="FFFFFF"/>
        </w:rPr>
      </w:pPr>
      <w:r>
        <w:rPr>
          <w:sz w:val="24"/>
          <w:szCs w:val="24"/>
        </w:rPr>
        <w:t xml:space="preserve">Het project zal opnieuw worden ingediend voor de volgende 2 jaren. Het is belangrijk dat er een traject wordt ingebed binnen de basiswerking van G-sport Vlaanderen tegen afloop van deze beleidsfocus (max. 4j). </w:t>
      </w:r>
      <w:r w:rsidR="004F1F83">
        <w:rPr>
          <w:sz w:val="24"/>
          <w:szCs w:val="24"/>
        </w:rPr>
        <w:t>Er is een overlap met sociaal-sportieve praktijken (waarvoor G-sport Vlaanderen geen decretale opdracht heeft), belangrijk binnen dit project blijft om zeer specifiek de doelgroep van sporters met chronische aandoening en psychische kwetsbaarheid (via het netwerk tegen armoede) te bereiken, en ons niet enkel te focussen op dit netwerk zelf.</w:t>
      </w:r>
    </w:p>
    <w:p w:rsidR="00B546E6" w:rsidP="00693566" w:rsidRDefault="00B546E6" w14:paraId="1746EC8A" w14:textId="77777777">
      <w:pPr>
        <w:rPr>
          <w:sz w:val="24"/>
          <w:szCs w:val="24"/>
        </w:rPr>
      </w:pPr>
    </w:p>
    <w:p w:rsidRPr="00A349B9" w:rsidR="00996393" w:rsidP="4305E5F9" w:rsidRDefault="00996393" w14:paraId="0BB1C603" w14:textId="616EED02">
      <w:pPr>
        <w:shd w:val="clear" w:color="auto" w:fill="1A2BC2" w:themeFill="accent4"/>
        <w:rPr>
          <w:b/>
          <w:bCs/>
          <w:color w:val="FFFFFF" w:themeColor="background2"/>
          <w:sz w:val="22"/>
        </w:rPr>
      </w:pPr>
      <w:r w:rsidRPr="4305E5F9">
        <w:rPr>
          <w:b/>
          <w:bCs/>
          <w:color w:val="FFFFFF" w:themeColor="background2"/>
          <w:sz w:val="22"/>
        </w:rPr>
        <w:t>4.</w:t>
      </w:r>
      <w:r>
        <w:tab/>
      </w:r>
      <w:r w:rsidRPr="4305E5F9" w:rsidR="00FE2992">
        <w:rPr>
          <w:b/>
          <w:bCs/>
          <w:color w:val="FFFFFF" w:themeColor="background2"/>
          <w:sz w:val="22"/>
        </w:rPr>
        <w:t>Communicatie &amp; marketing</w:t>
      </w:r>
      <w:r w:rsidRPr="4305E5F9" w:rsidR="008B38C9">
        <w:rPr>
          <w:b/>
          <w:bCs/>
          <w:color w:val="FFFFFF" w:themeColor="background2"/>
          <w:sz w:val="22"/>
        </w:rPr>
        <w:t xml:space="preserve"> </w:t>
      </w:r>
    </w:p>
    <w:p w:rsidR="00693566" w:rsidP="00693566" w:rsidRDefault="00693566" w14:paraId="3E060908" w14:textId="77777777">
      <w:pPr>
        <w:rPr>
          <w:sz w:val="24"/>
          <w:szCs w:val="24"/>
        </w:rPr>
      </w:pPr>
    </w:p>
    <w:p w:rsidRPr="00556293" w:rsidR="00556293" w:rsidP="00752645" w:rsidRDefault="69FA4619" w14:paraId="6E2FD0A1" w14:textId="52F309D5">
      <w:pPr>
        <w:rPr>
          <w:sz w:val="24"/>
          <w:szCs w:val="24"/>
        </w:rPr>
      </w:pPr>
      <w:r w:rsidRPr="001E6A7E">
        <w:rPr>
          <w:sz w:val="24"/>
          <w:szCs w:val="24"/>
        </w:rPr>
        <w:t xml:space="preserve">4.1 </w:t>
      </w:r>
      <w:r w:rsidRPr="001E6A7E" w:rsidR="00677DB5">
        <w:rPr>
          <w:sz w:val="24"/>
          <w:szCs w:val="24"/>
        </w:rPr>
        <w:t>campagne</w:t>
      </w:r>
      <w:r w:rsidRPr="001E6A7E" w:rsidR="0073717A">
        <w:rPr>
          <w:sz w:val="24"/>
          <w:szCs w:val="24"/>
        </w:rPr>
        <w:t xml:space="preserve"> </w:t>
      </w:r>
      <w:r w:rsidRPr="001E6A7E" w:rsidR="009E0551">
        <w:rPr>
          <w:sz w:val="24"/>
          <w:szCs w:val="24"/>
        </w:rPr>
        <w:t xml:space="preserve">eerste resultaten </w:t>
      </w:r>
      <w:r w:rsidR="00E055A1">
        <w:rPr>
          <w:sz w:val="24"/>
          <w:szCs w:val="24"/>
        </w:rPr>
        <w:t>–</w:t>
      </w:r>
      <w:r w:rsidRPr="001E6A7E" w:rsidR="009E0551">
        <w:rPr>
          <w:sz w:val="24"/>
          <w:szCs w:val="24"/>
        </w:rPr>
        <w:t xml:space="preserve"> INFO</w:t>
      </w:r>
      <w:r w:rsidR="00E055A1">
        <w:rPr>
          <w:sz w:val="24"/>
          <w:szCs w:val="24"/>
        </w:rPr>
        <w:t xml:space="preserve"> </w:t>
      </w:r>
      <w:r w:rsidRPr="00E055A1" w:rsidR="00E055A1">
        <w:rPr>
          <w:b/>
          <w:bCs/>
          <w:sz w:val="24"/>
          <w:szCs w:val="24"/>
        </w:rPr>
        <w:t>B202401</w:t>
      </w:r>
      <w:r w:rsidR="00556293">
        <w:rPr>
          <w:b/>
          <w:bCs/>
          <w:sz w:val="24"/>
          <w:szCs w:val="24"/>
        </w:rPr>
        <w:t xml:space="preserve">8: </w:t>
      </w:r>
      <w:r w:rsidR="00556293">
        <w:rPr>
          <w:sz w:val="24"/>
          <w:szCs w:val="24"/>
        </w:rPr>
        <w:t>reeds heel wat federaties, clubs, steden en gemeenten deelden de campagne, voor enkele stakeholders zijn de indicatoren reeds bereikt dus we kunnen deze best uitdagender zetten voor toekomstige campagnes.</w:t>
      </w:r>
    </w:p>
    <w:p w:rsidRPr="001E6A7E" w:rsidR="2FC39CB1" w:rsidP="2FC39CB1" w:rsidRDefault="2FC39CB1" w14:paraId="14D64966" w14:textId="5C22A6E8">
      <w:pPr>
        <w:jc w:val="left"/>
        <w:rPr>
          <w:sz w:val="24"/>
          <w:szCs w:val="24"/>
        </w:rPr>
      </w:pPr>
    </w:p>
    <w:p w:rsidRPr="002B608C" w:rsidR="00996393" w:rsidP="4305E5F9" w:rsidRDefault="00996393" w14:paraId="10DA81AE" w14:textId="1D840DFC">
      <w:pPr>
        <w:shd w:val="clear" w:color="auto" w:fill="1A2BC2" w:themeFill="accent4"/>
        <w:rPr>
          <w:b/>
          <w:bCs/>
          <w:color w:val="FFFFFF" w:themeColor="background2"/>
          <w:sz w:val="22"/>
        </w:rPr>
      </w:pPr>
      <w:r w:rsidRPr="002B608C">
        <w:rPr>
          <w:b/>
          <w:bCs/>
          <w:color w:val="FFFFFF" w:themeColor="background2"/>
          <w:sz w:val="22"/>
        </w:rPr>
        <w:t>5.</w:t>
      </w:r>
      <w:r w:rsidRPr="002B608C">
        <w:tab/>
      </w:r>
      <w:r w:rsidRPr="002B608C" w:rsidR="00FE2992">
        <w:rPr>
          <w:b/>
          <w:bCs/>
          <w:color w:val="FFFFFF" w:themeColor="background2"/>
          <w:sz w:val="22"/>
        </w:rPr>
        <w:t>Kennis</w:t>
      </w:r>
      <w:r w:rsidRPr="002B608C" w:rsidR="002647A5">
        <w:rPr>
          <w:b/>
          <w:bCs/>
          <w:color w:val="FFFFFF" w:themeColor="background2"/>
          <w:sz w:val="22"/>
        </w:rPr>
        <w:t xml:space="preserve"> en opleidingen</w:t>
      </w:r>
      <w:r w:rsidRPr="002B608C" w:rsidR="00E152E9">
        <w:rPr>
          <w:b/>
          <w:bCs/>
          <w:color w:val="FFFFFF" w:themeColor="background2"/>
          <w:sz w:val="22"/>
        </w:rPr>
        <w:t xml:space="preserve"> </w:t>
      </w:r>
    </w:p>
    <w:p w:rsidRPr="002B608C" w:rsidR="003A0BF9" w:rsidP="2FC39CB1" w:rsidRDefault="003A0BF9" w14:paraId="7A3BEC77" w14:textId="77777777">
      <w:pPr>
        <w:shd w:val="clear" w:color="auto" w:fill="FFFFFF" w:themeFill="background2"/>
        <w:rPr>
          <w:sz w:val="24"/>
          <w:szCs w:val="24"/>
        </w:rPr>
      </w:pPr>
    </w:p>
    <w:p w:rsidR="000C6E9C" w:rsidP="6C465DA5" w:rsidRDefault="00A15A48" w14:paraId="15D5D907" w14:textId="6B043EC6">
      <w:pPr>
        <w:pStyle w:val="Lijstalinea"/>
        <w:numPr>
          <w:ilvl w:val="1"/>
          <w:numId w:val="7"/>
        </w:numPr>
        <w:shd w:val="clear" w:color="auto" w:fill="FFFFFF" w:themeFill="background2"/>
        <w:jc w:val="left"/>
        <w:rPr>
          <w:rStyle w:val="eop"/>
          <w:rFonts w:asciiTheme="minorHAnsi" w:hAnsiTheme="minorHAnsi"/>
          <w:color w:val="000000" w:themeColor="text1"/>
          <w:sz w:val="24"/>
          <w:szCs w:val="24"/>
        </w:rPr>
      </w:pPr>
      <w:r w:rsidRPr="6C465DA5">
        <w:rPr>
          <w:rStyle w:val="eop"/>
          <w:rFonts w:asciiTheme="minorHAnsi" w:hAnsiTheme="minorHAnsi"/>
          <w:color w:val="000000" w:themeColor="text1"/>
          <w:sz w:val="24"/>
          <w:szCs w:val="24"/>
        </w:rPr>
        <w:t>Voorstelling werking team kennis</w:t>
      </w:r>
      <w:r w:rsidRPr="6C465DA5" w:rsidR="001E6A7E">
        <w:rPr>
          <w:rStyle w:val="eop"/>
          <w:rFonts w:asciiTheme="minorHAnsi" w:hAnsiTheme="minorHAnsi"/>
          <w:color w:val="000000" w:themeColor="text1"/>
          <w:sz w:val="24"/>
          <w:szCs w:val="24"/>
        </w:rPr>
        <w:t xml:space="preserve"> – INFO/DISCUSSIE</w:t>
      </w:r>
      <w:r w:rsidRPr="6C465DA5" w:rsidR="00E055A1">
        <w:rPr>
          <w:rStyle w:val="eop"/>
          <w:rFonts w:asciiTheme="minorHAnsi" w:hAnsiTheme="minorHAnsi"/>
          <w:color w:val="000000" w:themeColor="text1"/>
          <w:sz w:val="24"/>
          <w:szCs w:val="24"/>
        </w:rPr>
        <w:t xml:space="preserve"> </w:t>
      </w:r>
      <w:r w:rsidRPr="6C465DA5" w:rsidR="00E055A1">
        <w:rPr>
          <w:b/>
          <w:bCs/>
          <w:sz w:val="24"/>
          <w:szCs w:val="24"/>
        </w:rPr>
        <w:t>B2024018</w:t>
      </w:r>
      <w:r w:rsidRPr="6C465DA5" w:rsidR="3F3A8BD9">
        <w:rPr>
          <w:b/>
          <w:bCs/>
          <w:sz w:val="24"/>
          <w:szCs w:val="24"/>
        </w:rPr>
        <w:t xml:space="preserve"> </w:t>
      </w:r>
      <w:r w:rsidRPr="6C465DA5" w:rsidR="3F3A8BD9">
        <w:rPr>
          <w:sz w:val="24"/>
          <w:szCs w:val="24"/>
        </w:rPr>
        <w:t>(verduidelijkingen bij de presentatie)</w:t>
      </w:r>
    </w:p>
    <w:p w:rsidR="3F3A8BD9" w:rsidP="6C465DA5" w:rsidRDefault="3F3A8BD9" w14:paraId="6181C120" w14:textId="4AC5CF42">
      <w:pPr>
        <w:pStyle w:val="Lijstalinea"/>
        <w:numPr>
          <w:ilvl w:val="2"/>
          <w:numId w:val="7"/>
        </w:numPr>
        <w:shd w:val="clear" w:color="auto" w:fill="FFFFFF" w:themeFill="background2"/>
        <w:jc w:val="left"/>
        <w:rPr>
          <w:rStyle w:val="eop"/>
          <w:rFonts w:asciiTheme="minorHAnsi" w:hAnsiTheme="minorHAnsi"/>
          <w:color w:val="000000" w:themeColor="text1"/>
          <w:sz w:val="24"/>
          <w:szCs w:val="24"/>
        </w:rPr>
      </w:pPr>
      <w:r w:rsidRPr="6C465DA5">
        <w:rPr>
          <w:rStyle w:val="eop"/>
          <w:rFonts w:asciiTheme="minorHAnsi" w:hAnsiTheme="minorHAnsi"/>
          <w:color w:val="000000" w:themeColor="text1"/>
          <w:sz w:val="24"/>
          <w:szCs w:val="24"/>
        </w:rPr>
        <w:t>Participatiestudie: de samples zijn representatief en voor reeds 6 van de 8 doelgroepen is het beoogde aantal r</w:t>
      </w:r>
      <w:r w:rsidRPr="6C465DA5" w:rsidR="631447E5">
        <w:rPr>
          <w:rStyle w:val="eop"/>
          <w:rFonts w:asciiTheme="minorHAnsi" w:hAnsiTheme="minorHAnsi"/>
          <w:color w:val="000000" w:themeColor="text1"/>
          <w:sz w:val="24"/>
          <w:szCs w:val="24"/>
        </w:rPr>
        <w:t>espondenten behaald.</w:t>
      </w:r>
    </w:p>
    <w:p w:rsidR="631447E5" w:rsidP="6C465DA5" w:rsidRDefault="631447E5" w14:paraId="54336A81" w14:textId="11959613">
      <w:pPr>
        <w:pStyle w:val="Lijstalinea"/>
        <w:numPr>
          <w:ilvl w:val="2"/>
          <w:numId w:val="7"/>
        </w:numPr>
        <w:shd w:val="clear" w:color="auto" w:fill="FFFFFF" w:themeFill="background2"/>
        <w:jc w:val="left"/>
        <w:rPr>
          <w:rStyle w:val="eop"/>
          <w:rFonts w:asciiTheme="minorHAnsi" w:hAnsiTheme="minorHAnsi"/>
          <w:color w:val="000000" w:themeColor="text1"/>
          <w:sz w:val="24"/>
          <w:szCs w:val="24"/>
        </w:rPr>
      </w:pPr>
      <w:r w:rsidRPr="6C465DA5">
        <w:rPr>
          <w:rStyle w:val="eop"/>
          <w:rFonts w:asciiTheme="minorHAnsi" w:hAnsiTheme="minorHAnsi"/>
          <w:color w:val="000000" w:themeColor="text1"/>
          <w:sz w:val="24"/>
          <w:szCs w:val="24"/>
        </w:rPr>
        <w:t>Safe Para Sport Allies: dit project is enkel uitgerold in Vlaanderen en Brussel</w:t>
      </w:r>
    </w:p>
    <w:p w:rsidR="631447E5" w:rsidP="6C465DA5" w:rsidRDefault="631447E5" w14:paraId="4B9FA7C7" w14:textId="0DF13715">
      <w:pPr>
        <w:pStyle w:val="Lijstalinea"/>
        <w:numPr>
          <w:ilvl w:val="2"/>
          <w:numId w:val="7"/>
        </w:numPr>
        <w:shd w:val="clear" w:color="auto" w:fill="FFFFFF" w:themeFill="background2"/>
        <w:jc w:val="left"/>
        <w:rPr>
          <w:rStyle w:val="eop"/>
          <w:rFonts w:asciiTheme="minorHAnsi" w:hAnsiTheme="minorHAnsi"/>
          <w:color w:val="000000" w:themeColor="text1"/>
          <w:sz w:val="24"/>
          <w:szCs w:val="24"/>
        </w:rPr>
      </w:pPr>
      <w:r w:rsidRPr="6C465DA5">
        <w:rPr>
          <w:rStyle w:val="eop"/>
          <w:rFonts w:asciiTheme="minorHAnsi" w:hAnsiTheme="minorHAnsi"/>
          <w:color w:val="000000" w:themeColor="text1"/>
          <w:sz w:val="24"/>
          <w:szCs w:val="24"/>
        </w:rPr>
        <w:t xml:space="preserve">Project WeGwijs: de helft van de professionals die we contacteerden heeft interesse om sport te geven. Als belangrijkste ondersteuning hiervoor wordt een buddy-werking met een andere trainer opgegeven. Alle doelgroepen worden in dit </w:t>
      </w:r>
      <w:r w:rsidRPr="6C465DA5" w:rsidR="59F77BE4">
        <w:rPr>
          <w:rStyle w:val="eop"/>
          <w:rFonts w:asciiTheme="minorHAnsi" w:hAnsiTheme="minorHAnsi"/>
          <w:color w:val="000000" w:themeColor="text1"/>
          <w:sz w:val="24"/>
          <w:szCs w:val="24"/>
        </w:rPr>
        <w:t>project meegenomen.</w:t>
      </w:r>
    </w:p>
    <w:p w:rsidR="001E6A7E" w:rsidP="6C465DA5" w:rsidRDefault="001E6A7E" w14:paraId="2BFD0EFA" w14:textId="2970E222">
      <w:pPr>
        <w:pStyle w:val="Lijstalinea"/>
        <w:numPr>
          <w:ilvl w:val="1"/>
          <w:numId w:val="7"/>
        </w:numPr>
        <w:shd w:val="clear" w:color="auto" w:fill="FFFFFF" w:themeFill="background2"/>
        <w:jc w:val="left"/>
        <w:rPr>
          <w:rStyle w:val="eop"/>
          <w:rFonts w:asciiTheme="minorHAnsi" w:hAnsiTheme="minorHAnsi"/>
          <w:color w:val="000000" w:themeColor="text1"/>
          <w:sz w:val="24"/>
          <w:szCs w:val="24"/>
        </w:rPr>
      </w:pPr>
      <w:r w:rsidRPr="6C465DA5">
        <w:rPr>
          <w:rStyle w:val="eop"/>
          <w:rFonts w:asciiTheme="minorHAnsi" w:hAnsiTheme="minorHAnsi"/>
          <w:color w:val="000000" w:themeColor="text1"/>
          <w:sz w:val="24"/>
          <w:szCs w:val="24"/>
        </w:rPr>
        <w:t xml:space="preserve">Beleidsfocus innovatie </w:t>
      </w:r>
      <w:r w:rsidRPr="6C465DA5" w:rsidR="00C839AB">
        <w:rPr>
          <w:rStyle w:val="eop"/>
          <w:rFonts w:asciiTheme="minorHAnsi" w:hAnsiTheme="minorHAnsi"/>
          <w:color w:val="000000" w:themeColor="text1"/>
          <w:sz w:val="24"/>
          <w:szCs w:val="24"/>
        </w:rPr>
        <w:t>–</w:t>
      </w:r>
      <w:r w:rsidRPr="6C465DA5">
        <w:rPr>
          <w:rStyle w:val="eop"/>
          <w:rFonts w:asciiTheme="minorHAnsi" w:hAnsiTheme="minorHAnsi"/>
          <w:color w:val="000000" w:themeColor="text1"/>
          <w:sz w:val="24"/>
          <w:szCs w:val="24"/>
        </w:rPr>
        <w:t xml:space="preserve"> INFO</w:t>
      </w:r>
      <w:r w:rsidRPr="6C465DA5" w:rsidR="00C839AB">
        <w:rPr>
          <w:rStyle w:val="eop"/>
          <w:rFonts w:asciiTheme="minorHAnsi" w:hAnsiTheme="minorHAnsi"/>
          <w:color w:val="000000" w:themeColor="text1"/>
          <w:sz w:val="24"/>
          <w:szCs w:val="24"/>
        </w:rPr>
        <w:t>/DISCUSSIE</w:t>
      </w:r>
      <w:r w:rsidRPr="6C465DA5" w:rsidR="00124863">
        <w:rPr>
          <w:rStyle w:val="eop"/>
          <w:rFonts w:asciiTheme="minorHAnsi" w:hAnsiTheme="minorHAnsi"/>
          <w:color w:val="000000" w:themeColor="text1"/>
          <w:sz w:val="24"/>
          <w:szCs w:val="24"/>
        </w:rPr>
        <w:t xml:space="preserve"> </w:t>
      </w:r>
      <w:r w:rsidRPr="6C465DA5" w:rsidR="00175AE9">
        <w:rPr>
          <w:rStyle w:val="eop"/>
          <w:rFonts w:asciiTheme="minorHAnsi" w:hAnsiTheme="minorHAnsi"/>
          <w:b/>
          <w:bCs/>
          <w:color w:val="000000" w:themeColor="text1"/>
          <w:sz w:val="24"/>
          <w:szCs w:val="24"/>
        </w:rPr>
        <w:t>B</w:t>
      </w:r>
      <w:r w:rsidRPr="6C465DA5" w:rsidR="00BB7008">
        <w:rPr>
          <w:rStyle w:val="eop"/>
          <w:rFonts w:asciiTheme="minorHAnsi" w:hAnsiTheme="minorHAnsi"/>
          <w:b/>
          <w:bCs/>
          <w:color w:val="000000" w:themeColor="text1"/>
          <w:sz w:val="24"/>
          <w:szCs w:val="24"/>
        </w:rPr>
        <w:t>2024019</w:t>
      </w:r>
      <w:r w:rsidRPr="6C465DA5" w:rsidR="003F4155">
        <w:rPr>
          <w:rStyle w:val="eop"/>
          <w:rFonts w:asciiTheme="minorHAnsi" w:hAnsiTheme="minorHAnsi"/>
          <w:b/>
          <w:bCs/>
          <w:color w:val="000000" w:themeColor="text1"/>
          <w:sz w:val="24"/>
          <w:szCs w:val="24"/>
        </w:rPr>
        <w:t>a+b</w:t>
      </w:r>
      <w:r w:rsidRPr="6C465DA5" w:rsidR="00BB7008">
        <w:rPr>
          <w:rStyle w:val="eop"/>
          <w:rFonts w:asciiTheme="minorHAnsi" w:hAnsiTheme="minorHAnsi"/>
          <w:b/>
          <w:bCs/>
          <w:color w:val="000000" w:themeColor="text1"/>
          <w:sz w:val="24"/>
          <w:szCs w:val="24"/>
        </w:rPr>
        <w:t xml:space="preserve"> +</w:t>
      </w:r>
      <w:r w:rsidRPr="6C465DA5" w:rsidR="00BB7008">
        <w:rPr>
          <w:rStyle w:val="eop"/>
          <w:rFonts w:asciiTheme="minorHAnsi" w:hAnsiTheme="minorHAnsi"/>
          <w:color w:val="000000" w:themeColor="text1"/>
          <w:sz w:val="24"/>
          <w:szCs w:val="24"/>
        </w:rPr>
        <w:t xml:space="preserve"> </w:t>
      </w:r>
      <w:r w:rsidRPr="6C465DA5" w:rsidR="00124863">
        <w:rPr>
          <w:b/>
          <w:bCs/>
          <w:sz w:val="24"/>
          <w:szCs w:val="24"/>
        </w:rPr>
        <w:t>B2024018</w:t>
      </w:r>
    </w:p>
    <w:p w:rsidR="1235CAB2" w:rsidP="6C465DA5" w:rsidRDefault="1235CAB2" w14:paraId="3DC951D9" w14:textId="36BEE09B">
      <w:pPr>
        <w:pStyle w:val="Lijstalinea"/>
        <w:numPr>
          <w:ilvl w:val="2"/>
          <w:numId w:val="7"/>
        </w:numPr>
        <w:shd w:val="clear" w:color="auto" w:fill="FFFFFF" w:themeFill="background2"/>
        <w:jc w:val="left"/>
        <w:rPr>
          <w:rStyle w:val="eop"/>
          <w:rFonts w:asciiTheme="minorHAnsi" w:hAnsiTheme="minorHAnsi"/>
          <w:color w:val="000000" w:themeColor="text1"/>
          <w:sz w:val="24"/>
          <w:szCs w:val="24"/>
        </w:rPr>
      </w:pPr>
      <w:r w:rsidRPr="6C465DA5">
        <w:rPr>
          <w:rStyle w:val="eop"/>
          <w:rFonts w:asciiTheme="minorHAnsi" w:hAnsiTheme="minorHAnsi"/>
          <w:color w:val="000000" w:themeColor="text1"/>
          <w:sz w:val="24"/>
          <w:szCs w:val="24"/>
        </w:rPr>
        <w:t>De methode ICP-move richt zich vooral op de doelgroep met een ernstigere beperking, veelal binnen de doelgroep van personen met een verstandelijke beperking. Het kan breder worden ingezet.</w:t>
      </w:r>
    </w:p>
    <w:p w:rsidR="1235CAB2" w:rsidP="6C465DA5" w:rsidRDefault="1235CAB2" w14:paraId="4ADE9DA0" w14:textId="09D96DCF">
      <w:pPr>
        <w:pStyle w:val="Lijstalinea"/>
        <w:numPr>
          <w:ilvl w:val="2"/>
          <w:numId w:val="7"/>
        </w:numPr>
        <w:shd w:val="clear" w:color="auto" w:fill="FFFFFF" w:themeFill="background2"/>
        <w:jc w:val="left"/>
        <w:rPr>
          <w:rStyle w:val="eop"/>
          <w:rFonts w:asciiTheme="minorHAnsi" w:hAnsiTheme="minorHAnsi"/>
          <w:color w:val="000000" w:themeColor="text1"/>
          <w:sz w:val="24"/>
          <w:szCs w:val="24"/>
        </w:rPr>
      </w:pPr>
      <w:r w:rsidRPr="6C465DA5">
        <w:rPr>
          <w:rStyle w:val="eop"/>
          <w:rFonts w:asciiTheme="minorHAnsi" w:hAnsiTheme="minorHAnsi"/>
          <w:color w:val="000000" w:themeColor="text1"/>
          <w:sz w:val="24"/>
          <w:szCs w:val="24"/>
        </w:rPr>
        <w:t>De opvolging van het project verloopt moeizaam, we nemen binnen team kennis bijna de volledige uitwerking op ons en dit was niet de afspraak. Het bestuur gaat akkoord om</w:t>
      </w:r>
      <w:r w:rsidRPr="6C465DA5" w:rsidR="720C6F6C">
        <w:rPr>
          <w:rStyle w:val="eop"/>
          <w:rFonts w:asciiTheme="minorHAnsi" w:hAnsiTheme="minorHAnsi"/>
          <w:color w:val="000000" w:themeColor="text1"/>
          <w:sz w:val="24"/>
          <w:szCs w:val="24"/>
        </w:rPr>
        <w:t xml:space="preserve"> de huidige afspraken af te werken zodat er een handleiding komt van de methode, alsook om geen nieuwe projecta</w:t>
      </w:r>
      <w:r w:rsidRPr="6C465DA5" w:rsidR="2A4ABE3A">
        <w:rPr>
          <w:rStyle w:val="eop"/>
          <w:rFonts w:asciiTheme="minorHAnsi" w:hAnsiTheme="minorHAnsi"/>
          <w:color w:val="000000" w:themeColor="text1"/>
          <w:sz w:val="24"/>
          <w:szCs w:val="24"/>
        </w:rPr>
        <w:t>anvraag in te dienen voor 2025 zoals we dit de voorbije 2 jaren hebben gedaan. Enkel voor de wetenschappelijke studie van UHasselt die de</w:t>
      </w:r>
      <w:r w:rsidRPr="6C465DA5" w:rsidR="68EFA36B">
        <w:rPr>
          <w:rStyle w:val="eop"/>
          <w:rFonts w:asciiTheme="minorHAnsi" w:hAnsiTheme="minorHAnsi"/>
          <w:color w:val="000000" w:themeColor="text1"/>
          <w:sz w:val="24"/>
          <w:szCs w:val="24"/>
        </w:rPr>
        <w:t xml:space="preserve"> methode analyseert en kijkt of de methode ook effectief werkt wordt een nieuwe aanvraag binnen de beleidsfocus </w:t>
      </w:r>
      <w:r w:rsidRPr="6C465DA5" w:rsidR="48421604">
        <w:rPr>
          <w:rStyle w:val="eop"/>
          <w:rFonts w:asciiTheme="minorHAnsi" w:hAnsiTheme="minorHAnsi"/>
          <w:color w:val="000000" w:themeColor="text1"/>
          <w:sz w:val="24"/>
          <w:szCs w:val="24"/>
        </w:rPr>
        <w:t>ingediend.</w:t>
      </w:r>
    </w:p>
    <w:p w:rsidRPr="001B3683" w:rsidR="00C839AB" w:rsidP="00D23AF4" w:rsidRDefault="00102E02" w14:paraId="1B231076" w14:textId="0D07EFAF">
      <w:pPr>
        <w:pStyle w:val="Lijstalinea"/>
        <w:numPr>
          <w:ilvl w:val="1"/>
          <w:numId w:val="7"/>
        </w:numPr>
        <w:shd w:val="clear" w:color="auto" w:fill="FFFFFF" w:themeFill="background2"/>
        <w:jc w:val="left"/>
        <w:rPr>
          <w:rStyle w:val="eop"/>
          <w:rFonts w:asciiTheme="minorHAnsi" w:hAnsiTheme="minorHAnsi"/>
          <w:color w:val="000000" w:themeColor="text1"/>
          <w:sz w:val="24"/>
          <w:szCs w:val="24"/>
        </w:rPr>
      </w:pPr>
      <w:r w:rsidRPr="6C465DA5">
        <w:rPr>
          <w:rStyle w:val="eop"/>
          <w:rFonts w:asciiTheme="minorHAnsi" w:hAnsiTheme="minorHAnsi"/>
          <w:color w:val="000000" w:themeColor="text1"/>
          <w:sz w:val="24"/>
          <w:szCs w:val="24"/>
        </w:rPr>
        <w:t xml:space="preserve">Ingediend project holistisch sportmodel </w:t>
      </w:r>
      <w:r w:rsidRPr="6C465DA5" w:rsidR="00B153A5">
        <w:rPr>
          <w:rStyle w:val="eop"/>
          <w:rFonts w:asciiTheme="minorHAnsi" w:hAnsiTheme="minorHAnsi"/>
          <w:color w:val="000000" w:themeColor="text1"/>
          <w:sz w:val="24"/>
          <w:szCs w:val="24"/>
        </w:rPr>
        <w:t>–</w:t>
      </w:r>
      <w:r w:rsidRPr="6C465DA5">
        <w:rPr>
          <w:rStyle w:val="eop"/>
          <w:rFonts w:asciiTheme="minorHAnsi" w:hAnsiTheme="minorHAnsi"/>
          <w:color w:val="000000" w:themeColor="text1"/>
          <w:sz w:val="24"/>
          <w:szCs w:val="24"/>
        </w:rPr>
        <w:t xml:space="preserve"> INFO</w:t>
      </w:r>
      <w:r w:rsidRPr="6C465DA5" w:rsidR="00B153A5">
        <w:rPr>
          <w:rStyle w:val="eop"/>
          <w:rFonts w:asciiTheme="minorHAnsi" w:hAnsiTheme="minorHAnsi"/>
          <w:color w:val="000000" w:themeColor="text1"/>
          <w:sz w:val="24"/>
          <w:szCs w:val="24"/>
        </w:rPr>
        <w:t xml:space="preserve"> </w:t>
      </w:r>
      <w:r w:rsidRPr="6C465DA5" w:rsidR="00B153A5">
        <w:rPr>
          <w:rStyle w:val="eop"/>
          <w:rFonts w:asciiTheme="minorHAnsi" w:hAnsiTheme="minorHAnsi"/>
          <w:b/>
          <w:bCs/>
          <w:color w:val="000000" w:themeColor="text1"/>
          <w:sz w:val="24"/>
          <w:szCs w:val="24"/>
        </w:rPr>
        <w:t>B2024</w:t>
      </w:r>
      <w:r w:rsidRPr="6C465DA5" w:rsidR="00111452">
        <w:rPr>
          <w:rStyle w:val="eop"/>
          <w:rFonts w:asciiTheme="minorHAnsi" w:hAnsiTheme="minorHAnsi"/>
          <w:b/>
          <w:bCs/>
          <w:color w:val="000000" w:themeColor="text1"/>
          <w:sz w:val="24"/>
          <w:szCs w:val="24"/>
        </w:rPr>
        <w:t>024</w:t>
      </w:r>
    </w:p>
    <w:p w:rsidR="001B3683" w:rsidP="001B3683" w:rsidRDefault="001B3683" w14:paraId="5E2EB854" w14:textId="3310D1A3">
      <w:pPr>
        <w:pStyle w:val="Lijstalinea"/>
        <w:numPr>
          <w:ilvl w:val="2"/>
          <w:numId w:val="7"/>
        </w:numPr>
        <w:shd w:val="clear" w:color="auto" w:fill="FFFFFF" w:themeFill="background2"/>
        <w:jc w:val="left"/>
        <w:rPr>
          <w:rStyle w:val="eop"/>
          <w:rFonts w:asciiTheme="minorHAnsi" w:hAnsiTheme="minorHAnsi"/>
          <w:color w:val="000000" w:themeColor="text1"/>
          <w:sz w:val="24"/>
          <w:szCs w:val="24"/>
        </w:rPr>
      </w:pPr>
      <w:r>
        <w:rPr>
          <w:rStyle w:val="eop"/>
          <w:rFonts w:asciiTheme="minorHAnsi" w:hAnsiTheme="minorHAnsi"/>
          <w:color w:val="000000" w:themeColor="text1"/>
          <w:sz w:val="24"/>
          <w:szCs w:val="24"/>
        </w:rPr>
        <w:t xml:space="preserve">We dienden een project in bij Sport Vlaanderen voor de maximale toekenning (100.000€) om een holistisch sportmodel uit te werken. </w:t>
      </w:r>
      <w:r w:rsidR="005C5812">
        <w:rPr>
          <w:rStyle w:val="eop"/>
          <w:rFonts w:asciiTheme="minorHAnsi" w:hAnsiTheme="minorHAnsi"/>
          <w:color w:val="000000" w:themeColor="text1"/>
          <w:sz w:val="24"/>
          <w:szCs w:val="24"/>
        </w:rPr>
        <w:t>G-sport was moeilijk te fitten binnen de vooropgestelde criteria, we namen hiervoor contact op om dit te bespreken.</w:t>
      </w:r>
      <w:r w:rsidR="00B43C5D">
        <w:rPr>
          <w:rStyle w:val="eop"/>
          <w:rFonts w:asciiTheme="minorHAnsi" w:hAnsiTheme="minorHAnsi"/>
          <w:color w:val="000000" w:themeColor="text1"/>
          <w:sz w:val="24"/>
          <w:szCs w:val="24"/>
        </w:rPr>
        <w:t xml:space="preserve"> </w:t>
      </w:r>
      <w:r w:rsidR="009C75CD">
        <w:rPr>
          <w:rStyle w:val="eop"/>
          <w:rFonts w:asciiTheme="minorHAnsi" w:hAnsiTheme="minorHAnsi"/>
          <w:color w:val="000000" w:themeColor="text1"/>
          <w:sz w:val="24"/>
          <w:szCs w:val="24"/>
        </w:rPr>
        <w:t>Een eventuele g</w:t>
      </w:r>
      <w:r w:rsidR="00B43C5D">
        <w:rPr>
          <w:rStyle w:val="eop"/>
          <w:rFonts w:asciiTheme="minorHAnsi" w:hAnsiTheme="minorHAnsi"/>
          <w:color w:val="000000" w:themeColor="text1"/>
          <w:sz w:val="24"/>
          <w:szCs w:val="24"/>
        </w:rPr>
        <w:t>oedkeuring wordt verwacht tegen 31 mei.</w:t>
      </w:r>
      <w:r w:rsidR="009C75CD">
        <w:rPr>
          <w:rStyle w:val="eop"/>
          <w:rFonts w:asciiTheme="minorHAnsi" w:hAnsiTheme="minorHAnsi"/>
          <w:color w:val="000000" w:themeColor="text1"/>
          <w:sz w:val="24"/>
          <w:szCs w:val="24"/>
        </w:rPr>
        <w:t xml:space="preserve"> Binnen het project legden we de focus op 3 verschillende ‘</w:t>
      </w:r>
      <w:r w:rsidR="00665D17">
        <w:rPr>
          <w:rStyle w:val="eop"/>
          <w:rFonts w:asciiTheme="minorHAnsi" w:hAnsiTheme="minorHAnsi"/>
          <w:color w:val="000000" w:themeColor="text1"/>
          <w:sz w:val="24"/>
          <w:szCs w:val="24"/>
        </w:rPr>
        <w:t>cases’.</w:t>
      </w:r>
    </w:p>
    <w:p w:rsidR="00665D17" w:rsidP="00665D17" w:rsidRDefault="00665D17" w14:paraId="6ED90EF5" w14:textId="4700B272">
      <w:pPr>
        <w:pStyle w:val="Lijstalinea"/>
        <w:numPr>
          <w:ilvl w:val="0"/>
          <w:numId w:val="21"/>
        </w:numPr>
        <w:shd w:val="clear" w:color="auto" w:fill="FFFFFF" w:themeFill="background2"/>
        <w:jc w:val="left"/>
        <w:rPr>
          <w:rStyle w:val="eop"/>
          <w:rFonts w:asciiTheme="minorHAnsi" w:hAnsiTheme="minorHAnsi"/>
          <w:color w:val="000000" w:themeColor="text1"/>
          <w:sz w:val="24"/>
          <w:szCs w:val="24"/>
        </w:rPr>
      </w:pPr>
      <w:r>
        <w:rPr>
          <w:rStyle w:val="eop"/>
          <w:rFonts w:asciiTheme="minorHAnsi" w:hAnsiTheme="minorHAnsi"/>
          <w:color w:val="000000" w:themeColor="text1"/>
          <w:sz w:val="24"/>
          <w:szCs w:val="24"/>
        </w:rPr>
        <w:t>Case 1: elektrische rolstoelsporten: vanuit de optiek dat dit een groep van sporten is die op langere termijn onder de vleugels van G-sport Vlaanderen blijft.</w:t>
      </w:r>
    </w:p>
    <w:p w:rsidR="00665D17" w:rsidP="00665D17" w:rsidRDefault="00665D17" w14:paraId="79714CBF" w14:textId="507E20F7">
      <w:pPr>
        <w:pStyle w:val="Lijstalinea"/>
        <w:numPr>
          <w:ilvl w:val="0"/>
          <w:numId w:val="21"/>
        </w:numPr>
        <w:shd w:val="clear" w:color="auto" w:fill="FFFFFF" w:themeFill="background2"/>
        <w:jc w:val="left"/>
        <w:rPr>
          <w:rStyle w:val="eop"/>
          <w:rFonts w:asciiTheme="minorHAnsi" w:hAnsiTheme="minorHAnsi"/>
          <w:color w:val="000000" w:themeColor="text1"/>
          <w:sz w:val="24"/>
          <w:szCs w:val="24"/>
        </w:rPr>
      </w:pPr>
      <w:r>
        <w:rPr>
          <w:rStyle w:val="eop"/>
          <w:rFonts w:asciiTheme="minorHAnsi" w:hAnsiTheme="minorHAnsi"/>
          <w:color w:val="000000" w:themeColor="text1"/>
          <w:sz w:val="24"/>
          <w:szCs w:val="24"/>
        </w:rPr>
        <w:t>Case 2: blinden en slechtzienden: vanuit de optiek om een model vanuit een doelgroep te benaderen.</w:t>
      </w:r>
    </w:p>
    <w:p w:rsidRPr="00665D17" w:rsidR="00665D17" w:rsidP="00665D17" w:rsidRDefault="00665D17" w14:paraId="14111793" w14:textId="0B1201F5">
      <w:pPr>
        <w:pStyle w:val="Lijstalinea"/>
        <w:numPr>
          <w:ilvl w:val="0"/>
          <w:numId w:val="21"/>
        </w:numPr>
        <w:shd w:val="clear" w:color="auto" w:fill="FFFFFF" w:themeFill="background2"/>
        <w:jc w:val="left"/>
        <w:rPr>
          <w:rStyle w:val="eop"/>
          <w:rFonts w:asciiTheme="minorHAnsi" w:hAnsiTheme="minorHAnsi"/>
          <w:color w:val="000000" w:themeColor="text1"/>
          <w:sz w:val="24"/>
          <w:szCs w:val="24"/>
        </w:rPr>
      </w:pPr>
      <w:r>
        <w:rPr>
          <w:rStyle w:val="eop"/>
          <w:rFonts w:asciiTheme="minorHAnsi" w:hAnsiTheme="minorHAnsi"/>
          <w:color w:val="000000" w:themeColor="text1"/>
          <w:sz w:val="24"/>
          <w:szCs w:val="24"/>
        </w:rPr>
        <w:t xml:space="preserve">Case 3: atletiek: vanuit de optiek dat deze sport al grotendeels is geïntegreerd bij de reguliere federatie voor de recreatie en competitiewerking, maar dat G-sport Vlaanderen een rol zal blijven vervullen in de toeleiding en </w:t>
      </w:r>
      <w:r w:rsidR="006700AD">
        <w:rPr>
          <w:rStyle w:val="eop"/>
          <w:rFonts w:asciiTheme="minorHAnsi" w:hAnsiTheme="minorHAnsi"/>
          <w:color w:val="000000" w:themeColor="text1"/>
          <w:sz w:val="24"/>
          <w:szCs w:val="24"/>
        </w:rPr>
        <w:t>de topsport.</w:t>
      </w:r>
    </w:p>
    <w:p w:rsidRPr="006F4D29" w:rsidR="006F4D29" w:rsidP="006F4D29" w:rsidRDefault="006F4D29" w14:paraId="4DB847CA" w14:textId="77777777">
      <w:pPr>
        <w:shd w:val="clear" w:color="auto" w:fill="FFFFFF" w:themeFill="background2"/>
        <w:jc w:val="left"/>
        <w:rPr>
          <w:rStyle w:val="eop"/>
          <w:rFonts w:asciiTheme="minorHAnsi" w:hAnsiTheme="minorHAnsi"/>
          <w:color w:val="000000" w:themeColor="text1"/>
          <w:sz w:val="24"/>
          <w:szCs w:val="24"/>
        </w:rPr>
      </w:pPr>
    </w:p>
    <w:p w:rsidRPr="008B38C9" w:rsidR="00693566" w:rsidP="507604AC" w:rsidRDefault="00996393" w14:paraId="04BE1081" w14:textId="310C67D5">
      <w:pPr>
        <w:shd w:val="clear" w:color="auto" w:fill="1A2BC2" w:themeFill="accent4"/>
        <w:rPr>
          <w:b/>
          <w:bCs/>
          <w:color w:val="FFFFFF" w:themeColor="background2"/>
          <w:sz w:val="22"/>
        </w:rPr>
      </w:pPr>
      <w:r w:rsidRPr="507604AC">
        <w:rPr>
          <w:b/>
          <w:bCs/>
          <w:color w:val="FFFFFF" w:themeColor="background2"/>
          <w:sz w:val="22"/>
        </w:rPr>
        <w:t>6.</w:t>
      </w:r>
      <w:r>
        <w:tab/>
      </w:r>
      <w:r w:rsidRPr="507604AC" w:rsidR="00FE2992">
        <w:rPr>
          <w:b/>
          <w:bCs/>
          <w:color w:val="FFFFFF" w:themeColor="background2"/>
          <w:sz w:val="22"/>
        </w:rPr>
        <w:t>Topsport</w:t>
      </w:r>
      <w:r w:rsidR="00E152E9">
        <w:rPr>
          <w:b/>
          <w:bCs/>
          <w:color w:val="FFFFFF" w:themeColor="background2"/>
          <w:sz w:val="22"/>
        </w:rPr>
        <w:t xml:space="preserve"> </w:t>
      </w:r>
    </w:p>
    <w:p w:rsidR="2FC39CB1" w:rsidP="00F31A7F" w:rsidRDefault="2FC39CB1" w14:paraId="659289FD" w14:textId="1F881D32">
      <w:pPr>
        <w:rPr>
          <w:sz w:val="24"/>
          <w:szCs w:val="24"/>
        </w:rPr>
      </w:pPr>
    </w:p>
    <w:p w:rsidR="00D77566" w:rsidP="0038097E" w:rsidRDefault="009E0551" w14:paraId="785CE9F4" w14:textId="4749C8E3">
      <w:pPr>
        <w:pStyle w:val="Lijstalinea"/>
        <w:numPr>
          <w:ilvl w:val="1"/>
          <w:numId w:val="18"/>
        </w:numPr>
        <w:rPr>
          <w:sz w:val="24"/>
          <w:szCs w:val="24"/>
        </w:rPr>
      </w:pPr>
      <w:r w:rsidRPr="6C465DA5">
        <w:rPr>
          <w:sz w:val="24"/>
          <w:szCs w:val="24"/>
        </w:rPr>
        <w:t>Opvolging Dimitri</w:t>
      </w:r>
    </w:p>
    <w:p w:rsidR="3CF5BB79" w:rsidP="6C465DA5" w:rsidRDefault="3CF5BB79" w14:paraId="22F89B7D" w14:textId="03E015EF">
      <w:pPr>
        <w:pStyle w:val="Lijstalinea"/>
        <w:numPr>
          <w:ilvl w:val="2"/>
          <w:numId w:val="18"/>
        </w:numPr>
        <w:rPr>
          <w:sz w:val="24"/>
          <w:szCs w:val="24"/>
        </w:rPr>
      </w:pPr>
      <w:r w:rsidRPr="6C465DA5">
        <w:rPr>
          <w:sz w:val="24"/>
          <w:szCs w:val="24"/>
        </w:rPr>
        <w:t>Er was onvoldoende vertrouwen binnen een groot deel van de topsportwerking om de samenwerking met Dimitri Vastenavondt verder</w:t>
      </w:r>
      <w:r w:rsidRPr="6C465DA5" w:rsidR="41BA5F27">
        <w:rPr>
          <w:sz w:val="24"/>
          <w:szCs w:val="24"/>
        </w:rPr>
        <w:t xml:space="preserve"> te </w:t>
      </w:r>
      <w:r w:rsidRPr="6C465DA5">
        <w:rPr>
          <w:sz w:val="24"/>
          <w:szCs w:val="24"/>
        </w:rPr>
        <w:t>zetten. Dit werd beslist op een online bestuursorgaan op</w:t>
      </w:r>
      <w:r w:rsidRPr="6C465DA5" w:rsidR="142C95F7">
        <w:rPr>
          <w:sz w:val="24"/>
          <w:szCs w:val="24"/>
        </w:rPr>
        <w:t xml:space="preserve"> 4 april</w:t>
      </w:r>
      <w:r w:rsidRPr="6C465DA5" w:rsidR="7D3315B3">
        <w:rPr>
          <w:sz w:val="24"/>
          <w:szCs w:val="24"/>
        </w:rPr>
        <w:t xml:space="preserve"> en aan Dimitri meegedeeld op 10 april. Alle personen en instanties die op de hoogte moe</w:t>
      </w:r>
      <w:r w:rsidR="00297AD5">
        <w:rPr>
          <w:sz w:val="24"/>
          <w:szCs w:val="24"/>
        </w:rPr>
        <w:t>s</w:t>
      </w:r>
      <w:r w:rsidRPr="6C465DA5" w:rsidR="7D3315B3">
        <w:rPr>
          <w:sz w:val="24"/>
          <w:szCs w:val="24"/>
        </w:rPr>
        <w:t>ten gebracht worden werden binnen het uur op de hoogte gebracht.</w:t>
      </w:r>
    </w:p>
    <w:p w:rsidR="5F3BBDE9" w:rsidP="6C465DA5" w:rsidRDefault="5F3BBDE9" w14:paraId="6642202C" w14:textId="39754CE2">
      <w:pPr>
        <w:pStyle w:val="Lijstalinea"/>
        <w:numPr>
          <w:ilvl w:val="3"/>
          <w:numId w:val="18"/>
        </w:numPr>
        <w:rPr>
          <w:sz w:val="24"/>
          <w:szCs w:val="24"/>
        </w:rPr>
      </w:pPr>
      <w:r w:rsidRPr="6C465DA5">
        <w:rPr>
          <w:sz w:val="24"/>
          <w:szCs w:val="24"/>
        </w:rPr>
        <w:t>De 2 topsportmedewerkers verdelen de sporten en gaan in eerste instantie na wat moet gedaan worden richting Parijs 2024. Wekelijks is er overleg met</w:t>
      </w:r>
      <w:r w:rsidRPr="6C465DA5" w:rsidR="513DC18C">
        <w:rPr>
          <w:sz w:val="24"/>
          <w:szCs w:val="24"/>
        </w:rPr>
        <w:t xml:space="preserve"> SVB om alles nauw op te volgen.</w:t>
      </w:r>
      <w:r w:rsidRPr="6C465DA5" w:rsidR="5FB1B6F1">
        <w:rPr>
          <w:sz w:val="24"/>
          <w:szCs w:val="24"/>
        </w:rPr>
        <w:t xml:space="preserve"> De medisch-paramedische voorbereiding wordt toevertrouwd aan Lander Vansteene.</w:t>
      </w:r>
      <w:r w:rsidR="00D50B06">
        <w:rPr>
          <w:sz w:val="24"/>
          <w:szCs w:val="24"/>
        </w:rPr>
        <w:t xml:space="preserve"> Parijs 2024 is prioriteit.</w:t>
      </w:r>
    </w:p>
    <w:p w:rsidR="399EC70C" w:rsidP="6C465DA5" w:rsidRDefault="399EC70C" w14:paraId="62391E84" w14:textId="6643F4BD">
      <w:pPr>
        <w:pStyle w:val="Lijstalinea"/>
        <w:numPr>
          <w:ilvl w:val="3"/>
          <w:numId w:val="18"/>
        </w:numPr>
        <w:rPr>
          <w:sz w:val="24"/>
          <w:szCs w:val="24"/>
        </w:rPr>
      </w:pPr>
      <w:r w:rsidRPr="6C465DA5">
        <w:rPr>
          <w:sz w:val="24"/>
          <w:szCs w:val="24"/>
        </w:rPr>
        <w:t>Voor Parijs 2024 wordt geen nieuwe technisch directeur topsport aangesteld, wel zal in de komende weken samen worden gezeten met verschillende personen uit de topsportwerking om het profiel te bepalen van de nieuwe technisch d</w:t>
      </w:r>
      <w:r w:rsidRPr="6C465DA5" w:rsidR="423E9149">
        <w:rPr>
          <w:sz w:val="24"/>
          <w:szCs w:val="24"/>
        </w:rPr>
        <w:t>irecteur topsport die we zoeken.</w:t>
      </w:r>
      <w:r w:rsidR="00D50B06">
        <w:rPr>
          <w:sz w:val="24"/>
          <w:szCs w:val="24"/>
        </w:rPr>
        <w:t xml:space="preserve"> De zoektocht naar een nieuwe technisch directeur topsport zal al starten voor Parijs 2024.</w:t>
      </w:r>
    </w:p>
    <w:p w:rsidRPr="00824B67" w:rsidR="00824B67" w:rsidP="00824B67" w:rsidRDefault="00824B67" w14:paraId="00E6FB5E" w14:textId="77777777">
      <w:pPr>
        <w:pStyle w:val="Lijstalinea"/>
        <w:ind w:left="360"/>
        <w:rPr>
          <w:sz w:val="24"/>
          <w:szCs w:val="24"/>
        </w:rPr>
      </w:pPr>
    </w:p>
    <w:p w:rsidRPr="007D6DD9" w:rsidR="00996393" w:rsidP="007D6DD9" w:rsidRDefault="007D6DD9" w14:paraId="49453B03" w14:textId="3579890A">
      <w:pPr>
        <w:shd w:val="clear" w:color="auto" w:fill="1A2BC2" w:themeFill="accent4"/>
        <w:rPr>
          <w:b/>
          <w:bCs/>
          <w:color w:val="FFFFFF" w:themeColor="background2"/>
          <w:sz w:val="22"/>
        </w:rPr>
      </w:pPr>
      <w:r>
        <w:rPr>
          <w:b/>
          <w:bCs/>
          <w:color w:val="FFFFFF" w:themeColor="background2"/>
          <w:sz w:val="22"/>
        </w:rPr>
        <w:t>7.</w:t>
      </w:r>
      <w:r>
        <w:rPr>
          <w:b/>
          <w:bCs/>
          <w:color w:val="FFFFFF" w:themeColor="background2"/>
          <w:sz w:val="22"/>
        </w:rPr>
        <w:tab/>
      </w:r>
      <w:r w:rsidRPr="007D6DD9" w:rsidR="00FE2992">
        <w:rPr>
          <w:b/>
          <w:bCs/>
          <w:color w:val="FFFFFF" w:themeColor="background2"/>
          <w:sz w:val="22"/>
        </w:rPr>
        <w:t>Management</w:t>
      </w:r>
      <w:r w:rsidRPr="007D6DD9" w:rsidR="008B38C9">
        <w:rPr>
          <w:b/>
          <w:bCs/>
          <w:color w:val="FFFFFF" w:themeColor="background2"/>
          <w:sz w:val="22"/>
        </w:rPr>
        <w:t xml:space="preserve"> </w:t>
      </w:r>
    </w:p>
    <w:p w:rsidRPr="00B702A0" w:rsidR="00B702A0" w:rsidP="0F43629E" w:rsidRDefault="00B702A0" w14:paraId="2DAE2BAD" w14:textId="572C8ABC">
      <w:pPr>
        <w:pStyle w:val="Standaard"/>
        <w:shd w:val="clear" w:color="auto" w:fill="FFFFFF" w:themeFill="background2"/>
        <w:jc w:val="left"/>
        <w:rPr>
          <w:sz w:val="24"/>
          <w:szCs w:val="24"/>
        </w:rPr>
      </w:pPr>
    </w:p>
    <w:p w:rsidR="0050248B" w:rsidP="00B702A0" w:rsidRDefault="009336EC" w14:paraId="45B98555" w14:textId="77777777">
      <w:pPr>
        <w:pStyle w:val="Lijstalinea"/>
        <w:numPr>
          <w:ilvl w:val="1"/>
          <w:numId w:val="3"/>
        </w:numPr>
        <w:shd w:val="clear" w:color="auto" w:fill="FFFFFF" w:themeFill="background1"/>
        <w:jc w:val="left"/>
        <w:rPr>
          <w:sz w:val="24"/>
          <w:szCs w:val="24"/>
        </w:rPr>
      </w:pPr>
      <w:r w:rsidRPr="785102E6">
        <w:rPr>
          <w:sz w:val="24"/>
          <w:szCs w:val="24"/>
        </w:rPr>
        <w:t>Doorgestuurde verslagen – INFO</w:t>
      </w:r>
      <w:r w:rsidR="007D7B53">
        <w:rPr>
          <w:sz w:val="24"/>
          <w:szCs w:val="24"/>
        </w:rPr>
        <w:t xml:space="preserve"> </w:t>
      </w:r>
    </w:p>
    <w:p w:rsidR="003F2BAD" w:rsidP="0050248B" w:rsidRDefault="007D7B53" w14:paraId="07BCD0E3" w14:textId="1A1E2993">
      <w:pPr>
        <w:pStyle w:val="Lijstalinea"/>
        <w:numPr>
          <w:ilvl w:val="2"/>
          <w:numId w:val="3"/>
        </w:numPr>
        <w:shd w:val="clear" w:color="auto" w:fill="FFFFFF" w:themeFill="background1"/>
        <w:jc w:val="left"/>
        <w:rPr>
          <w:sz w:val="24"/>
          <w:szCs w:val="24"/>
        </w:rPr>
      </w:pPr>
      <w:r>
        <w:rPr>
          <w:sz w:val="24"/>
          <w:szCs w:val="24"/>
        </w:rPr>
        <w:t>geen vragen</w:t>
      </w:r>
      <w:r w:rsidR="0050248B">
        <w:rPr>
          <w:sz w:val="24"/>
          <w:szCs w:val="24"/>
        </w:rPr>
        <w:t xml:space="preserve"> over de toegestuurde verslagen.</w:t>
      </w:r>
    </w:p>
    <w:p w:rsidRPr="00F63D1D" w:rsidR="00857680" w:rsidP="00857680" w:rsidRDefault="000600F4" w14:paraId="1BC47FF6" w14:textId="3662B473">
      <w:pPr>
        <w:pStyle w:val="Lijstalinea"/>
        <w:numPr>
          <w:ilvl w:val="1"/>
          <w:numId w:val="3"/>
        </w:numPr>
        <w:shd w:val="clear" w:color="auto" w:fill="FFFFFF" w:themeFill="background1"/>
        <w:ind w:left="349"/>
        <w:jc w:val="left"/>
        <w:rPr>
          <w:sz w:val="24"/>
          <w:szCs w:val="24"/>
        </w:rPr>
      </w:pPr>
      <w:r>
        <w:rPr>
          <w:sz w:val="24"/>
          <w:szCs w:val="24"/>
        </w:rPr>
        <w:t xml:space="preserve">Loonbeleid – </w:t>
      </w:r>
      <w:r w:rsidR="009E0551">
        <w:rPr>
          <w:sz w:val="24"/>
          <w:szCs w:val="24"/>
        </w:rPr>
        <w:t>INFO</w:t>
      </w:r>
      <w:r w:rsidR="003478D8">
        <w:rPr>
          <w:sz w:val="24"/>
          <w:szCs w:val="24"/>
        </w:rPr>
        <w:t xml:space="preserve"> </w:t>
      </w:r>
      <w:r w:rsidRPr="00E055A1" w:rsidR="00124863">
        <w:rPr>
          <w:b/>
          <w:bCs/>
          <w:sz w:val="24"/>
          <w:szCs w:val="24"/>
        </w:rPr>
        <w:t>B20240</w:t>
      </w:r>
      <w:r w:rsidR="00BB7008">
        <w:rPr>
          <w:b/>
          <w:bCs/>
          <w:sz w:val="24"/>
          <w:szCs w:val="24"/>
        </w:rPr>
        <w:t>20</w:t>
      </w:r>
    </w:p>
    <w:p w:rsidRPr="00B43F1C" w:rsidR="00F63D1D" w:rsidP="00F63D1D" w:rsidRDefault="00A67A4F" w14:paraId="37CEDDF9" w14:textId="7FC9A7A7">
      <w:pPr>
        <w:pStyle w:val="Lijstalinea"/>
        <w:numPr>
          <w:ilvl w:val="2"/>
          <w:numId w:val="3"/>
        </w:numPr>
        <w:shd w:val="clear" w:color="auto" w:fill="FFFFFF" w:themeFill="background1"/>
        <w:jc w:val="left"/>
        <w:rPr>
          <w:sz w:val="24"/>
          <w:szCs w:val="24"/>
        </w:rPr>
      </w:pPr>
      <w:r>
        <w:rPr>
          <w:sz w:val="24"/>
          <w:szCs w:val="24"/>
        </w:rPr>
        <w:t xml:space="preserve">G-sport Vlaanderen gaat met Sportwerk een traject aan </w:t>
      </w:r>
      <w:r w:rsidR="00326E99">
        <w:rPr>
          <w:sz w:val="24"/>
          <w:szCs w:val="24"/>
        </w:rPr>
        <w:t xml:space="preserve">richting een nieuw en aangepast </w:t>
      </w:r>
      <w:r w:rsidR="0023365D">
        <w:rPr>
          <w:sz w:val="24"/>
          <w:szCs w:val="24"/>
        </w:rPr>
        <w:t>loonbeleid. Voor Sportwerk is dit een pilootproject dat ze uitwerken</w:t>
      </w:r>
      <w:r w:rsidR="0097456F">
        <w:rPr>
          <w:sz w:val="24"/>
          <w:szCs w:val="24"/>
        </w:rPr>
        <w:t xml:space="preserve">, een project dat matcht met de vraag van G-sport Vlaanderen </w:t>
      </w:r>
      <w:r w:rsidR="00485E60">
        <w:rPr>
          <w:sz w:val="24"/>
          <w:szCs w:val="24"/>
        </w:rPr>
        <w:t>om na te gaan wat wel/niet mogelijk is vlak van loonbeleid</w:t>
      </w:r>
      <w:r w:rsidR="00BE0EB1">
        <w:rPr>
          <w:sz w:val="24"/>
          <w:szCs w:val="24"/>
        </w:rPr>
        <w:t xml:space="preserve">, </w:t>
      </w:r>
      <w:r w:rsidR="00E2185E">
        <w:rPr>
          <w:sz w:val="24"/>
          <w:szCs w:val="24"/>
        </w:rPr>
        <w:t>extralegale voordele</w:t>
      </w:r>
      <w:r w:rsidR="00BE0EB1">
        <w:rPr>
          <w:sz w:val="24"/>
          <w:szCs w:val="24"/>
        </w:rPr>
        <w:t>n en functieprofielen.</w:t>
      </w:r>
    </w:p>
    <w:p w:rsidRPr="004725EF" w:rsidR="004725EF" w:rsidP="004725EF" w:rsidRDefault="00B43F1C" w14:paraId="3EAFB164" w14:textId="45AFBD6C">
      <w:pPr>
        <w:pStyle w:val="Lijstalinea"/>
        <w:numPr>
          <w:ilvl w:val="2"/>
          <w:numId w:val="3"/>
        </w:numPr>
        <w:shd w:val="clear" w:color="auto" w:fill="FFFFFF" w:themeFill="background1"/>
        <w:jc w:val="left"/>
        <w:rPr>
          <w:sz w:val="24"/>
          <w:szCs w:val="24"/>
        </w:rPr>
      </w:pPr>
      <w:r w:rsidRPr="00B43F1C">
        <w:rPr>
          <w:sz w:val="24"/>
          <w:szCs w:val="24"/>
        </w:rPr>
        <w:t>Topsport</w:t>
      </w:r>
      <w:r w:rsidR="004725EF">
        <w:rPr>
          <w:sz w:val="24"/>
          <w:szCs w:val="24"/>
        </w:rPr>
        <w:t xml:space="preserve"> – herverdeling taken – INFO/DISCUSSIE </w:t>
      </w:r>
      <w:r w:rsidRPr="004725EF" w:rsidR="004725EF">
        <w:rPr>
          <w:b/>
          <w:bCs/>
          <w:sz w:val="24"/>
          <w:szCs w:val="24"/>
        </w:rPr>
        <w:t>B2024</w:t>
      </w:r>
      <w:r w:rsidR="00124863">
        <w:rPr>
          <w:b/>
          <w:bCs/>
          <w:sz w:val="24"/>
          <w:szCs w:val="24"/>
        </w:rPr>
        <w:t>018</w:t>
      </w:r>
      <w:r w:rsidR="00562F2B">
        <w:rPr>
          <w:b/>
          <w:bCs/>
          <w:sz w:val="24"/>
          <w:szCs w:val="24"/>
        </w:rPr>
        <w:t xml:space="preserve"> </w:t>
      </w:r>
      <w:r w:rsidRPr="00562F2B" w:rsidR="00562F2B">
        <w:rPr>
          <w:sz w:val="24"/>
          <w:szCs w:val="24"/>
        </w:rPr>
        <w:t>(zie hoger onder topsport)</w:t>
      </w:r>
    </w:p>
    <w:p w:rsidRPr="00724B59" w:rsidR="00B43F1C" w:rsidP="004E025E" w:rsidRDefault="004E025E" w14:paraId="0C5DBCBA" w14:textId="1CC3E10F">
      <w:pPr>
        <w:pStyle w:val="Lijstalinea"/>
        <w:numPr>
          <w:ilvl w:val="1"/>
          <w:numId w:val="3"/>
        </w:numPr>
        <w:shd w:val="clear" w:color="auto" w:fill="FFFFFF" w:themeFill="background1"/>
        <w:jc w:val="left"/>
        <w:rPr>
          <w:sz w:val="24"/>
          <w:szCs w:val="24"/>
          <w:lang w:val="en-GB"/>
        </w:rPr>
      </w:pPr>
      <w:r w:rsidRPr="00724B59">
        <w:rPr>
          <w:sz w:val="24"/>
          <w:szCs w:val="24"/>
          <w:lang w:val="en-GB"/>
        </w:rPr>
        <w:t>project</w:t>
      </w:r>
      <w:r w:rsidRPr="00724B59" w:rsidR="00B43F1C">
        <w:rPr>
          <w:sz w:val="24"/>
          <w:szCs w:val="24"/>
          <w:lang w:val="en-GB"/>
        </w:rPr>
        <w:t xml:space="preserve"> Event Flanders</w:t>
      </w:r>
      <w:r w:rsidRPr="00724B59" w:rsidR="00724B59">
        <w:rPr>
          <w:sz w:val="24"/>
          <w:szCs w:val="24"/>
          <w:lang w:val="en-GB"/>
        </w:rPr>
        <w:t xml:space="preserve"> W</w:t>
      </w:r>
      <w:r w:rsidR="00D32AA6">
        <w:rPr>
          <w:sz w:val="24"/>
          <w:szCs w:val="24"/>
          <w:lang w:val="en-GB"/>
        </w:rPr>
        <w:t>K</w:t>
      </w:r>
      <w:r w:rsidRPr="00724B59" w:rsidR="00724B59">
        <w:rPr>
          <w:sz w:val="24"/>
          <w:szCs w:val="24"/>
          <w:lang w:val="en-GB"/>
        </w:rPr>
        <w:t>’s paracy</w:t>
      </w:r>
      <w:r w:rsidR="00724B59">
        <w:rPr>
          <w:sz w:val="24"/>
          <w:szCs w:val="24"/>
          <w:lang w:val="en-GB"/>
        </w:rPr>
        <w:t>cling 2025</w:t>
      </w:r>
    </w:p>
    <w:p w:rsidR="00724B59" w:rsidP="00012065" w:rsidRDefault="00724B59" w14:paraId="235545ED" w14:textId="3EE923F5">
      <w:pPr>
        <w:pStyle w:val="Lijstalinea"/>
        <w:numPr>
          <w:ilvl w:val="2"/>
          <w:numId w:val="3"/>
        </w:numPr>
        <w:shd w:val="clear" w:color="auto" w:fill="FFFFFF" w:themeFill="background2"/>
        <w:spacing w:before="240" w:after="240"/>
        <w:jc w:val="left"/>
        <w:rPr>
          <w:b/>
          <w:bCs/>
          <w:sz w:val="24"/>
          <w:szCs w:val="24"/>
        </w:rPr>
      </w:pPr>
      <w:r w:rsidRPr="6C465DA5">
        <w:rPr>
          <w:sz w:val="24"/>
          <w:szCs w:val="24"/>
        </w:rPr>
        <w:t>projectvoorstel</w:t>
      </w:r>
      <w:r w:rsidRPr="6C465DA5" w:rsidR="4AA37B30">
        <w:rPr>
          <w:sz w:val="24"/>
          <w:szCs w:val="24"/>
        </w:rPr>
        <w:t xml:space="preserve"> – </w:t>
      </w:r>
      <w:r w:rsidRPr="6C465DA5">
        <w:rPr>
          <w:sz w:val="24"/>
          <w:szCs w:val="24"/>
        </w:rPr>
        <w:t>DISCUSSIE</w:t>
      </w:r>
      <w:r w:rsidRPr="6C465DA5" w:rsidR="4AA37B30">
        <w:rPr>
          <w:sz w:val="24"/>
          <w:szCs w:val="24"/>
        </w:rPr>
        <w:t xml:space="preserve"> </w:t>
      </w:r>
      <w:r w:rsidRPr="6C465DA5" w:rsidR="4AA37B30">
        <w:rPr>
          <w:b/>
          <w:bCs/>
          <w:sz w:val="24"/>
          <w:szCs w:val="24"/>
        </w:rPr>
        <w:t>B2024025a</w:t>
      </w:r>
      <w:r w:rsidRPr="6C465DA5" w:rsidR="161330EA">
        <w:rPr>
          <w:b/>
          <w:bCs/>
          <w:sz w:val="24"/>
          <w:szCs w:val="24"/>
        </w:rPr>
        <w:t xml:space="preserve"> </w:t>
      </w:r>
      <w:r w:rsidRPr="6C465DA5" w:rsidR="161330EA">
        <w:rPr>
          <w:sz w:val="24"/>
          <w:szCs w:val="24"/>
        </w:rPr>
        <w:t xml:space="preserve">Het projectvoorstel in bijlage focust zich op de </w:t>
      </w:r>
      <w:r w:rsidR="001B0846">
        <w:rPr>
          <w:sz w:val="24"/>
          <w:szCs w:val="24"/>
        </w:rPr>
        <w:t>onderstaande</w:t>
      </w:r>
      <w:r w:rsidRPr="6C465DA5" w:rsidR="161330EA">
        <w:rPr>
          <w:sz w:val="24"/>
          <w:szCs w:val="24"/>
        </w:rPr>
        <w:t xml:space="preserve"> doelstellingen</w:t>
      </w:r>
      <w:r w:rsidR="00F1244F">
        <w:rPr>
          <w:sz w:val="24"/>
          <w:szCs w:val="24"/>
        </w:rPr>
        <w:t>. Vooraleer in te dienen bij Event Flanders (deadline 29/04 wegens de verkiezingen) wensen we dit eerst nog terug te koppelen met de organisator, Isomundo vzw</w:t>
      </w:r>
      <w:r w:rsidRPr="6C465DA5" w:rsidR="198BD0B1">
        <w:rPr>
          <w:sz w:val="24"/>
          <w:szCs w:val="24"/>
        </w:rPr>
        <w:t>;</w:t>
      </w:r>
    </w:p>
    <w:p w:rsidRPr="00012065" w:rsidR="00012065" w:rsidP="00012065" w:rsidRDefault="00012065" w14:paraId="661AD26D" w14:textId="523F06A3">
      <w:pPr>
        <w:pStyle w:val="Lijstalinea"/>
        <w:numPr>
          <w:ilvl w:val="0"/>
          <w:numId w:val="20"/>
        </w:numPr>
        <w:spacing w:line="276" w:lineRule="auto"/>
        <w:contextualSpacing w:val="0"/>
        <w:rPr>
          <w:rFonts w:cstheme="minorHAnsi"/>
          <w:sz w:val="24"/>
          <w:szCs w:val="24"/>
        </w:rPr>
      </w:pPr>
      <w:r w:rsidRPr="00012065">
        <w:rPr>
          <w:rFonts w:cstheme="minorHAnsi"/>
          <w:sz w:val="24"/>
          <w:szCs w:val="24"/>
        </w:rPr>
        <w:t>Attractiviteit van G-wielrennen en G-sport verhogen bij brede publiek door ongeziene &amp; gelijkwaardige (live) beeldvorming in de media</w:t>
      </w:r>
      <w:r w:rsidR="007A3435">
        <w:rPr>
          <w:rFonts w:cstheme="minorHAnsi"/>
          <w:sz w:val="24"/>
          <w:szCs w:val="24"/>
        </w:rPr>
        <w:t>;</w:t>
      </w:r>
    </w:p>
    <w:p w:rsidRPr="00012065" w:rsidR="00012065" w:rsidP="00012065" w:rsidRDefault="00012065" w14:paraId="2E0788F3" w14:textId="034B4C89">
      <w:pPr>
        <w:pStyle w:val="Lijstalinea"/>
        <w:numPr>
          <w:ilvl w:val="0"/>
          <w:numId w:val="20"/>
        </w:numPr>
        <w:spacing w:line="276" w:lineRule="auto"/>
        <w:contextualSpacing w:val="0"/>
        <w:rPr>
          <w:rFonts w:cstheme="minorHAnsi"/>
          <w:sz w:val="24"/>
          <w:szCs w:val="24"/>
        </w:rPr>
      </w:pPr>
      <w:r w:rsidRPr="00012065">
        <w:rPr>
          <w:rFonts w:cstheme="minorHAnsi"/>
          <w:sz w:val="24"/>
          <w:szCs w:val="24"/>
        </w:rPr>
        <w:t>Sociale impact creëren: participatie, inclusie en welzijn van personen met een beperking in Vlaanderen verhogen binnen en buiten de sport</w:t>
      </w:r>
      <w:r w:rsidR="007A3435">
        <w:rPr>
          <w:rFonts w:cstheme="minorHAnsi"/>
          <w:sz w:val="24"/>
          <w:szCs w:val="24"/>
        </w:rPr>
        <w:t>;</w:t>
      </w:r>
    </w:p>
    <w:p w:rsidRPr="00012065" w:rsidR="6C465DA5" w:rsidP="00012065" w:rsidRDefault="00012065" w14:paraId="0F758B85" w14:textId="7AC3C389">
      <w:pPr>
        <w:pStyle w:val="Lijstalinea"/>
        <w:widowControl w:val="0"/>
        <w:numPr>
          <w:ilvl w:val="0"/>
          <w:numId w:val="20"/>
        </w:numPr>
        <w:autoSpaceDE w:val="0"/>
        <w:autoSpaceDN w:val="0"/>
        <w:adjustRightInd w:val="0"/>
        <w:spacing w:beforeAutospacing="1" w:afterAutospacing="1" w:line="276" w:lineRule="auto"/>
        <w:rPr>
          <w:sz w:val="24"/>
          <w:szCs w:val="24"/>
        </w:rPr>
      </w:pPr>
      <w:r w:rsidRPr="00012065">
        <w:rPr>
          <w:sz w:val="24"/>
          <w:szCs w:val="24"/>
        </w:rPr>
        <w:t xml:space="preserve">Commerciële attractiviteit van G-sport verhogen: bedrijven warm maken voor investeringen in G-wielrennen en G-sport op basis van maatschappelijk verantwoord </w:t>
      </w:r>
      <w:r w:rsidRPr="00012065">
        <w:rPr>
          <w:sz w:val="24"/>
          <w:szCs w:val="24"/>
        </w:rPr>
        <w:t>ondernemen</w:t>
      </w:r>
      <w:r w:rsidR="007A3435">
        <w:rPr>
          <w:sz w:val="24"/>
          <w:szCs w:val="24"/>
        </w:rPr>
        <w:t>.</w:t>
      </w:r>
    </w:p>
    <w:p w:rsidRPr="00B43F1C" w:rsidR="004E025E" w:rsidP="14C4D668" w:rsidRDefault="004E025E" w14:paraId="44146396" w14:textId="3DCD4619">
      <w:pPr>
        <w:pStyle w:val="Lijstalinea"/>
        <w:numPr>
          <w:ilvl w:val="2"/>
          <w:numId w:val="3"/>
        </w:numPr>
        <w:shd w:val="clear" w:color="auto" w:fill="FFFFFF" w:themeFill="background2"/>
        <w:jc w:val="left"/>
        <w:rPr>
          <w:sz w:val="24"/>
          <w:szCs w:val="24"/>
        </w:rPr>
      </w:pPr>
      <w:r w:rsidRPr="6C465DA5">
        <w:rPr>
          <w:sz w:val="24"/>
          <w:szCs w:val="24"/>
        </w:rPr>
        <w:t>samenwerkingsovereenkomst Isomundo</w:t>
      </w:r>
      <w:r w:rsidRPr="6C465DA5" w:rsidR="5211E606">
        <w:rPr>
          <w:sz w:val="24"/>
          <w:szCs w:val="24"/>
        </w:rPr>
        <w:t xml:space="preserve"> – </w:t>
      </w:r>
      <w:r w:rsidRPr="6C465DA5">
        <w:rPr>
          <w:sz w:val="24"/>
          <w:szCs w:val="24"/>
        </w:rPr>
        <w:t>BESLISSING</w:t>
      </w:r>
      <w:r w:rsidR="00214774">
        <w:rPr>
          <w:sz w:val="24"/>
          <w:szCs w:val="24"/>
        </w:rPr>
        <w:t xml:space="preserve"> – </w:t>
      </w:r>
      <w:r w:rsidR="000145DA">
        <w:rPr>
          <w:sz w:val="24"/>
          <w:szCs w:val="24"/>
        </w:rPr>
        <w:t>Deze is nog onder constructie</w:t>
      </w:r>
      <w:r w:rsidR="000B4756">
        <w:rPr>
          <w:sz w:val="24"/>
          <w:szCs w:val="24"/>
        </w:rPr>
        <w:t>, op 19/04</w:t>
      </w:r>
      <w:r w:rsidR="000374B9">
        <w:rPr>
          <w:sz w:val="24"/>
          <w:szCs w:val="24"/>
        </w:rPr>
        <w:t xml:space="preserve"> vindt hierover een </w:t>
      </w:r>
      <w:r w:rsidR="00C5152C">
        <w:rPr>
          <w:sz w:val="24"/>
          <w:szCs w:val="24"/>
        </w:rPr>
        <w:t>overleg plaats met Isomundo vzw. Er kan nog geen beslissing worden genomen.</w:t>
      </w:r>
    </w:p>
    <w:p w:rsidR="03534EF6" w:rsidP="6C465DA5" w:rsidRDefault="03534EF6" w14:paraId="79CA23F1" w14:textId="55FBE074">
      <w:pPr>
        <w:pStyle w:val="Lijstalinea"/>
        <w:numPr>
          <w:ilvl w:val="2"/>
          <w:numId w:val="3"/>
        </w:numPr>
        <w:shd w:val="clear" w:color="auto" w:fill="FFFFFF" w:themeFill="background2"/>
        <w:jc w:val="left"/>
        <w:rPr>
          <w:sz w:val="24"/>
          <w:szCs w:val="24"/>
        </w:rPr>
      </w:pPr>
      <w:r w:rsidRPr="6C465DA5">
        <w:rPr>
          <w:sz w:val="24"/>
          <w:szCs w:val="24"/>
        </w:rPr>
        <w:t xml:space="preserve">Oprichting nieuwe vzw - INFO </w:t>
      </w:r>
      <w:r w:rsidRPr="6C465DA5">
        <w:rPr>
          <w:b/>
          <w:bCs/>
          <w:sz w:val="24"/>
          <w:szCs w:val="24"/>
        </w:rPr>
        <w:t>B202425</w:t>
      </w:r>
      <w:r w:rsidRPr="6C465DA5" w:rsidR="5182A911">
        <w:rPr>
          <w:b/>
          <w:bCs/>
          <w:sz w:val="24"/>
          <w:szCs w:val="24"/>
        </w:rPr>
        <w:t>b</w:t>
      </w:r>
      <w:r w:rsidRPr="6C465DA5" w:rsidR="56C481BC">
        <w:rPr>
          <w:b/>
          <w:bCs/>
          <w:sz w:val="24"/>
          <w:szCs w:val="24"/>
        </w:rPr>
        <w:t xml:space="preserve">: </w:t>
      </w:r>
      <w:r w:rsidRPr="6C465DA5" w:rsidR="19DF4A8F">
        <w:rPr>
          <w:sz w:val="24"/>
          <w:szCs w:val="24"/>
        </w:rPr>
        <w:t>Naar aanleiding van de gesprekken met Event Flanders en een potentieel dossier voor de WK’s paracycling 2025 werden er verschillende gesprekken gevoerd met federaties die vergeli</w:t>
      </w:r>
      <w:r w:rsidRPr="6C465DA5" w:rsidR="45D49EB6">
        <w:rPr>
          <w:sz w:val="24"/>
          <w:szCs w:val="24"/>
        </w:rPr>
        <w:t>jkbare trajecten hebben afgelegd. Een van deze federaties werkt momenteel voor grotere events met een aparte vzw, dit om aansprakelijkheid te vermijden</w:t>
      </w:r>
      <w:r w:rsidRPr="6C465DA5" w:rsidR="62C55AFF">
        <w:rPr>
          <w:sz w:val="24"/>
          <w:szCs w:val="24"/>
        </w:rPr>
        <w:t xml:space="preserve"> bij (zeer grote) onvoorziene kosten zodat de federatiewerking die volcontinu door</w:t>
      </w:r>
      <w:r w:rsidRPr="6C465DA5" w:rsidR="5CE2F6BD">
        <w:rPr>
          <w:sz w:val="24"/>
          <w:szCs w:val="24"/>
        </w:rPr>
        <w:t>loopt niet in het gedrang komt</w:t>
      </w:r>
      <w:r w:rsidR="00434B00">
        <w:rPr>
          <w:sz w:val="24"/>
          <w:szCs w:val="24"/>
        </w:rPr>
        <w:t xml:space="preserve"> bij financiële problemen</w:t>
      </w:r>
      <w:r w:rsidRPr="6C465DA5" w:rsidR="5CE2F6BD">
        <w:rPr>
          <w:sz w:val="24"/>
          <w:szCs w:val="24"/>
        </w:rPr>
        <w:t xml:space="preserve">. Het bestuur gaat unaniem akkoord om voor grotere events </w:t>
      </w:r>
      <w:r w:rsidR="009C362E">
        <w:rPr>
          <w:sz w:val="24"/>
          <w:szCs w:val="24"/>
        </w:rPr>
        <w:t xml:space="preserve">(een doelstellingen voor de toekomst) </w:t>
      </w:r>
      <w:r w:rsidRPr="6C465DA5" w:rsidR="5CE2F6BD">
        <w:rPr>
          <w:sz w:val="24"/>
          <w:szCs w:val="24"/>
        </w:rPr>
        <w:t xml:space="preserve">een aparte vzw op te richten, los van de vzw G-sport Vlaanderen. </w:t>
      </w:r>
      <w:r w:rsidRPr="6C465DA5" w:rsidR="5CE2F6BD">
        <w:rPr>
          <w:sz w:val="24"/>
          <w:szCs w:val="24"/>
          <w:highlight w:val="green"/>
        </w:rPr>
        <w:t>SVB</w:t>
      </w:r>
      <w:r w:rsidRPr="6C465DA5" w:rsidR="5CE2F6BD">
        <w:rPr>
          <w:sz w:val="24"/>
          <w:szCs w:val="24"/>
        </w:rPr>
        <w:t xml:space="preserve"> </w:t>
      </w:r>
      <w:r w:rsidRPr="6C465DA5" w:rsidR="429BFFBA">
        <w:rPr>
          <w:sz w:val="24"/>
          <w:szCs w:val="24"/>
        </w:rPr>
        <w:t>informeert zich over de verdere stappen en de juridische aspecten.</w:t>
      </w:r>
    </w:p>
    <w:p w:rsidR="00FE2203" w:rsidP="00192B2F" w:rsidRDefault="00FE2203" w14:paraId="0B2F8BB5" w14:textId="1B5783C4">
      <w:pPr>
        <w:pStyle w:val="Lijstalinea"/>
        <w:numPr>
          <w:ilvl w:val="1"/>
          <w:numId w:val="3"/>
        </w:numPr>
        <w:shd w:val="clear" w:color="auto" w:fill="FFFFFF" w:themeFill="background2"/>
        <w:jc w:val="left"/>
        <w:rPr>
          <w:sz w:val="24"/>
          <w:szCs w:val="24"/>
        </w:rPr>
      </w:pPr>
      <w:r w:rsidRPr="6C465DA5">
        <w:rPr>
          <w:sz w:val="24"/>
          <w:szCs w:val="24"/>
        </w:rPr>
        <w:t>bestuurssamenstelling vanaf 2025</w:t>
      </w:r>
      <w:r w:rsidRPr="6C465DA5" w:rsidR="00D32AA6">
        <w:rPr>
          <w:sz w:val="24"/>
          <w:szCs w:val="24"/>
        </w:rPr>
        <w:t xml:space="preserve"> – DISCUSSIE</w:t>
      </w:r>
      <w:r w:rsidRPr="6C465DA5" w:rsidR="001E2613">
        <w:rPr>
          <w:sz w:val="24"/>
          <w:szCs w:val="24"/>
        </w:rPr>
        <w:t xml:space="preserve"> </w:t>
      </w:r>
      <w:r w:rsidRPr="6C465DA5" w:rsidR="001E2613">
        <w:rPr>
          <w:b/>
          <w:bCs/>
          <w:sz w:val="24"/>
          <w:szCs w:val="24"/>
        </w:rPr>
        <w:t>B202418</w:t>
      </w:r>
    </w:p>
    <w:p w:rsidR="3F04298A" w:rsidP="6C465DA5" w:rsidRDefault="3F04298A" w14:paraId="4195CC00" w14:textId="76FC3C69">
      <w:pPr>
        <w:pStyle w:val="Lijstalinea"/>
        <w:numPr>
          <w:ilvl w:val="2"/>
          <w:numId w:val="3"/>
        </w:numPr>
        <w:shd w:val="clear" w:color="auto" w:fill="FFFFFF" w:themeFill="background2"/>
        <w:jc w:val="left"/>
        <w:rPr>
          <w:sz w:val="24"/>
          <w:szCs w:val="24"/>
        </w:rPr>
      </w:pPr>
      <w:r w:rsidRPr="6C465DA5">
        <w:rPr>
          <w:sz w:val="24"/>
          <w:szCs w:val="24"/>
        </w:rPr>
        <w:t xml:space="preserve">Het bestuur komt </w:t>
      </w:r>
      <w:r w:rsidRPr="6C465DA5" w:rsidR="187437E1">
        <w:rPr>
          <w:sz w:val="24"/>
          <w:szCs w:val="24"/>
        </w:rPr>
        <w:t xml:space="preserve">in dit bestuursorgaan tot overeenstemming om </w:t>
      </w:r>
      <w:r w:rsidRPr="6C465DA5">
        <w:rPr>
          <w:sz w:val="24"/>
          <w:szCs w:val="24"/>
        </w:rPr>
        <w:t xml:space="preserve">maximum 10 personen </w:t>
      </w:r>
      <w:r w:rsidRPr="6C465DA5" w:rsidR="5CFB8154">
        <w:rPr>
          <w:sz w:val="24"/>
          <w:szCs w:val="24"/>
        </w:rPr>
        <w:t xml:space="preserve">deel te laten uitmaken van het bestuur dat op de AV 2025 </w:t>
      </w:r>
      <w:r w:rsidRPr="6C465DA5" w:rsidR="30FA12ED">
        <w:rPr>
          <w:sz w:val="24"/>
          <w:szCs w:val="24"/>
        </w:rPr>
        <w:t>dient te worden goed gekeurd</w:t>
      </w:r>
      <w:r w:rsidRPr="6C465DA5">
        <w:rPr>
          <w:sz w:val="24"/>
          <w:szCs w:val="24"/>
        </w:rPr>
        <w:t xml:space="preserve">. De helft + 1 van het aantal bestuurders moet komen uit de clubs. De andere 4 bestuurders </w:t>
      </w:r>
      <w:r w:rsidRPr="6C465DA5" w:rsidR="778F28E1">
        <w:rPr>
          <w:sz w:val="24"/>
          <w:szCs w:val="24"/>
        </w:rPr>
        <w:t xml:space="preserve">zijn extern of komende uit de communities. Op het bestuursorgaan in september moet volledige duidelijkheid zijn over aantal personen en de </w:t>
      </w:r>
      <w:r w:rsidR="00EA2BB9">
        <w:rPr>
          <w:sz w:val="24"/>
          <w:szCs w:val="24"/>
        </w:rPr>
        <w:t xml:space="preserve">gewenste </w:t>
      </w:r>
      <w:r w:rsidRPr="6C465DA5" w:rsidR="778F28E1">
        <w:rPr>
          <w:sz w:val="24"/>
          <w:szCs w:val="24"/>
        </w:rPr>
        <w:t>profielen zo</w:t>
      </w:r>
      <w:r w:rsidRPr="6C465DA5" w:rsidR="54D3CEF9">
        <w:rPr>
          <w:sz w:val="24"/>
          <w:szCs w:val="24"/>
        </w:rPr>
        <w:t>dat vacatures tijdig kunnen verspreid worden.</w:t>
      </w:r>
    </w:p>
    <w:p w:rsidR="00033867" w:rsidP="00192B2F" w:rsidRDefault="00033867" w14:paraId="1FDB4628" w14:textId="3AA5F187">
      <w:pPr>
        <w:pStyle w:val="Lijstalinea"/>
        <w:numPr>
          <w:ilvl w:val="1"/>
          <w:numId w:val="3"/>
        </w:numPr>
        <w:shd w:val="clear" w:color="auto" w:fill="FFFFFF" w:themeFill="background2"/>
        <w:jc w:val="left"/>
        <w:rPr>
          <w:sz w:val="24"/>
          <w:szCs w:val="24"/>
        </w:rPr>
      </w:pPr>
      <w:r w:rsidRPr="6C465DA5">
        <w:rPr>
          <w:sz w:val="24"/>
          <w:szCs w:val="24"/>
        </w:rPr>
        <w:t>Medisch-Technisc</w:t>
      </w:r>
      <w:r w:rsidRPr="6C465DA5" w:rsidR="009B7E35">
        <w:rPr>
          <w:sz w:val="24"/>
          <w:szCs w:val="24"/>
        </w:rPr>
        <w:t>he commissie</w:t>
      </w:r>
    </w:p>
    <w:p w:rsidRPr="000369C6" w:rsidR="00FA63FE" w:rsidP="000369C6" w:rsidRDefault="009B7E35" w14:paraId="032E73CE" w14:textId="07CBBFD1">
      <w:pPr>
        <w:pStyle w:val="Lijstalinea"/>
        <w:numPr>
          <w:ilvl w:val="2"/>
          <w:numId w:val="3"/>
        </w:numPr>
        <w:shd w:val="clear" w:color="auto" w:fill="FFFFFF" w:themeFill="background2"/>
        <w:jc w:val="left"/>
        <w:rPr>
          <w:sz w:val="24"/>
          <w:szCs w:val="24"/>
        </w:rPr>
      </w:pPr>
      <w:r w:rsidRPr="6C465DA5">
        <w:rPr>
          <w:sz w:val="24"/>
          <w:szCs w:val="24"/>
        </w:rPr>
        <w:t>Update werking en samenkomst</w:t>
      </w:r>
      <w:r w:rsidRPr="6C465DA5" w:rsidR="005D63DB">
        <w:rPr>
          <w:sz w:val="24"/>
          <w:szCs w:val="24"/>
        </w:rPr>
        <w:t xml:space="preserve"> </w:t>
      </w:r>
      <w:r w:rsidRPr="6C465DA5" w:rsidR="00124863">
        <w:rPr>
          <w:sz w:val="24"/>
          <w:szCs w:val="24"/>
        </w:rPr>
        <w:t>–</w:t>
      </w:r>
      <w:r w:rsidRPr="6C465DA5" w:rsidR="005D63DB">
        <w:rPr>
          <w:sz w:val="24"/>
          <w:szCs w:val="24"/>
        </w:rPr>
        <w:t xml:space="preserve"> INFO</w:t>
      </w:r>
      <w:r w:rsidRPr="6C465DA5" w:rsidR="00124863">
        <w:rPr>
          <w:sz w:val="24"/>
          <w:szCs w:val="24"/>
        </w:rPr>
        <w:t xml:space="preserve"> </w:t>
      </w:r>
      <w:r w:rsidRPr="6C465DA5" w:rsidR="00124863">
        <w:rPr>
          <w:b/>
          <w:bCs/>
          <w:sz w:val="24"/>
          <w:szCs w:val="24"/>
        </w:rPr>
        <w:t>B202402</w:t>
      </w:r>
      <w:r w:rsidRPr="6C465DA5" w:rsidR="00BB7008">
        <w:rPr>
          <w:b/>
          <w:bCs/>
          <w:sz w:val="24"/>
          <w:szCs w:val="24"/>
        </w:rPr>
        <w:t>1</w:t>
      </w:r>
      <w:r w:rsidRPr="6C465DA5" w:rsidR="00124863">
        <w:rPr>
          <w:b/>
          <w:bCs/>
          <w:sz w:val="24"/>
          <w:szCs w:val="24"/>
        </w:rPr>
        <w:t>a</w:t>
      </w:r>
      <w:r w:rsidRPr="6C465DA5" w:rsidR="585FF409">
        <w:rPr>
          <w:b/>
          <w:bCs/>
          <w:sz w:val="24"/>
          <w:szCs w:val="24"/>
        </w:rPr>
        <w:t xml:space="preserve"> + b</w:t>
      </w:r>
      <w:r w:rsidR="000369C6">
        <w:rPr>
          <w:b/>
          <w:bCs/>
          <w:sz w:val="24"/>
          <w:szCs w:val="24"/>
        </w:rPr>
        <w:t xml:space="preserve">: </w:t>
      </w:r>
      <w:r w:rsidRPr="000369C6" w:rsidR="00FA63FE">
        <w:rPr>
          <w:sz w:val="24"/>
          <w:szCs w:val="24"/>
        </w:rPr>
        <w:t xml:space="preserve">De nieuwe </w:t>
      </w:r>
      <w:r w:rsidRPr="000369C6" w:rsidR="000369C6">
        <w:rPr>
          <w:sz w:val="24"/>
          <w:szCs w:val="24"/>
        </w:rPr>
        <w:t>structuur en werking werd gefinaliseerd en in een nieuw document en ppt gegoten.</w:t>
      </w:r>
    </w:p>
    <w:p w:rsidRPr="000369C6" w:rsidR="00EA2BB9" w:rsidP="000369C6" w:rsidRDefault="009B7E35" w14:paraId="1D4018BE" w14:textId="52560AB6">
      <w:pPr>
        <w:pStyle w:val="Lijstalinea"/>
        <w:numPr>
          <w:ilvl w:val="2"/>
          <w:numId w:val="3"/>
        </w:numPr>
        <w:shd w:val="clear" w:color="auto" w:fill="FFFFFF" w:themeFill="background2"/>
        <w:jc w:val="left"/>
        <w:rPr>
          <w:b/>
          <w:bCs/>
          <w:sz w:val="24"/>
          <w:szCs w:val="24"/>
        </w:rPr>
      </w:pPr>
      <w:r w:rsidRPr="00EA2BB9">
        <w:rPr>
          <w:sz w:val="24"/>
          <w:szCs w:val="24"/>
        </w:rPr>
        <w:t>Up</w:t>
      </w:r>
      <w:r w:rsidRPr="6C465DA5">
        <w:rPr>
          <w:sz w:val="24"/>
          <w:szCs w:val="24"/>
        </w:rPr>
        <w:t xml:space="preserve">date </w:t>
      </w:r>
      <w:r w:rsidRPr="6C465DA5" w:rsidR="005D63DB">
        <w:rPr>
          <w:sz w:val="24"/>
          <w:szCs w:val="24"/>
        </w:rPr>
        <w:t xml:space="preserve">intakeprocedure </w:t>
      </w:r>
      <w:r w:rsidRPr="6C465DA5" w:rsidR="00124863">
        <w:rPr>
          <w:sz w:val="24"/>
          <w:szCs w:val="24"/>
        </w:rPr>
        <w:t>–</w:t>
      </w:r>
      <w:r w:rsidRPr="6C465DA5" w:rsidR="005D63DB">
        <w:rPr>
          <w:sz w:val="24"/>
          <w:szCs w:val="24"/>
        </w:rPr>
        <w:t xml:space="preserve"> INFO</w:t>
      </w:r>
      <w:r w:rsidRPr="6C465DA5" w:rsidR="00124863">
        <w:rPr>
          <w:sz w:val="24"/>
          <w:szCs w:val="24"/>
        </w:rPr>
        <w:t xml:space="preserve"> </w:t>
      </w:r>
      <w:r w:rsidRPr="6C465DA5" w:rsidR="00124863">
        <w:rPr>
          <w:b/>
          <w:bCs/>
          <w:sz w:val="24"/>
          <w:szCs w:val="24"/>
        </w:rPr>
        <w:t>B202402</w:t>
      </w:r>
      <w:r w:rsidRPr="6C465DA5" w:rsidR="00BB7008">
        <w:rPr>
          <w:b/>
          <w:bCs/>
          <w:sz w:val="24"/>
          <w:szCs w:val="24"/>
        </w:rPr>
        <w:t>1</w:t>
      </w:r>
      <w:r w:rsidRPr="6C465DA5" w:rsidR="7E8C2848">
        <w:rPr>
          <w:b/>
          <w:bCs/>
          <w:sz w:val="24"/>
          <w:szCs w:val="24"/>
        </w:rPr>
        <w:t>c</w:t>
      </w:r>
      <w:r w:rsidR="000369C6">
        <w:rPr>
          <w:b/>
          <w:bCs/>
          <w:sz w:val="24"/>
          <w:szCs w:val="24"/>
        </w:rPr>
        <w:t xml:space="preserve">: </w:t>
      </w:r>
      <w:r w:rsidRPr="000369C6" w:rsidR="00EA2BB9">
        <w:rPr>
          <w:sz w:val="24"/>
          <w:szCs w:val="24"/>
        </w:rPr>
        <w:t>De intakeprocedure voor nieuwe artsen, kines en classifiers kreeg een update met input van Inge Bru, Lander Vansteene en Sofie Meneve.</w:t>
      </w:r>
    </w:p>
    <w:p w:rsidRPr="00D73CDA" w:rsidR="005D63DB" w:rsidP="009B7E35" w:rsidRDefault="005D63DB" w14:paraId="2481272F" w14:textId="1FCCE4F5">
      <w:pPr>
        <w:pStyle w:val="Lijstalinea"/>
        <w:numPr>
          <w:ilvl w:val="2"/>
          <w:numId w:val="3"/>
        </w:numPr>
        <w:shd w:val="clear" w:color="auto" w:fill="FFFFFF" w:themeFill="background2"/>
        <w:jc w:val="left"/>
        <w:rPr>
          <w:sz w:val="24"/>
          <w:szCs w:val="24"/>
        </w:rPr>
      </w:pPr>
      <w:r w:rsidRPr="6C465DA5">
        <w:rPr>
          <w:sz w:val="24"/>
          <w:szCs w:val="24"/>
        </w:rPr>
        <w:t xml:space="preserve">Verdere uitdagingen </w:t>
      </w:r>
      <w:r w:rsidRPr="6C465DA5" w:rsidR="00124863">
        <w:rPr>
          <w:sz w:val="24"/>
          <w:szCs w:val="24"/>
        </w:rPr>
        <w:t>–</w:t>
      </w:r>
      <w:r w:rsidRPr="6C465DA5">
        <w:rPr>
          <w:sz w:val="24"/>
          <w:szCs w:val="24"/>
        </w:rPr>
        <w:t xml:space="preserve"> DISCUSSIE</w:t>
      </w:r>
      <w:r w:rsidRPr="6C465DA5" w:rsidR="00124863">
        <w:rPr>
          <w:sz w:val="24"/>
          <w:szCs w:val="24"/>
        </w:rPr>
        <w:t xml:space="preserve"> </w:t>
      </w:r>
      <w:r w:rsidRPr="6C465DA5" w:rsidR="00124863">
        <w:rPr>
          <w:b/>
          <w:bCs/>
          <w:sz w:val="24"/>
          <w:szCs w:val="24"/>
        </w:rPr>
        <w:t>B20240</w:t>
      </w:r>
      <w:r w:rsidRPr="6C465DA5" w:rsidR="00CF2F16">
        <w:rPr>
          <w:b/>
          <w:bCs/>
          <w:sz w:val="24"/>
          <w:szCs w:val="24"/>
        </w:rPr>
        <w:t>18</w:t>
      </w:r>
    </w:p>
    <w:p w:rsidRPr="00D73CDA" w:rsidR="00D73CDA" w:rsidP="00D73CDA" w:rsidRDefault="00D73CDA" w14:paraId="46AEF69C" w14:textId="185D8685">
      <w:pPr>
        <w:pStyle w:val="Lijstalinea"/>
        <w:numPr>
          <w:ilvl w:val="2"/>
          <w:numId w:val="3"/>
        </w:numPr>
        <w:shd w:val="clear" w:color="auto" w:fill="FFFFFF" w:themeFill="background2"/>
        <w:jc w:val="left"/>
        <w:rPr>
          <w:sz w:val="24"/>
          <w:szCs w:val="24"/>
        </w:rPr>
      </w:pPr>
      <w:r w:rsidRPr="00D73CDA">
        <w:rPr>
          <w:sz w:val="24"/>
          <w:szCs w:val="24"/>
        </w:rPr>
        <w:t>Deze discussie kwam niet meer aan bod tijdens het BO. De opgelijste punten blijven op zich van toepassing.</w:t>
      </w:r>
    </w:p>
    <w:p w:rsidR="00ED4244" w:rsidP="00192B2F" w:rsidRDefault="00ED4244" w14:paraId="4E110EB2" w14:textId="6A4A82BE">
      <w:pPr>
        <w:pStyle w:val="Lijstalinea"/>
        <w:numPr>
          <w:ilvl w:val="1"/>
          <w:numId w:val="3"/>
        </w:numPr>
        <w:shd w:val="clear" w:color="auto" w:fill="FFFFFF" w:themeFill="background2"/>
        <w:jc w:val="left"/>
        <w:rPr>
          <w:sz w:val="24"/>
          <w:szCs w:val="24"/>
        </w:rPr>
      </w:pPr>
      <w:r w:rsidRPr="6C465DA5">
        <w:rPr>
          <w:sz w:val="24"/>
          <w:szCs w:val="24"/>
        </w:rPr>
        <w:t xml:space="preserve">Goedkeuring clubs – BESLISSING </w:t>
      </w:r>
      <w:r w:rsidRPr="6C465DA5" w:rsidR="00C16CFA">
        <w:rPr>
          <w:b/>
          <w:bCs/>
          <w:sz w:val="24"/>
          <w:szCs w:val="24"/>
        </w:rPr>
        <w:t>B2024</w:t>
      </w:r>
      <w:r w:rsidRPr="6C465DA5" w:rsidR="00CF2F16">
        <w:rPr>
          <w:b/>
          <w:bCs/>
          <w:sz w:val="24"/>
          <w:szCs w:val="24"/>
        </w:rPr>
        <w:t>02</w:t>
      </w:r>
      <w:r w:rsidRPr="6C465DA5" w:rsidR="00BB7008">
        <w:rPr>
          <w:b/>
          <w:bCs/>
          <w:sz w:val="24"/>
          <w:szCs w:val="24"/>
        </w:rPr>
        <w:t>2</w:t>
      </w:r>
    </w:p>
    <w:p w:rsidR="00C16CFA" w:rsidP="00C16CFA" w:rsidRDefault="003D3AF6" w14:paraId="17F056CB" w14:textId="30E7FB55">
      <w:pPr>
        <w:pStyle w:val="Lijstalinea"/>
        <w:numPr>
          <w:ilvl w:val="2"/>
          <w:numId w:val="3"/>
        </w:numPr>
        <w:shd w:val="clear" w:color="auto" w:fill="FFFFFF" w:themeFill="background2"/>
        <w:jc w:val="left"/>
        <w:rPr>
          <w:sz w:val="24"/>
          <w:szCs w:val="24"/>
        </w:rPr>
      </w:pPr>
      <w:r w:rsidRPr="6C465DA5">
        <w:rPr>
          <w:sz w:val="24"/>
          <w:szCs w:val="24"/>
        </w:rPr>
        <w:t>Oefengroep Heuvelland</w:t>
      </w:r>
      <w:r w:rsidRPr="6C465DA5" w:rsidR="34264192">
        <w:rPr>
          <w:sz w:val="24"/>
          <w:szCs w:val="24"/>
        </w:rPr>
        <w:t>: het bestuur keurt de goedkeuring unaniem goed.</w:t>
      </w:r>
    </w:p>
    <w:p w:rsidRPr="003A0B04" w:rsidR="00192B2F" w:rsidP="00192B2F" w:rsidRDefault="0081629E" w14:paraId="1184C240" w14:textId="114F5B05">
      <w:pPr>
        <w:pStyle w:val="Lijstalinea"/>
        <w:numPr>
          <w:ilvl w:val="1"/>
          <w:numId w:val="3"/>
        </w:numPr>
        <w:shd w:val="clear" w:color="auto" w:fill="FFFFFF" w:themeFill="background2"/>
        <w:jc w:val="left"/>
        <w:rPr>
          <w:sz w:val="24"/>
          <w:szCs w:val="24"/>
        </w:rPr>
      </w:pPr>
      <w:r w:rsidRPr="6C465DA5">
        <w:rPr>
          <w:sz w:val="24"/>
          <w:szCs w:val="24"/>
        </w:rPr>
        <w:t>schrapping</w:t>
      </w:r>
      <w:r w:rsidRPr="6C465DA5" w:rsidR="006620AD">
        <w:rPr>
          <w:sz w:val="24"/>
          <w:szCs w:val="24"/>
        </w:rPr>
        <w:t xml:space="preserve"> </w:t>
      </w:r>
      <w:r w:rsidRPr="6C465DA5" w:rsidR="0049072C">
        <w:rPr>
          <w:sz w:val="24"/>
          <w:szCs w:val="24"/>
        </w:rPr>
        <w:t>community</w:t>
      </w:r>
      <w:r w:rsidRPr="6C465DA5" w:rsidR="00513DB6">
        <w:rPr>
          <w:sz w:val="24"/>
          <w:szCs w:val="24"/>
        </w:rPr>
        <w:t xml:space="preserve"> </w:t>
      </w:r>
      <w:r w:rsidRPr="6C465DA5" w:rsidR="00192B2F">
        <w:rPr>
          <w:sz w:val="24"/>
          <w:szCs w:val="24"/>
        </w:rPr>
        <w:t>–</w:t>
      </w:r>
      <w:r w:rsidRPr="6C465DA5" w:rsidR="00513DB6">
        <w:rPr>
          <w:sz w:val="24"/>
          <w:szCs w:val="24"/>
        </w:rPr>
        <w:t xml:space="preserve"> BESLISSING</w:t>
      </w:r>
      <w:r w:rsidRPr="6C465DA5" w:rsidR="70AF4AFE">
        <w:rPr>
          <w:sz w:val="24"/>
          <w:szCs w:val="24"/>
        </w:rPr>
        <w:t xml:space="preserve"> </w:t>
      </w:r>
      <w:r w:rsidRPr="6C465DA5" w:rsidR="70AF4AFE">
        <w:rPr>
          <w:b/>
          <w:bCs/>
          <w:sz w:val="24"/>
          <w:szCs w:val="24"/>
        </w:rPr>
        <w:t>B202</w:t>
      </w:r>
      <w:r w:rsidRPr="6C465DA5" w:rsidR="00ED4244">
        <w:rPr>
          <w:b/>
          <w:bCs/>
          <w:sz w:val="24"/>
          <w:szCs w:val="24"/>
        </w:rPr>
        <w:t>4</w:t>
      </w:r>
      <w:r w:rsidRPr="6C465DA5" w:rsidR="00CF2F16">
        <w:rPr>
          <w:b/>
          <w:bCs/>
          <w:sz w:val="24"/>
          <w:szCs w:val="24"/>
        </w:rPr>
        <w:t>02</w:t>
      </w:r>
      <w:r w:rsidRPr="6C465DA5" w:rsidR="00BB7008">
        <w:rPr>
          <w:b/>
          <w:bCs/>
          <w:sz w:val="24"/>
          <w:szCs w:val="24"/>
        </w:rPr>
        <w:t>3</w:t>
      </w:r>
    </w:p>
    <w:p w:rsidRPr="003A0B04" w:rsidR="003A0B04" w:rsidP="003A0B04" w:rsidRDefault="0049072C" w14:paraId="06443A8B" w14:textId="451222D1">
      <w:pPr>
        <w:pStyle w:val="Lijstalinea"/>
        <w:numPr>
          <w:ilvl w:val="2"/>
          <w:numId w:val="3"/>
        </w:numPr>
        <w:shd w:val="clear" w:color="auto" w:fill="FFFFFF" w:themeFill="background2"/>
        <w:jc w:val="left"/>
        <w:rPr>
          <w:sz w:val="24"/>
          <w:szCs w:val="24"/>
        </w:rPr>
      </w:pPr>
      <w:r w:rsidRPr="6C465DA5">
        <w:rPr>
          <w:sz w:val="24"/>
          <w:szCs w:val="24"/>
        </w:rPr>
        <w:t>Powerchair Hockey Foundation</w:t>
      </w:r>
      <w:r w:rsidRPr="6C465DA5" w:rsidR="1378B42B">
        <w:rPr>
          <w:sz w:val="24"/>
          <w:szCs w:val="24"/>
        </w:rPr>
        <w:t>: het bestuur keurt de schrapping unaniem goed.</w:t>
      </w:r>
    </w:p>
    <w:p w:rsidRPr="00AB112B" w:rsidR="00AB112B" w:rsidP="00AB112B" w:rsidRDefault="00AB112B" w14:paraId="7A700BB8" w14:textId="77777777">
      <w:pPr>
        <w:shd w:val="clear" w:color="auto" w:fill="FFFFFF" w:themeFill="background2"/>
        <w:jc w:val="left"/>
        <w:rPr>
          <w:sz w:val="24"/>
          <w:szCs w:val="24"/>
        </w:rPr>
      </w:pPr>
    </w:p>
    <w:p w:rsidRPr="00693566" w:rsidR="00996393" w:rsidP="00693566" w:rsidRDefault="00996393" w14:paraId="10687473" w14:textId="40AED569">
      <w:pPr>
        <w:shd w:val="clear" w:color="auto" w:fill="1A2BC2" w:themeFill="text2"/>
        <w:rPr>
          <w:b/>
          <w:bCs/>
          <w:sz w:val="22"/>
        </w:rPr>
      </w:pPr>
      <w:r w:rsidRPr="2FC39CB1">
        <w:rPr>
          <w:b/>
          <w:bCs/>
          <w:sz w:val="22"/>
        </w:rPr>
        <w:t>8.</w:t>
      </w:r>
      <w:r>
        <w:tab/>
      </w:r>
      <w:r w:rsidRPr="2FC39CB1" w:rsidR="00FE2992">
        <w:rPr>
          <w:b/>
          <w:bCs/>
          <w:sz w:val="22"/>
        </w:rPr>
        <w:t>Rondvraag</w:t>
      </w:r>
    </w:p>
    <w:p w:rsidR="00DA4B55" w:rsidP="00DA4B55" w:rsidRDefault="00DA4B55" w14:paraId="0F3496F5" w14:textId="77777777">
      <w:pPr>
        <w:pStyle w:val="Lijstalinea"/>
        <w:shd w:val="clear" w:color="auto" w:fill="FFFFFF" w:themeFill="background2"/>
        <w:ind w:left="360"/>
        <w:jc w:val="left"/>
        <w:rPr>
          <w:sz w:val="24"/>
          <w:szCs w:val="24"/>
        </w:rPr>
      </w:pPr>
    </w:p>
    <w:p w:rsidR="00A672BB" w:rsidP="00D23AF4" w:rsidRDefault="00A22808" w14:paraId="3C5ED769" w14:textId="68011D4F">
      <w:pPr>
        <w:pStyle w:val="Lijstalinea"/>
        <w:numPr>
          <w:ilvl w:val="1"/>
          <w:numId w:val="6"/>
        </w:numPr>
        <w:shd w:val="clear" w:color="auto" w:fill="FFFFFF" w:themeFill="background2"/>
        <w:jc w:val="left"/>
        <w:rPr>
          <w:sz w:val="24"/>
          <w:szCs w:val="24"/>
        </w:rPr>
      </w:pPr>
      <w:r w:rsidRPr="00BE72D1">
        <w:rPr>
          <w:sz w:val="24"/>
          <w:szCs w:val="24"/>
        </w:rPr>
        <w:t xml:space="preserve"> </w:t>
      </w:r>
    </w:p>
    <w:p w:rsidRPr="00147216" w:rsidR="008D1717" w:rsidP="00CF5094" w:rsidRDefault="008D1717" w14:paraId="4D26C804" w14:textId="77777777">
      <w:pPr>
        <w:shd w:val="clear" w:color="auto" w:fill="FFFFFF" w:themeFill="background1"/>
        <w:rPr>
          <w:sz w:val="24"/>
          <w:szCs w:val="24"/>
        </w:rPr>
      </w:pPr>
    </w:p>
    <w:p w:rsidRPr="00693566" w:rsidR="004E65FA" w:rsidP="00693566" w:rsidRDefault="00996393" w14:paraId="70850863" w14:textId="0B678A51">
      <w:pPr>
        <w:shd w:val="clear" w:color="auto" w:fill="1A2BC2" w:themeFill="text2"/>
        <w:rPr>
          <w:b/>
          <w:bCs/>
          <w:sz w:val="22"/>
        </w:rPr>
      </w:pPr>
      <w:r w:rsidRPr="00693566">
        <w:rPr>
          <w:b/>
          <w:bCs/>
          <w:sz w:val="22"/>
        </w:rPr>
        <w:t>9.</w:t>
      </w:r>
      <w:r w:rsidRPr="00693566">
        <w:rPr>
          <w:b/>
          <w:bCs/>
          <w:sz w:val="22"/>
        </w:rPr>
        <w:tab/>
      </w:r>
      <w:r w:rsidRPr="00693566">
        <w:rPr>
          <w:b/>
          <w:bCs/>
          <w:sz w:val="22"/>
        </w:rPr>
        <w:t>Datum volgend overleg:</w:t>
      </w:r>
    </w:p>
    <w:p w:rsidRPr="00693566" w:rsidR="004E65FA" w:rsidP="00CF5094" w:rsidRDefault="004E65FA" w14:paraId="3A9FBF38" w14:textId="77777777">
      <w:pPr>
        <w:shd w:val="clear" w:color="auto" w:fill="FFFFFF" w:themeFill="background1"/>
        <w:rPr>
          <w:sz w:val="24"/>
          <w:szCs w:val="24"/>
        </w:rPr>
      </w:pPr>
    </w:p>
    <w:p w:rsidR="00933508" w:rsidP="00A939A9" w:rsidRDefault="00D454FA" w14:paraId="1B8CA6C5" w14:textId="256981C6">
      <w:pPr>
        <w:jc w:val="left"/>
        <w:rPr>
          <w:sz w:val="24"/>
          <w:szCs w:val="24"/>
        </w:rPr>
      </w:pPr>
      <w:r w:rsidRPr="470997A3">
        <w:rPr>
          <w:sz w:val="24"/>
          <w:szCs w:val="24"/>
        </w:rPr>
        <w:t>9.1</w:t>
      </w:r>
      <w:r w:rsidR="00A939A9">
        <w:t xml:space="preserve"> </w:t>
      </w:r>
      <w:r w:rsidRPr="470997A3" w:rsidR="4AD6FE6A">
        <w:rPr>
          <w:sz w:val="24"/>
          <w:szCs w:val="24"/>
        </w:rPr>
        <w:t>V</w:t>
      </w:r>
      <w:r w:rsidRPr="470997A3">
        <w:rPr>
          <w:sz w:val="24"/>
          <w:szCs w:val="24"/>
        </w:rPr>
        <w:t xml:space="preserve">olgend </w:t>
      </w:r>
      <w:r w:rsidR="00E355B1">
        <w:rPr>
          <w:sz w:val="24"/>
          <w:szCs w:val="24"/>
        </w:rPr>
        <w:t>bestuursorgaan</w:t>
      </w:r>
      <w:r w:rsidR="00933508">
        <w:rPr>
          <w:sz w:val="24"/>
          <w:szCs w:val="24"/>
        </w:rPr>
        <w:t xml:space="preserve">: </w:t>
      </w:r>
      <w:r w:rsidR="00556293">
        <w:rPr>
          <w:sz w:val="24"/>
          <w:szCs w:val="24"/>
        </w:rPr>
        <w:t>dinsdag 11 juni.</w:t>
      </w:r>
    </w:p>
    <w:sectPr w:rsidR="00933508" w:rsidSect="00905ECC">
      <w:headerReference w:type="default" r:id="rId12"/>
      <w:footerReference w:type="default" r:id="rId13"/>
      <w:headerReference w:type="first" r:id="rId14"/>
      <w:footerReference w:type="first" r:id="rId15"/>
      <w:pgSz w:w="11906" w:h="16838" w:orient="portrait"/>
      <w:pgMar w:top="1701" w:right="851" w:bottom="1134" w:left="1701" w:header="709"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05ECC" w:rsidP="004C4DCF" w:rsidRDefault="00905ECC" w14:paraId="7F2C88D2" w14:textId="77777777">
      <w:r>
        <w:separator/>
      </w:r>
    </w:p>
  </w:endnote>
  <w:endnote w:type="continuationSeparator" w:id="0">
    <w:p w:rsidR="00905ECC" w:rsidP="004C4DCF" w:rsidRDefault="00905ECC" w14:paraId="45F79936" w14:textId="77777777">
      <w:r>
        <w:continuationSeparator/>
      </w:r>
    </w:p>
  </w:endnote>
  <w:endnote w:type="continuationNotice" w:id="1">
    <w:p w:rsidR="00905ECC" w:rsidRDefault="00905ECC" w14:paraId="6F43AF07"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renda Heavy">
    <w:panose1 w:val="00000000000000000000"/>
    <w:charset w:val="4D"/>
    <w:family w:val="auto"/>
    <w:notTrueType/>
    <w:pitch w:val="variable"/>
    <w:sig w:usb0="00000007" w:usb1="00000000" w:usb2="00000000" w:usb3="00000000" w:csb0="00000093"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tka Banner Semibold">
    <w:panose1 w:val="00000000000000000000"/>
    <w:charset w:val="00"/>
    <w:family w:val="auto"/>
    <w:pitch w:val="variable"/>
    <w:sig w:usb0="A00002EF" w:usb1="4000204B" w:usb2="00000000" w:usb3="00000000" w:csb0="0000019F" w:csb1="00000000"/>
  </w:font>
  <w:font w:name="Sanchez Niu">
    <w:altName w:val="Calibri"/>
    <w:panose1 w:val="00000000000000000000"/>
    <w:charset w:val="4D"/>
    <w:family w:val="auto"/>
    <w:notTrueType/>
    <w:pitch w:val="variable"/>
    <w:sig w:usb0="00000007" w:usb1="00000000" w:usb2="00000000" w:usb3="00000000" w:csb0="00000093" w:csb1="00000000"/>
  </w:font>
  <w:font w:name="Trenda">
    <w:altName w:val="Calibri"/>
    <w:panose1 w:val="00000000000000000000"/>
    <w:charset w:val="4D"/>
    <w:family w:val="auto"/>
    <w:notTrueType/>
    <w:pitch w:val="variable"/>
    <w:sig w:usb0="00000007" w:usb1="00000000" w:usb2="00000000" w:usb3="00000000" w:csb0="00000093"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F97147" w:rsidRDefault="006F022E" w14:paraId="2BD3C970" w14:textId="77777777">
    <w:pPr>
      <w:pStyle w:val="Voettekst"/>
    </w:pPr>
    <w:r>
      <w:rPr>
        <w:noProof/>
      </w:rPr>
      <w:drawing>
        <wp:anchor distT="0" distB="0" distL="114300" distR="114300" simplePos="0" relativeHeight="251658243" behindDoc="0" locked="0" layoutInCell="1" allowOverlap="1" wp14:anchorId="1A7AF2AF" wp14:editId="79BCEAE7">
          <wp:simplePos x="0" y="0"/>
          <wp:positionH relativeFrom="margin">
            <wp:align>right</wp:align>
          </wp:positionH>
          <wp:positionV relativeFrom="margin">
            <wp:posOffset>8482965</wp:posOffset>
          </wp:positionV>
          <wp:extent cx="6482080" cy="819150"/>
          <wp:effectExtent l="0" t="0" r="0" b="0"/>
          <wp:wrapSquare wrapText="bothSides"/>
          <wp:docPr id="23" name="Afbeelding 2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6482080" cy="81915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DA6E9D" w:rsidR="004C4DCF" w:rsidP="00DA6E9D" w:rsidRDefault="00DA6E9D" w14:paraId="1EAD34A1" w14:textId="77777777">
    <w:pPr>
      <w:pStyle w:val="Voettekst"/>
    </w:pPr>
    <w:r>
      <w:rPr>
        <w:noProof/>
      </w:rPr>
      <w:drawing>
        <wp:inline distT="0" distB="0" distL="0" distR="0" wp14:anchorId="2C1A2A73" wp14:editId="02DB58D2">
          <wp:extent cx="5939790" cy="750570"/>
          <wp:effectExtent l="0" t="0" r="3810" b="0"/>
          <wp:docPr id="25" name="Afbeelding 25"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5939790" cy="75057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05ECC" w:rsidP="004C4DCF" w:rsidRDefault="00905ECC" w14:paraId="43CEA2D2" w14:textId="77777777">
      <w:r>
        <w:separator/>
      </w:r>
    </w:p>
  </w:footnote>
  <w:footnote w:type="continuationSeparator" w:id="0">
    <w:p w:rsidR="00905ECC" w:rsidP="004C4DCF" w:rsidRDefault="00905ECC" w14:paraId="366E2853" w14:textId="77777777">
      <w:r>
        <w:continuationSeparator/>
      </w:r>
    </w:p>
  </w:footnote>
  <w:footnote w:type="continuationNotice" w:id="1">
    <w:p w:rsidR="00905ECC" w:rsidRDefault="00905ECC" w14:paraId="1D4EE2A9"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80F76" w:rsidP="00996393" w:rsidRDefault="00F97147" w14:paraId="2D183701" w14:textId="77777777">
    <w:pPr>
      <w:pStyle w:val="TitelH3"/>
    </w:pPr>
    <w:r>
      <w:rPr>
        <w:noProof/>
      </w:rPr>
      <w:drawing>
        <wp:anchor distT="0" distB="0" distL="114300" distR="114300" simplePos="0" relativeHeight="251658242" behindDoc="0" locked="0" layoutInCell="1" allowOverlap="1" wp14:anchorId="54C01C59" wp14:editId="690C5DE4">
          <wp:simplePos x="0" y="0"/>
          <wp:positionH relativeFrom="column">
            <wp:posOffset>4635500</wp:posOffset>
          </wp:positionH>
          <wp:positionV relativeFrom="paragraph">
            <wp:posOffset>-445135</wp:posOffset>
          </wp:positionV>
          <wp:extent cx="1879600" cy="1216980"/>
          <wp:effectExtent l="0" t="0" r="0" b="0"/>
          <wp:wrapNone/>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rotWithShape="1">
                  <a:blip r:embed="rId1">
                    <a:extLst>
                      <a:ext uri="{28A0092B-C50C-407E-A947-70E740481C1C}">
                        <a14:useLocalDpi xmlns:a14="http://schemas.microsoft.com/office/drawing/2010/main" val="0"/>
                      </a:ext>
                    </a:extLst>
                  </a:blip>
                  <a:srcRect t="-29799" r="-20325"/>
                  <a:stretch/>
                </pic:blipFill>
                <pic:spPr bwMode="auto">
                  <a:xfrm>
                    <a:off x="0" y="0"/>
                    <a:ext cx="1879600" cy="12169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C4DCF" w:rsidRDefault="005F25E2" w14:paraId="157C64C8" w14:textId="77777777">
    <w:pPr>
      <w:pStyle w:val="Koptekst"/>
    </w:pPr>
    <w:r>
      <w:rPr>
        <w:noProof/>
      </w:rPr>
      <w:drawing>
        <wp:anchor distT="0" distB="0" distL="114300" distR="114300" simplePos="0" relativeHeight="251658240" behindDoc="0" locked="0" layoutInCell="1" allowOverlap="1" wp14:anchorId="5F8C9D1F" wp14:editId="30749C2F">
          <wp:simplePos x="0" y="0"/>
          <wp:positionH relativeFrom="column">
            <wp:posOffset>4584065</wp:posOffset>
          </wp:positionH>
          <wp:positionV relativeFrom="paragraph">
            <wp:posOffset>-450215</wp:posOffset>
          </wp:positionV>
          <wp:extent cx="1879600" cy="1216980"/>
          <wp:effectExtent l="0" t="0" r="0" b="0"/>
          <wp:wrapNone/>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rotWithShape="1">
                  <a:blip r:embed="rId1">
                    <a:extLst>
                      <a:ext uri="{28A0092B-C50C-407E-A947-70E740481C1C}">
                        <a14:useLocalDpi xmlns:a14="http://schemas.microsoft.com/office/drawing/2010/main" val="0"/>
                      </a:ext>
                    </a:extLst>
                  </a:blip>
                  <a:srcRect t="-29799" r="-20325"/>
                  <a:stretch/>
                </pic:blipFill>
                <pic:spPr bwMode="auto">
                  <a:xfrm>
                    <a:off x="0" y="0"/>
                    <a:ext cx="1880283" cy="121742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91DF1">
      <w:rPr>
        <w:noProof/>
      </w:rPr>
      <mc:AlternateContent>
        <mc:Choice Requires="wps">
          <w:drawing>
            <wp:anchor distT="4294967295" distB="4294967295" distL="114300" distR="114300" simplePos="0" relativeHeight="251658241" behindDoc="0" locked="0" layoutInCell="1" allowOverlap="1" wp14:anchorId="04987C76" wp14:editId="68EB75FC">
              <wp:simplePos x="0" y="0"/>
              <wp:positionH relativeFrom="page">
                <wp:posOffset>0</wp:posOffset>
              </wp:positionH>
              <wp:positionV relativeFrom="page">
                <wp:posOffset>3600449</wp:posOffset>
              </wp:positionV>
              <wp:extent cx="212090" cy="0"/>
              <wp:effectExtent l="0" t="0" r="0" b="0"/>
              <wp:wrapNone/>
              <wp:docPr id="2" name="Rechte verbindingslijn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2090" cy="0"/>
                      </a:xfrm>
                      <a:prstGeom prst="line">
                        <a:avLst/>
                      </a:prstGeom>
                      <a:ln>
                        <a:solidFill>
                          <a:srgbClr val="1A2BC2"/>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9485322">
            <v:line id="Rechte verbindingslijn 2" style="position:absolute;z-index:251658241;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o:spid="_x0000_s1026" strokecolor="#1a2bc2" strokeweight=".5pt" from="0,283.5pt" to="16.7pt,283.5pt" w14:anchorId="77B37BC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">
              <v:stroke joinstyle="miter"/>
              <o:lock v:ext="edit" shapetype="f"/>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D4892"/>
    <w:multiLevelType w:val="multilevel"/>
    <w:tmpl w:val="4EAEE208"/>
    <w:lvl w:ilvl="0">
      <w:start w:val="1"/>
      <w:numFmt w:val="bullet"/>
      <w:lvlText w:val=""/>
      <w:lvlJc w:val="left"/>
      <w:pPr>
        <w:ind w:left="1080" w:hanging="360"/>
      </w:pPr>
      <w:rPr>
        <w:rFonts w:hint="default" w:ascii="Symbol" w:hAnsi="Symbol"/>
      </w:rPr>
    </w:lvl>
    <w:lvl w:ilvl="1">
      <w:start w:val="1"/>
      <w:numFmt w:val="decimal"/>
      <w:lvlText w:val="%1.%2"/>
      <w:lvlJc w:val="left"/>
      <w:pPr>
        <w:ind w:left="108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440" w:hanging="720"/>
      </w:pPr>
      <w:rPr>
        <w:rFonts w:hint="default"/>
      </w:rPr>
    </w:lvl>
    <w:lvl w:ilvl="4">
      <w:start w:val="1"/>
      <w:numFmt w:val="bullet"/>
      <w:lvlText w:val="o"/>
      <w:lvlJc w:val="left"/>
      <w:pPr>
        <w:ind w:left="1080" w:hanging="360"/>
      </w:pPr>
      <w:rPr>
        <w:rFonts w:hint="default" w:ascii="Courier New" w:hAnsi="Courier New" w:cs="Courier New"/>
      </w:rPr>
    </w:lvl>
    <w:lvl w:ilvl="5">
      <w:start w:val="1"/>
      <w:numFmt w:val="decimal"/>
      <w:lvlText w:val="%1.%2.%3.%4.%5.%6"/>
      <w:lvlJc w:val="left"/>
      <w:pPr>
        <w:ind w:left="180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520" w:hanging="1800"/>
      </w:pPr>
      <w:rPr>
        <w:rFonts w:hint="default"/>
      </w:rPr>
    </w:lvl>
  </w:abstractNum>
  <w:abstractNum w:abstractNumId="1" w15:restartNumberingAfterBreak="0">
    <w:nsid w:val="032F47D7"/>
    <w:multiLevelType w:val="multilevel"/>
    <w:tmpl w:val="86863ED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213451"/>
    <w:multiLevelType w:val="multilevel"/>
    <w:tmpl w:val="DCBE04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D482A6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EE81BFC"/>
    <w:multiLevelType w:val="multilevel"/>
    <w:tmpl w:val="AC1429C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424C78"/>
    <w:multiLevelType w:val="multilevel"/>
    <w:tmpl w:val="BED453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950E1E"/>
    <w:multiLevelType w:val="multilevel"/>
    <w:tmpl w:val="E85EE168"/>
    <w:lvl w:ilvl="0">
      <w:start w:val="1"/>
      <w:numFmt w:val="decimal"/>
      <w:pStyle w:val="TitelH3genummerd"/>
      <w:lvlText w:val="%1"/>
      <w:lvlJc w:val="left"/>
      <w:pPr>
        <w:ind w:left="567" w:hanging="567"/>
      </w:pPr>
      <w:rPr>
        <w:rFonts w:hint="default" w:ascii="Trenda Heavy" w:hAnsi="Trenda Heavy"/>
        <w:color w:val="2EC4B5" w:themeColor="accent6"/>
        <w:sz w:val="28"/>
      </w:rPr>
    </w:lvl>
    <w:lvl w:ilvl="1">
      <w:start w:val="1"/>
      <w:numFmt w:val="decimal"/>
      <w:pStyle w:val="TitelH4genummerd"/>
      <w:lvlText w:val="%1.%2"/>
      <w:lvlJc w:val="left"/>
      <w:pPr>
        <w:ind w:left="567" w:hanging="567"/>
      </w:pPr>
      <w:rPr>
        <w:rFonts w:hint="default" w:ascii="Trenda Heavy" w:hAnsi="Trenda Heavy"/>
        <w:sz w:val="2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04243E7"/>
    <w:multiLevelType w:val="multilevel"/>
    <w:tmpl w:val="7B3ADC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D75F5F"/>
    <w:multiLevelType w:val="multilevel"/>
    <w:tmpl w:val="4EAEE208"/>
    <w:lvl w:ilvl="0">
      <w:start w:val="1"/>
      <w:numFmt w:val="bullet"/>
      <w:lvlText w:val=""/>
      <w:lvlJc w:val="left"/>
      <w:pPr>
        <w:ind w:left="1080" w:hanging="360"/>
      </w:pPr>
      <w:rPr>
        <w:rFonts w:hint="default" w:ascii="Symbol" w:hAnsi="Symbol"/>
      </w:rPr>
    </w:lvl>
    <w:lvl w:ilvl="1">
      <w:start w:val="1"/>
      <w:numFmt w:val="decimal"/>
      <w:lvlText w:val="%1.%2"/>
      <w:lvlJc w:val="left"/>
      <w:pPr>
        <w:ind w:left="108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440" w:hanging="720"/>
      </w:pPr>
      <w:rPr>
        <w:rFonts w:hint="default"/>
      </w:rPr>
    </w:lvl>
    <w:lvl w:ilvl="4">
      <w:start w:val="1"/>
      <w:numFmt w:val="bullet"/>
      <w:lvlText w:val="o"/>
      <w:lvlJc w:val="left"/>
      <w:pPr>
        <w:ind w:left="1080" w:hanging="360"/>
      </w:pPr>
      <w:rPr>
        <w:rFonts w:hint="default" w:ascii="Courier New" w:hAnsi="Courier New" w:cs="Courier New"/>
      </w:rPr>
    </w:lvl>
    <w:lvl w:ilvl="5">
      <w:start w:val="1"/>
      <w:numFmt w:val="decimal"/>
      <w:lvlText w:val="%1.%2.%3.%4.%5.%6"/>
      <w:lvlJc w:val="left"/>
      <w:pPr>
        <w:ind w:left="180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520" w:hanging="1800"/>
      </w:pPr>
      <w:rPr>
        <w:rFonts w:hint="default"/>
      </w:rPr>
    </w:lvl>
  </w:abstractNum>
  <w:abstractNum w:abstractNumId="9" w15:restartNumberingAfterBreak="0">
    <w:nsid w:val="307776B7"/>
    <w:multiLevelType w:val="multilevel"/>
    <w:tmpl w:val="2F30C4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1D2465"/>
    <w:multiLevelType w:val="multilevel"/>
    <w:tmpl w:val="DCBE04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54A0432"/>
    <w:multiLevelType w:val="multilevel"/>
    <w:tmpl w:val="57302E7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A8D03D5"/>
    <w:multiLevelType w:val="multilevel"/>
    <w:tmpl w:val="48266CF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bullet"/>
      <w:lvlText w:val="o"/>
      <w:lvlJc w:val="left"/>
      <w:pPr>
        <w:ind w:left="360" w:hanging="360"/>
      </w:pPr>
      <w:rPr>
        <w:rFonts w:hint="default" w:ascii="Courier New" w:hAnsi="Courier New" w:cs="Courier New"/>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4B81730"/>
    <w:multiLevelType w:val="multilevel"/>
    <w:tmpl w:val="86B08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A4F03DC"/>
    <w:multiLevelType w:val="multilevel"/>
    <w:tmpl w:val="DCBE04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42C74E7"/>
    <w:multiLevelType w:val="multilevel"/>
    <w:tmpl w:val="25269CF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78F62E8"/>
    <w:multiLevelType w:val="hybridMultilevel"/>
    <w:tmpl w:val="58DA1D3A"/>
    <w:lvl w:ilvl="0" w:tplc="08130001">
      <w:start w:val="1"/>
      <w:numFmt w:val="bullet"/>
      <w:lvlText w:val=""/>
      <w:lvlJc w:val="left"/>
      <w:pPr>
        <w:ind w:left="720" w:hanging="360"/>
      </w:pPr>
      <w:rPr>
        <w:rFonts w:hint="default" w:ascii="Symbol" w:hAnsi="Symbol"/>
      </w:rPr>
    </w:lvl>
    <w:lvl w:ilvl="1" w:tplc="08130003">
      <w:start w:val="1"/>
      <w:numFmt w:val="bullet"/>
      <w:lvlText w:val="o"/>
      <w:lvlJc w:val="left"/>
      <w:pPr>
        <w:ind w:left="1440" w:hanging="360"/>
      </w:pPr>
      <w:rPr>
        <w:rFonts w:hint="default" w:ascii="Courier New" w:hAnsi="Courier New" w:cs="Courier New"/>
      </w:rPr>
    </w:lvl>
    <w:lvl w:ilvl="2" w:tplc="08130005">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7" w15:restartNumberingAfterBreak="0">
    <w:nsid w:val="5B7561CA"/>
    <w:multiLevelType w:val="multilevel"/>
    <w:tmpl w:val="AF5A7FE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873533D"/>
    <w:multiLevelType w:val="hybridMultilevel"/>
    <w:tmpl w:val="E07C8250"/>
    <w:lvl w:ilvl="0" w:tplc="BB7ABDBC">
      <w:start w:val="1"/>
      <w:numFmt w:val="decimal"/>
      <w:lvlText w:val="%1."/>
      <w:lvlJc w:val="left"/>
      <w:pPr>
        <w:ind w:left="720" w:hanging="360"/>
      </w:pPr>
      <w:rPr>
        <w:rFonts w:ascii="Calibri" w:hAnsi="Calibri" w:eastAsiaTheme="minorHAnsi" w:cstheme="minorHAnsi"/>
      </w:rPr>
    </w:lvl>
    <w:lvl w:ilvl="1" w:tplc="08130003">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9" w15:restartNumberingAfterBreak="0">
    <w:nsid w:val="793E1531"/>
    <w:multiLevelType w:val="hybridMultilevel"/>
    <w:tmpl w:val="460E01D2"/>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20" w15:restartNumberingAfterBreak="0">
    <w:nsid w:val="7DBF61C6"/>
    <w:multiLevelType w:val="multilevel"/>
    <w:tmpl w:val="583ED868"/>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16cid:durableId="732894361">
    <w:abstractNumId w:val="6"/>
  </w:num>
  <w:num w:numId="2" w16cid:durableId="60949196">
    <w:abstractNumId w:val="10"/>
  </w:num>
  <w:num w:numId="3" w16cid:durableId="1049307270">
    <w:abstractNumId w:val="12"/>
  </w:num>
  <w:num w:numId="4" w16cid:durableId="909190209">
    <w:abstractNumId w:val="19"/>
  </w:num>
  <w:num w:numId="5" w16cid:durableId="524252396">
    <w:abstractNumId w:val="16"/>
  </w:num>
  <w:num w:numId="6" w16cid:durableId="664476804">
    <w:abstractNumId w:val="15"/>
  </w:num>
  <w:num w:numId="7" w16cid:durableId="478425985">
    <w:abstractNumId w:val="1"/>
  </w:num>
  <w:num w:numId="8" w16cid:durableId="1397436437">
    <w:abstractNumId w:val="14"/>
  </w:num>
  <w:num w:numId="9" w16cid:durableId="59182777">
    <w:abstractNumId w:val="3"/>
  </w:num>
  <w:num w:numId="10" w16cid:durableId="1135179252">
    <w:abstractNumId w:val="2"/>
  </w:num>
  <w:num w:numId="11" w16cid:durableId="333798652">
    <w:abstractNumId w:val="13"/>
  </w:num>
  <w:num w:numId="12" w16cid:durableId="1406564502">
    <w:abstractNumId w:val="5"/>
  </w:num>
  <w:num w:numId="13" w16cid:durableId="523908493">
    <w:abstractNumId w:val="9"/>
  </w:num>
  <w:num w:numId="14" w16cid:durableId="1655261269">
    <w:abstractNumId w:val="7"/>
  </w:num>
  <w:num w:numId="15" w16cid:durableId="680278380">
    <w:abstractNumId w:val="4"/>
  </w:num>
  <w:num w:numId="16" w16cid:durableId="879822945">
    <w:abstractNumId w:val="11"/>
  </w:num>
  <w:num w:numId="17" w16cid:durableId="360783564">
    <w:abstractNumId w:val="17"/>
  </w:num>
  <w:num w:numId="18" w16cid:durableId="1296764438">
    <w:abstractNumId w:val="20"/>
  </w:num>
  <w:num w:numId="19" w16cid:durableId="1858418920">
    <w:abstractNumId w:val="18"/>
  </w:num>
  <w:num w:numId="20" w16cid:durableId="3946290">
    <w:abstractNumId w:val="8"/>
  </w:num>
  <w:num w:numId="21" w16cid:durableId="2029023345">
    <w:abstractNumId w:val="0"/>
  </w:num>
  <w:numIdMacAtCleanup w:val="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attachedTemplate r:id="rId1"/>
  <w:stylePaneFormatFilter w:val="9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1"/>
  <w:stylePaneSortMethod w:val="0000"/>
  <w:trackRevisions w:val="false"/>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619"/>
    <w:rsid w:val="00002A12"/>
    <w:rsid w:val="00007919"/>
    <w:rsid w:val="00010292"/>
    <w:rsid w:val="00011FC6"/>
    <w:rsid w:val="00012065"/>
    <w:rsid w:val="000145DA"/>
    <w:rsid w:val="00015630"/>
    <w:rsid w:val="00022EF9"/>
    <w:rsid w:val="00023BD5"/>
    <w:rsid w:val="0002523B"/>
    <w:rsid w:val="00025B03"/>
    <w:rsid w:val="000268EF"/>
    <w:rsid w:val="0003267D"/>
    <w:rsid w:val="00033867"/>
    <w:rsid w:val="000369C6"/>
    <w:rsid w:val="000374B9"/>
    <w:rsid w:val="000403F7"/>
    <w:rsid w:val="00041771"/>
    <w:rsid w:val="00041FD0"/>
    <w:rsid w:val="00046EE5"/>
    <w:rsid w:val="0005143F"/>
    <w:rsid w:val="00051CFC"/>
    <w:rsid w:val="000528C6"/>
    <w:rsid w:val="000600F4"/>
    <w:rsid w:val="000612CE"/>
    <w:rsid w:val="00064277"/>
    <w:rsid w:val="00064997"/>
    <w:rsid w:val="0006785E"/>
    <w:rsid w:val="000707E0"/>
    <w:rsid w:val="000723B3"/>
    <w:rsid w:val="00073A37"/>
    <w:rsid w:val="000758EA"/>
    <w:rsid w:val="000779F9"/>
    <w:rsid w:val="00081966"/>
    <w:rsid w:val="00084049"/>
    <w:rsid w:val="00084E4D"/>
    <w:rsid w:val="00085F3F"/>
    <w:rsid w:val="00086BF4"/>
    <w:rsid w:val="00087F65"/>
    <w:rsid w:val="00090810"/>
    <w:rsid w:val="00096AAC"/>
    <w:rsid w:val="00097325"/>
    <w:rsid w:val="000A0E4C"/>
    <w:rsid w:val="000A24D5"/>
    <w:rsid w:val="000A25F6"/>
    <w:rsid w:val="000A2C09"/>
    <w:rsid w:val="000A5DA1"/>
    <w:rsid w:val="000B172E"/>
    <w:rsid w:val="000B218E"/>
    <w:rsid w:val="000B3572"/>
    <w:rsid w:val="000B399B"/>
    <w:rsid w:val="000B4756"/>
    <w:rsid w:val="000C00AE"/>
    <w:rsid w:val="000C1090"/>
    <w:rsid w:val="000C5C0F"/>
    <w:rsid w:val="000C6BEB"/>
    <w:rsid w:val="000C6DF5"/>
    <w:rsid w:val="000C6E9C"/>
    <w:rsid w:val="000D1397"/>
    <w:rsid w:val="000D2D11"/>
    <w:rsid w:val="000D3604"/>
    <w:rsid w:val="000D39D5"/>
    <w:rsid w:val="000D3ED6"/>
    <w:rsid w:val="000D47FC"/>
    <w:rsid w:val="000D5DFD"/>
    <w:rsid w:val="000D6E4F"/>
    <w:rsid w:val="000D7803"/>
    <w:rsid w:val="000E1F10"/>
    <w:rsid w:val="000E21BC"/>
    <w:rsid w:val="000E583D"/>
    <w:rsid w:val="000F3B1D"/>
    <w:rsid w:val="000F5982"/>
    <w:rsid w:val="000F60F6"/>
    <w:rsid w:val="000F69DB"/>
    <w:rsid w:val="000F6C6D"/>
    <w:rsid w:val="00100A9B"/>
    <w:rsid w:val="001016A3"/>
    <w:rsid w:val="00102E02"/>
    <w:rsid w:val="00103E67"/>
    <w:rsid w:val="001041C5"/>
    <w:rsid w:val="00106A78"/>
    <w:rsid w:val="00107478"/>
    <w:rsid w:val="001074E3"/>
    <w:rsid w:val="0010765B"/>
    <w:rsid w:val="00111452"/>
    <w:rsid w:val="001116D5"/>
    <w:rsid w:val="00111992"/>
    <w:rsid w:val="00112411"/>
    <w:rsid w:val="00112764"/>
    <w:rsid w:val="00112E69"/>
    <w:rsid w:val="00114857"/>
    <w:rsid w:val="00115996"/>
    <w:rsid w:val="00117BFB"/>
    <w:rsid w:val="001203DC"/>
    <w:rsid w:val="00120BE8"/>
    <w:rsid w:val="00122E1E"/>
    <w:rsid w:val="00124863"/>
    <w:rsid w:val="00124D59"/>
    <w:rsid w:val="00124DC4"/>
    <w:rsid w:val="00124E4F"/>
    <w:rsid w:val="0012510D"/>
    <w:rsid w:val="00125EEA"/>
    <w:rsid w:val="00126DBB"/>
    <w:rsid w:val="001313B0"/>
    <w:rsid w:val="0013215F"/>
    <w:rsid w:val="00132847"/>
    <w:rsid w:val="00132CB6"/>
    <w:rsid w:val="001345A9"/>
    <w:rsid w:val="00136A32"/>
    <w:rsid w:val="001370EA"/>
    <w:rsid w:val="00137BA5"/>
    <w:rsid w:val="001403C2"/>
    <w:rsid w:val="00140E9F"/>
    <w:rsid w:val="001414AF"/>
    <w:rsid w:val="00141BDF"/>
    <w:rsid w:val="001422AA"/>
    <w:rsid w:val="001424D8"/>
    <w:rsid w:val="00144215"/>
    <w:rsid w:val="00145BEC"/>
    <w:rsid w:val="00147216"/>
    <w:rsid w:val="001473A7"/>
    <w:rsid w:val="00150DDC"/>
    <w:rsid w:val="0015475A"/>
    <w:rsid w:val="001554F8"/>
    <w:rsid w:val="00155870"/>
    <w:rsid w:val="0016268B"/>
    <w:rsid w:val="00165B53"/>
    <w:rsid w:val="00173BF1"/>
    <w:rsid w:val="001741C2"/>
    <w:rsid w:val="00175AE9"/>
    <w:rsid w:val="0018156E"/>
    <w:rsid w:val="00181B52"/>
    <w:rsid w:val="00181CBC"/>
    <w:rsid w:val="001832F2"/>
    <w:rsid w:val="001843D2"/>
    <w:rsid w:val="00185E33"/>
    <w:rsid w:val="00186EFD"/>
    <w:rsid w:val="00190ADB"/>
    <w:rsid w:val="00190B8E"/>
    <w:rsid w:val="00191439"/>
    <w:rsid w:val="00192B2F"/>
    <w:rsid w:val="00192D87"/>
    <w:rsid w:val="00193C8D"/>
    <w:rsid w:val="00195396"/>
    <w:rsid w:val="001971D4"/>
    <w:rsid w:val="001A5980"/>
    <w:rsid w:val="001A6188"/>
    <w:rsid w:val="001A6C3F"/>
    <w:rsid w:val="001A6E76"/>
    <w:rsid w:val="001A7473"/>
    <w:rsid w:val="001A77EF"/>
    <w:rsid w:val="001A7AFF"/>
    <w:rsid w:val="001B0312"/>
    <w:rsid w:val="001B0846"/>
    <w:rsid w:val="001B34BE"/>
    <w:rsid w:val="001B3683"/>
    <w:rsid w:val="001B4D33"/>
    <w:rsid w:val="001B537C"/>
    <w:rsid w:val="001C0545"/>
    <w:rsid w:val="001C3638"/>
    <w:rsid w:val="001C3BC5"/>
    <w:rsid w:val="001C553F"/>
    <w:rsid w:val="001C7DE0"/>
    <w:rsid w:val="001D0E7D"/>
    <w:rsid w:val="001D30E3"/>
    <w:rsid w:val="001D3EB6"/>
    <w:rsid w:val="001D502D"/>
    <w:rsid w:val="001D7A39"/>
    <w:rsid w:val="001E03F9"/>
    <w:rsid w:val="001E0694"/>
    <w:rsid w:val="001E2613"/>
    <w:rsid w:val="001E3276"/>
    <w:rsid w:val="001E35E2"/>
    <w:rsid w:val="001E6A7E"/>
    <w:rsid w:val="001E6FCD"/>
    <w:rsid w:val="001F0BF5"/>
    <w:rsid w:val="001F58BC"/>
    <w:rsid w:val="001F6EC5"/>
    <w:rsid w:val="00202029"/>
    <w:rsid w:val="002020FD"/>
    <w:rsid w:val="00203CDD"/>
    <w:rsid w:val="0020687C"/>
    <w:rsid w:val="0020769E"/>
    <w:rsid w:val="00211BA9"/>
    <w:rsid w:val="00212FA3"/>
    <w:rsid w:val="00213366"/>
    <w:rsid w:val="002142B8"/>
    <w:rsid w:val="0021435B"/>
    <w:rsid w:val="00214774"/>
    <w:rsid w:val="00214A3E"/>
    <w:rsid w:val="00220493"/>
    <w:rsid w:val="002217AE"/>
    <w:rsid w:val="0022372D"/>
    <w:rsid w:val="0022716B"/>
    <w:rsid w:val="00231539"/>
    <w:rsid w:val="00232ECD"/>
    <w:rsid w:val="0023365D"/>
    <w:rsid w:val="00241F5B"/>
    <w:rsid w:val="0024262D"/>
    <w:rsid w:val="00246876"/>
    <w:rsid w:val="00250E59"/>
    <w:rsid w:val="00252CEB"/>
    <w:rsid w:val="00252E18"/>
    <w:rsid w:val="00254E20"/>
    <w:rsid w:val="00256879"/>
    <w:rsid w:val="00257560"/>
    <w:rsid w:val="002575F7"/>
    <w:rsid w:val="00257DD1"/>
    <w:rsid w:val="00260528"/>
    <w:rsid w:val="00260619"/>
    <w:rsid w:val="002626DD"/>
    <w:rsid w:val="002647A5"/>
    <w:rsid w:val="00270BA1"/>
    <w:rsid w:val="00270CC3"/>
    <w:rsid w:val="00273B93"/>
    <w:rsid w:val="002757FF"/>
    <w:rsid w:val="00275B29"/>
    <w:rsid w:val="00276455"/>
    <w:rsid w:val="00280E39"/>
    <w:rsid w:val="002815B4"/>
    <w:rsid w:val="00282549"/>
    <w:rsid w:val="00282C19"/>
    <w:rsid w:val="00283025"/>
    <w:rsid w:val="002841E6"/>
    <w:rsid w:val="00292CC8"/>
    <w:rsid w:val="00293800"/>
    <w:rsid w:val="0029468B"/>
    <w:rsid w:val="002965F4"/>
    <w:rsid w:val="00297AD5"/>
    <w:rsid w:val="002A0C23"/>
    <w:rsid w:val="002A2513"/>
    <w:rsid w:val="002A35DA"/>
    <w:rsid w:val="002A43D4"/>
    <w:rsid w:val="002A54BA"/>
    <w:rsid w:val="002A5592"/>
    <w:rsid w:val="002A73FB"/>
    <w:rsid w:val="002A7A08"/>
    <w:rsid w:val="002B05D8"/>
    <w:rsid w:val="002B05F5"/>
    <w:rsid w:val="002B0DA6"/>
    <w:rsid w:val="002B1880"/>
    <w:rsid w:val="002B36F1"/>
    <w:rsid w:val="002B4F73"/>
    <w:rsid w:val="002B608C"/>
    <w:rsid w:val="002C194D"/>
    <w:rsid w:val="002C1A2A"/>
    <w:rsid w:val="002C385E"/>
    <w:rsid w:val="002C4B8C"/>
    <w:rsid w:val="002D092A"/>
    <w:rsid w:val="002D1120"/>
    <w:rsid w:val="002D1A63"/>
    <w:rsid w:val="002D23EA"/>
    <w:rsid w:val="002D241B"/>
    <w:rsid w:val="002D3213"/>
    <w:rsid w:val="002D4667"/>
    <w:rsid w:val="002E1441"/>
    <w:rsid w:val="002E462E"/>
    <w:rsid w:val="002E4712"/>
    <w:rsid w:val="002E59DC"/>
    <w:rsid w:val="002E5D90"/>
    <w:rsid w:val="002E72AE"/>
    <w:rsid w:val="002F4EAE"/>
    <w:rsid w:val="002F5511"/>
    <w:rsid w:val="002F6706"/>
    <w:rsid w:val="002F67E4"/>
    <w:rsid w:val="002F6B65"/>
    <w:rsid w:val="0030396E"/>
    <w:rsid w:val="00303D1A"/>
    <w:rsid w:val="00305058"/>
    <w:rsid w:val="00305310"/>
    <w:rsid w:val="0030614B"/>
    <w:rsid w:val="00306903"/>
    <w:rsid w:val="00312828"/>
    <w:rsid w:val="00317172"/>
    <w:rsid w:val="00322B04"/>
    <w:rsid w:val="00323284"/>
    <w:rsid w:val="00326E99"/>
    <w:rsid w:val="0033437E"/>
    <w:rsid w:val="00334BF8"/>
    <w:rsid w:val="00335297"/>
    <w:rsid w:val="003376AD"/>
    <w:rsid w:val="00337985"/>
    <w:rsid w:val="0034154D"/>
    <w:rsid w:val="003478D8"/>
    <w:rsid w:val="00347D82"/>
    <w:rsid w:val="00347DDF"/>
    <w:rsid w:val="00354085"/>
    <w:rsid w:val="003545D9"/>
    <w:rsid w:val="003551AB"/>
    <w:rsid w:val="00361254"/>
    <w:rsid w:val="00361458"/>
    <w:rsid w:val="00366B52"/>
    <w:rsid w:val="00372985"/>
    <w:rsid w:val="00376238"/>
    <w:rsid w:val="00376F18"/>
    <w:rsid w:val="003818DC"/>
    <w:rsid w:val="00381A7F"/>
    <w:rsid w:val="00382A02"/>
    <w:rsid w:val="003848EE"/>
    <w:rsid w:val="003909D6"/>
    <w:rsid w:val="00394F20"/>
    <w:rsid w:val="003A0B04"/>
    <w:rsid w:val="003A0BF9"/>
    <w:rsid w:val="003B04C1"/>
    <w:rsid w:val="003B1672"/>
    <w:rsid w:val="003B4B20"/>
    <w:rsid w:val="003B5C72"/>
    <w:rsid w:val="003B69E7"/>
    <w:rsid w:val="003B6AD9"/>
    <w:rsid w:val="003B6BF0"/>
    <w:rsid w:val="003B7069"/>
    <w:rsid w:val="003C35AA"/>
    <w:rsid w:val="003C4FDA"/>
    <w:rsid w:val="003C7ABF"/>
    <w:rsid w:val="003C7C1C"/>
    <w:rsid w:val="003D014B"/>
    <w:rsid w:val="003D0589"/>
    <w:rsid w:val="003D05E4"/>
    <w:rsid w:val="003D15E4"/>
    <w:rsid w:val="003D3AF6"/>
    <w:rsid w:val="003D4595"/>
    <w:rsid w:val="003D4746"/>
    <w:rsid w:val="003D4EC6"/>
    <w:rsid w:val="003D51FF"/>
    <w:rsid w:val="003E0D18"/>
    <w:rsid w:val="003E2A48"/>
    <w:rsid w:val="003E41F8"/>
    <w:rsid w:val="003E444F"/>
    <w:rsid w:val="003E4D32"/>
    <w:rsid w:val="003F16C2"/>
    <w:rsid w:val="003F17D6"/>
    <w:rsid w:val="003F2BAD"/>
    <w:rsid w:val="003F333E"/>
    <w:rsid w:val="003F4155"/>
    <w:rsid w:val="003F5B07"/>
    <w:rsid w:val="0040054C"/>
    <w:rsid w:val="00403999"/>
    <w:rsid w:val="004045F5"/>
    <w:rsid w:val="00405C03"/>
    <w:rsid w:val="004068F7"/>
    <w:rsid w:val="00407E04"/>
    <w:rsid w:val="00407EB6"/>
    <w:rsid w:val="00410097"/>
    <w:rsid w:val="00410107"/>
    <w:rsid w:val="00411D0C"/>
    <w:rsid w:val="004133D2"/>
    <w:rsid w:val="00415FDA"/>
    <w:rsid w:val="004165AD"/>
    <w:rsid w:val="004223C8"/>
    <w:rsid w:val="00427042"/>
    <w:rsid w:val="00427078"/>
    <w:rsid w:val="00427282"/>
    <w:rsid w:val="004327DF"/>
    <w:rsid w:val="00432FB2"/>
    <w:rsid w:val="00434B00"/>
    <w:rsid w:val="00434D22"/>
    <w:rsid w:val="004350D8"/>
    <w:rsid w:val="0044165D"/>
    <w:rsid w:val="0044326B"/>
    <w:rsid w:val="00443BE6"/>
    <w:rsid w:val="004443B5"/>
    <w:rsid w:val="004461EC"/>
    <w:rsid w:val="00446AF6"/>
    <w:rsid w:val="00452381"/>
    <w:rsid w:val="00457669"/>
    <w:rsid w:val="00460F4B"/>
    <w:rsid w:val="004633FB"/>
    <w:rsid w:val="00465750"/>
    <w:rsid w:val="00466781"/>
    <w:rsid w:val="0046688F"/>
    <w:rsid w:val="00470EA0"/>
    <w:rsid w:val="00470F94"/>
    <w:rsid w:val="00471D16"/>
    <w:rsid w:val="004722A8"/>
    <w:rsid w:val="004725EF"/>
    <w:rsid w:val="0047641E"/>
    <w:rsid w:val="004765CA"/>
    <w:rsid w:val="004816BF"/>
    <w:rsid w:val="00481EC3"/>
    <w:rsid w:val="004827D8"/>
    <w:rsid w:val="00485367"/>
    <w:rsid w:val="00485AB0"/>
    <w:rsid w:val="00485E60"/>
    <w:rsid w:val="00485F8B"/>
    <w:rsid w:val="00486BEA"/>
    <w:rsid w:val="0049072C"/>
    <w:rsid w:val="004939C6"/>
    <w:rsid w:val="004950BA"/>
    <w:rsid w:val="004952B9"/>
    <w:rsid w:val="004A1C6C"/>
    <w:rsid w:val="004A33FA"/>
    <w:rsid w:val="004A448C"/>
    <w:rsid w:val="004A6125"/>
    <w:rsid w:val="004B0DF9"/>
    <w:rsid w:val="004B1DA3"/>
    <w:rsid w:val="004B326D"/>
    <w:rsid w:val="004B641D"/>
    <w:rsid w:val="004B651D"/>
    <w:rsid w:val="004B6BAB"/>
    <w:rsid w:val="004B7057"/>
    <w:rsid w:val="004C0626"/>
    <w:rsid w:val="004C1A95"/>
    <w:rsid w:val="004C3474"/>
    <w:rsid w:val="004C4DCF"/>
    <w:rsid w:val="004C7859"/>
    <w:rsid w:val="004D33F7"/>
    <w:rsid w:val="004D68A3"/>
    <w:rsid w:val="004E025E"/>
    <w:rsid w:val="004E52B2"/>
    <w:rsid w:val="004E56E0"/>
    <w:rsid w:val="004E5F42"/>
    <w:rsid w:val="004E65FA"/>
    <w:rsid w:val="004F1BA8"/>
    <w:rsid w:val="004F1F83"/>
    <w:rsid w:val="004F3A30"/>
    <w:rsid w:val="004F581E"/>
    <w:rsid w:val="004F5B14"/>
    <w:rsid w:val="004F71E9"/>
    <w:rsid w:val="00500615"/>
    <w:rsid w:val="00501255"/>
    <w:rsid w:val="0050248B"/>
    <w:rsid w:val="0050323F"/>
    <w:rsid w:val="00504CD3"/>
    <w:rsid w:val="0050675B"/>
    <w:rsid w:val="00511426"/>
    <w:rsid w:val="00511628"/>
    <w:rsid w:val="00513DB6"/>
    <w:rsid w:val="00514A9A"/>
    <w:rsid w:val="00515D0D"/>
    <w:rsid w:val="005161E2"/>
    <w:rsid w:val="00520091"/>
    <w:rsid w:val="00526B1A"/>
    <w:rsid w:val="00531C0D"/>
    <w:rsid w:val="00534623"/>
    <w:rsid w:val="00534C1C"/>
    <w:rsid w:val="00536F0E"/>
    <w:rsid w:val="00537603"/>
    <w:rsid w:val="005404A6"/>
    <w:rsid w:val="005428DA"/>
    <w:rsid w:val="00543037"/>
    <w:rsid w:val="00547087"/>
    <w:rsid w:val="0055170E"/>
    <w:rsid w:val="005522F8"/>
    <w:rsid w:val="00553A0F"/>
    <w:rsid w:val="00556293"/>
    <w:rsid w:val="005574C8"/>
    <w:rsid w:val="00561C8E"/>
    <w:rsid w:val="00562F2B"/>
    <w:rsid w:val="00565209"/>
    <w:rsid w:val="00570934"/>
    <w:rsid w:val="00570F13"/>
    <w:rsid w:val="00573285"/>
    <w:rsid w:val="005737A8"/>
    <w:rsid w:val="00583EBB"/>
    <w:rsid w:val="00584370"/>
    <w:rsid w:val="00587263"/>
    <w:rsid w:val="00590351"/>
    <w:rsid w:val="0059079E"/>
    <w:rsid w:val="00590D3F"/>
    <w:rsid w:val="00592E30"/>
    <w:rsid w:val="00595E77"/>
    <w:rsid w:val="005A0C79"/>
    <w:rsid w:val="005A1D33"/>
    <w:rsid w:val="005A1D38"/>
    <w:rsid w:val="005A3385"/>
    <w:rsid w:val="005A40E2"/>
    <w:rsid w:val="005A671D"/>
    <w:rsid w:val="005A6771"/>
    <w:rsid w:val="005A7490"/>
    <w:rsid w:val="005A7F85"/>
    <w:rsid w:val="005B0066"/>
    <w:rsid w:val="005B3FFC"/>
    <w:rsid w:val="005B46F7"/>
    <w:rsid w:val="005B6558"/>
    <w:rsid w:val="005B7867"/>
    <w:rsid w:val="005C03E6"/>
    <w:rsid w:val="005C5812"/>
    <w:rsid w:val="005D2121"/>
    <w:rsid w:val="005D63DB"/>
    <w:rsid w:val="005E1A1F"/>
    <w:rsid w:val="005E1DFE"/>
    <w:rsid w:val="005E6F55"/>
    <w:rsid w:val="005F25E2"/>
    <w:rsid w:val="005F54D3"/>
    <w:rsid w:val="005F55DB"/>
    <w:rsid w:val="005F7178"/>
    <w:rsid w:val="005F7472"/>
    <w:rsid w:val="005F7FFC"/>
    <w:rsid w:val="006004B6"/>
    <w:rsid w:val="006010E4"/>
    <w:rsid w:val="00603F40"/>
    <w:rsid w:val="00604150"/>
    <w:rsid w:val="00604533"/>
    <w:rsid w:val="0060505D"/>
    <w:rsid w:val="006053B7"/>
    <w:rsid w:val="00605D1D"/>
    <w:rsid w:val="006065A7"/>
    <w:rsid w:val="00606751"/>
    <w:rsid w:val="00607383"/>
    <w:rsid w:val="0061152A"/>
    <w:rsid w:val="006122C6"/>
    <w:rsid w:val="00616560"/>
    <w:rsid w:val="00616701"/>
    <w:rsid w:val="0061781F"/>
    <w:rsid w:val="00617A07"/>
    <w:rsid w:val="006205FD"/>
    <w:rsid w:val="00625344"/>
    <w:rsid w:val="0062588C"/>
    <w:rsid w:val="00626C15"/>
    <w:rsid w:val="00630916"/>
    <w:rsid w:val="00631E9E"/>
    <w:rsid w:val="0063216B"/>
    <w:rsid w:val="00637E03"/>
    <w:rsid w:val="0064038C"/>
    <w:rsid w:val="00641C67"/>
    <w:rsid w:val="00641D79"/>
    <w:rsid w:val="006424E2"/>
    <w:rsid w:val="0064367C"/>
    <w:rsid w:val="006472B4"/>
    <w:rsid w:val="006472DE"/>
    <w:rsid w:val="00650B5C"/>
    <w:rsid w:val="00652AB6"/>
    <w:rsid w:val="00654210"/>
    <w:rsid w:val="00655664"/>
    <w:rsid w:val="00655F5B"/>
    <w:rsid w:val="0066062B"/>
    <w:rsid w:val="00661ED9"/>
    <w:rsid w:val="006620AD"/>
    <w:rsid w:val="00662FBC"/>
    <w:rsid w:val="00664CD2"/>
    <w:rsid w:val="00665D17"/>
    <w:rsid w:val="006700AD"/>
    <w:rsid w:val="00670DB8"/>
    <w:rsid w:val="00671F16"/>
    <w:rsid w:val="00673206"/>
    <w:rsid w:val="00677DB5"/>
    <w:rsid w:val="00681518"/>
    <w:rsid w:val="00681E2F"/>
    <w:rsid w:val="00682C0A"/>
    <w:rsid w:val="006849B0"/>
    <w:rsid w:val="00691B4B"/>
    <w:rsid w:val="00691EC4"/>
    <w:rsid w:val="006934E7"/>
    <w:rsid w:val="00693566"/>
    <w:rsid w:val="006944E2"/>
    <w:rsid w:val="00695FA1"/>
    <w:rsid w:val="006A00AB"/>
    <w:rsid w:val="006A0A14"/>
    <w:rsid w:val="006A44AA"/>
    <w:rsid w:val="006A5698"/>
    <w:rsid w:val="006A651C"/>
    <w:rsid w:val="006B0F34"/>
    <w:rsid w:val="006B26D3"/>
    <w:rsid w:val="006B7FCB"/>
    <w:rsid w:val="006C0DEB"/>
    <w:rsid w:val="006C1997"/>
    <w:rsid w:val="006C2232"/>
    <w:rsid w:val="006C4BFA"/>
    <w:rsid w:val="006C78AD"/>
    <w:rsid w:val="006C7945"/>
    <w:rsid w:val="006D025C"/>
    <w:rsid w:val="006D0B46"/>
    <w:rsid w:val="006D7331"/>
    <w:rsid w:val="006E588F"/>
    <w:rsid w:val="006E58BF"/>
    <w:rsid w:val="006E6750"/>
    <w:rsid w:val="006F022E"/>
    <w:rsid w:val="006F16CE"/>
    <w:rsid w:val="006F4D29"/>
    <w:rsid w:val="006F7459"/>
    <w:rsid w:val="00700FDD"/>
    <w:rsid w:val="0070289E"/>
    <w:rsid w:val="0070393B"/>
    <w:rsid w:val="00704867"/>
    <w:rsid w:val="00704B12"/>
    <w:rsid w:val="0070689B"/>
    <w:rsid w:val="00706DB5"/>
    <w:rsid w:val="0070C9BC"/>
    <w:rsid w:val="00710573"/>
    <w:rsid w:val="00713761"/>
    <w:rsid w:val="00716818"/>
    <w:rsid w:val="00717641"/>
    <w:rsid w:val="00720ADD"/>
    <w:rsid w:val="007229F1"/>
    <w:rsid w:val="00722B8E"/>
    <w:rsid w:val="00723931"/>
    <w:rsid w:val="00724B59"/>
    <w:rsid w:val="00724C21"/>
    <w:rsid w:val="007254A5"/>
    <w:rsid w:val="00726BA9"/>
    <w:rsid w:val="00726FB4"/>
    <w:rsid w:val="00727D14"/>
    <w:rsid w:val="00735507"/>
    <w:rsid w:val="00736D24"/>
    <w:rsid w:val="007370EE"/>
    <w:rsid w:val="0073717A"/>
    <w:rsid w:val="0074074B"/>
    <w:rsid w:val="00744B65"/>
    <w:rsid w:val="007452BE"/>
    <w:rsid w:val="00745EC9"/>
    <w:rsid w:val="00746AA2"/>
    <w:rsid w:val="00747A73"/>
    <w:rsid w:val="00751DFD"/>
    <w:rsid w:val="00752645"/>
    <w:rsid w:val="007547F4"/>
    <w:rsid w:val="00754F09"/>
    <w:rsid w:val="00756607"/>
    <w:rsid w:val="0075685F"/>
    <w:rsid w:val="00761612"/>
    <w:rsid w:val="007631ED"/>
    <w:rsid w:val="00764033"/>
    <w:rsid w:val="00765C92"/>
    <w:rsid w:val="00766832"/>
    <w:rsid w:val="007721F8"/>
    <w:rsid w:val="0077251F"/>
    <w:rsid w:val="0077425E"/>
    <w:rsid w:val="00777899"/>
    <w:rsid w:val="0078006B"/>
    <w:rsid w:val="0078183A"/>
    <w:rsid w:val="007818E6"/>
    <w:rsid w:val="007827E3"/>
    <w:rsid w:val="00783B37"/>
    <w:rsid w:val="00785C1E"/>
    <w:rsid w:val="007870C8"/>
    <w:rsid w:val="007910D0"/>
    <w:rsid w:val="00792286"/>
    <w:rsid w:val="007959A7"/>
    <w:rsid w:val="007A0503"/>
    <w:rsid w:val="007A208F"/>
    <w:rsid w:val="007A296D"/>
    <w:rsid w:val="007A30BA"/>
    <w:rsid w:val="007A3435"/>
    <w:rsid w:val="007A52F5"/>
    <w:rsid w:val="007B2135"/>
    <w:rsid w:val="007B420F"/>
    <w:rsid w:val="007B4817"/>
    <w:rsid w:val="007C598D"/>
    <w:rsid w:val="007C7FAD"/>
    <w:rsid w:val="007D2E77"/>
    <w:rsid w:val="007D6DD9"/>
    <w:rsid w:val="007D7B53"/>
    <w:rsid w:val="007F4B34"/>
    <w:rsid w:val="00804B99"/>
    <w:rsid w:val="008051D1"/>
    <w:rsid w:val="00805295"/>
    <w:rsid w:val="00805346"/>
    <w:rsid w:val="008063BF"/>
    <w:rsid w:val="00807A01"/>
    <w:rsid w:val="008145A5"/>
    <w:rsid w:val="0081629E"/>
    <w:rsid w:val="0082145B"/>
    <w:rsid w:val="00821955"/>
    <w:rsid w:val="00822632"/>
    <w:rsid w:val="008232F8"/>
    <w:rsid w:val="00824B67"/>
    <w:rsid w:val="00826DB4"/>
    <w:rsid w:val="00826EB4"/>
    <w:rsid w:val="008305FE"/>
    <w:rsid w:val="008310F1"/>
    <w:rsid w:val="00832DAF"/>
    <w:rsid w:val="00835044"/>
    <w:rsid w:val="0083639C"/>
    <w:rsid w:val="008367B1"/>
    <w:rsid w:val="00836BB1"/>
    <w:rsid w:val="0083760E"/>
    <w:rsid w:val="00844647"/>
    <w:rsid w:val="008446E4"/>
    <w:rsid w:val="00844D7C"/>
    <w:rsid w:val="00851A1C"/>
    <w:rsid w:val="0085216A"/>
    <w:rsid w:val="008550A5"/>
    <w:rsid w:val="00856A62"/>
    <w:rsid w:val="00856BFD"/>
    <w:rsid w:val="00857249"/>
    <w:rsid w:val="008574D7"/>
    <w:rsid w:val="00857680"/>
    <w:rsid w:val="00857CF6"/>
    <w:rsid w:val="008659ED"/>
    <w:rsid w:val="00866265"/>
    <w:rsid w:val="00866787"/>
    <w:rsid w:val="00867726"/>
    <w:rsid w:val="0087054E"/>
    <w:rsid w:val="00870E07"/>
    <w:rsid w:val="0087240D"/>
    <w:rsid w:val="008726A8"/>
    <w:rsid w:val="00873090"/>
    <w:rsid w:val="00874956"/>
    <w:rsid w:val="00874B7B"/>
    <w:rsid w:val="00875473"/>
    <w:rsid w:val="00876F46"/>
    <w:rsid w:val="008777D3"/>
    <w:rsid w:val="008815BD"/>
    <w:rsid w:val="0088256C"/>
    <w:rsid w:val="00882CC2"/>
    <w:rsid w:val="00885BDA"/>
    <w:rsid w:val="0089230B"/>
    <w:rsid w:val="00892AEB"/>
    <w:rsid w:val="008A2A5A"/>
    <w:rsid w:val="008A2BC2"/>
    <w:rsid w:val="008A3E47"/>
    <w:rsid w:val="008B251C"/>
    <w:rsid w:val="008B38C9"/>
    <w:rsid w:val="008B6378"/>
    <w:rsid w:val="008C757C"/>
    <w:rsid w:val="008D0E75"/>
    <w:rsid w:val="008D1717"/>
    <w:rsid w:val="008D295B"/>
    <w:rsid w:val="008D3071"/>
    <w:rsid w:val="008D6DE7"/>
    <w:rsid w:val="008E3B86"/>
    <w:rsid w:val="008E3BA8"/>
    <w:rsid w:val="008E4AA4"/>
    <w:rsid w:val="008E5F63"/>
    <w:rsid w:val="008F0C5F"/>
    <w:rsid w:val="008F6238"/>
    <w:rsid w:val="00900BC5"/>
    <w:rsid w:val="00900D29"/>
    <w:rsid w:val="00901F3F"/>
    <w:rsid w:val="00905298"/>
    <w:rsid w:val="00905ECC"/>
    <w:rsid w:val="009064E0"/>
    <w:rsid w:val="0091012B"/>
    <w:rsid w:val="00910AD2"/>
    <w:rsid w:val="00912B00"/>
    <w:rsid w:val="00912D9B"/>
    <w:rsid w:val="0091420C"/>
    <w:rsid w:val="00920009"/>
    <w:rsid w:val="0092048F"/>
    <w:rsid w:val="00920896"/>
    <w:rsid w:val="009251B1"/>
    <w:rsid w:val="0093231E"/>
    <w:rsid w:val="00933508"/>
    <w:rsid w:val="009336EC"/>
    <w:rsid w:val="009366F9"/>
    <w:rsid w:val="00937CD0"/>
    <w:rsid w:val="00940A1E"/>
    <w:rsid w:val="00942B59"/>
    <w:rsid w:val="00943FF1"/>
    <w:rsid w:val="00945E58"/>
    <w:rsid w:val="00947283"/>
    <w:rsid w:val="0094765D"/>
    <w:rsid w:val="009521C1"/>
    <w:rsid w:val="009540DA"/>
    <w:rsid w:val="00960004"/>
    <w:rsid w:val="00960076"/>
    <w:rsid w:val="00960378"/>
    <w:rsid w:val="009612C5"/>
    <w:rsid w:val="00961594"/>
    <w:rsid w:val="00964F73"/>
    <w:rsid w:val="00966378"/>
    <w:rsid w:val="009669DF"/>
    <w:rsid w:val="00970ECC"/>
    <w:rsid w:val="00970F70"/>
    <w:rsid w:val="00971529"/>
    <w:rsid w:val="00971666"/>
    <w:rsid w:val="00972488"/>
    <w:rsid w:val="0097456F"/>
    <w:rsid w:val="00974BAA"/>
    <w:rsid w:val="0097717E"/>
    <w:rsid w:val="00981B1B"/>
    <w:rsid w:val="00983CC6"/>
    <w:rsid w:val="00990F99"/>
    <w:rsid w:val="00996393"/>
    <w:rsid w:val="00996832"/>
    <w:rsid w:val="009977D3"/>
    <w:rsid w:val="009A02CF"/>
    <w:rsid w:val="009A0498"/>
    <w:rsid w:val="009A1217"/>
    <w:rsid w:val="009A1AE0"/>
    <w:rsid w:val="009A1AF6"/>
    <w:rsid w:val="009A1EF3"/>
    <w:rsid w:val="009A37D4"/>
    <w:rsid w:val="009A39D4"/>
    <w:rsid w:val="009A4EAF"/>
    <w:rsid w:val="009A6ED2"/>
    <w:rsid w:val="009B0E45"/>
    <w:rsid w:val="009B1629"/>
    <w:rsid w:val="009B2EC9"/>
    <w:rsid w:val="009B4408"/>
    <w:rsid w:val="009B7924"/>
    <w:rsid w:val="009B7B79"/>
    <w:rsid w:val="009B7E35"/>
    <w:rsid w:val="009C091E"/>
    <w:rsid w:val="009C1244"/>
    <w:rsid w:val="009C30B0"/>
    <w:rsid w:val="009C362E"/>
    <w:rsid w:val="009C4603"/>
    <w:rsid w:val="009C7466"/>
    <w:rsid w:val="009C75CD"/>
    <w:rsid w:val="009D67BF"/>
    <w:rsid w:val="009D6AE3"/>
    <w:rsid w:val="009D6DB8"/>
    <w:rsid w:val="009E0551"/>
    <w:rsid w:val="009E4E64"/>
    <w:rsid w:val="009E6855"/>
    <w:rsid w:val="009F3265"/>
    <w:rsid w:val="00A043A3"/>
    <w:rsid w:val="00A05035"/>
    <w:rsid w:val="00A054C6"/>
    <w:rsid w:val="00A05961"/>
    <w:rsid w:val="00A06C50"/>
    <w:rsid w:val="00A1042B"/>
    <w:rsid w:val="00A118CF"/>
    <w:rsid w:val="00A15A48"/>
    <w:rsid w:val="00A160E9"/>
    <w:rsid w:val="00A16DA9"/>
    <w:rsid w:val="00A16E19"/>
    <w:rsid w:val="00A22808"/>
    <w:rsid w:val="00A22A47"/>
    <w:rsid w:val="00A22E42"/>
    <w:rsid w:val="00A2379A"/>
    <w:rsid w:val="00A260D1"/>
    <w:rsid w:val="00A2634C"/>
    <w:rsid w:val="00A30BD0"/>
    <w:rsid w:val="00A3288E"/>
    <w:rsid w:val="00A349B9"/>
    <w:rsid w:val="00A35247"/>
    <w:rsid w:val="00A353D1"/>
    <w:rsid w:val="00A3790B"/>
    <w:rsid w:val="00A430E1"/>
    <w:rsid w:val="00A435E8"/>
    <w:rsid w:val="00A43D00"/>
    <w:rsid w:val="00A47CD2"/>
    <w:rsid w:val="00A54178"/>
    <w:rsid w:val="00A56FD1"/>
    <w:rsid w:val="00A616C3"/>
    <w:rsid w:val="00A62480"/>
    <w:rsid w:val="00A62509"/>
    <w:rsid w:val="00A63A3C"/>
    <w:rsid w:val="00A658EB"/>
    <w:rsid w:val="00A66C27"/>
    <w:rsid w:val="00A672BB"/>
    <w:rsid w:val="00A67A4F"/>
    <w:rsid w:val="00A67CFD"/>
    <w:rsid w:val="00A719B5"/>
    <w:rsid w:val="00A73666"/>
    <w:rsid w:val="00A73BC5"/>
    <w:rsid w:val="00A760E4"/>
    <w:rsid w:val="00A76936"/>
    <w:rsid w:val="00A7792E"/>
    <w:rsid w:val="00A77F39"/>
    <w:rsid w:val="00A80C41"/>
    <w:rsid w:val="00A8109C"/>
    <w:rsid w:val="00A813A9"/>
    <w:rsid w:val="00A81F9E"/>
    <w:rsid w:val="00A87490"/>
    <w:rsid w:val="00A90A88"/>
    <w:rsid w:val="00A91C60"/>
    <w:rsid w:val="00A91DF1"/>
    <w:rsid w:val="00A939A9"/>
    <w:rsid w:val="00A95927"/>
    <w:rsid w:val="00A95C6D"/>
    <w:rsid w:val="00A969B2"/>
    <w:rsid w:val="00AA5F01"/>
    <w:rsid w:val="00AA7EE2"/>
    <w:rsid w:val="00AB04A8"/>
    <w:rsid w:val="00AB112B"/>
    <w:rsid w:val="00AB6928"/>
    <w:rsid w:val="00AB6D93"/>
    <w:rsid w:val="00AB7AA3"/>
    <w:rsid w:val="00AC2059"/>
    <w:rsid w:val="00AC22DE"/>
    <w:rsid w:val="00AD0AD3"/>
    <w:rsid w:val="00AD1ECB"/>
    <w:rsid w:val="00AD4DA4"/>
    <w:rsid w:val="00AD5039"/>
    <w:rsid w:val="00AD580E"/>
    <w:rsid w:val="00AD6652"/>
    <w:rsid w:val="00AD665D"/>
    <w:rsid w:val="00AE4DFE"/>
    <w:rsid w:val="00AE7A71"/>
    <w:rsid w:val="00AE7B64"/>
    <w:rsid w:val="00AF01D1"/>
    <w:rsid w:val="00AF2DC4"/>
    <w:rsid w:val="00AF3324"/>
    <w:rsid w:val="00AF534A"/>
    <w:rsid w:val="00AF6E2C"/>
    <w:rsid w:val="00B01A65"/>
    <w:rsid w:val="00B02A6C"/>
    <w:rsid w:val="00B06C1D"/>
    <w:rsid w:val="00B10510"/>
    <w:rsid w:val="00B10A44"/>
    <w:rsid w:val="00B153A5"/>
    <w:rsid w:val="00B17ACF"/>
    <w:rsid w:val="00B204EB"/>
    <w:rsid w:val="00B2275D"/>
    <w:rsid w:val="00B23C5E"/>
    <w:rsid w:val="00B271B4"/>
    <w:rsid w:val="00B27CA3"/>
    <w:rsid w:val="00B32391"/>
    <w:rsid w:val="00B32C91"/>
    <w:rsid w:val="00B33AF7"/>
    <w:rsid w:val="00B362F3"/>
    <w:rsid w:val="00B36D3A"/>
    <w:rsid w:val="00B42388"/>
    <w:rsid w:val="00B4349C"/>
    <w:rsid w:val="00B43C5D"/>
    <w:rsid w:val="00B43F1C"/>
    <w:rsid w:val="00B5272B"/>
    <w:rsid w:val="00B546E6"/>
    <w:rsid w:val="00B54F3D"/>
    <w:rsid w:val="00B5534A"/>
    <w:rsid w:val="00B56082"/>
    <w:rsid w:val="00B5700F"/>
    <w:rsid w:val="00B61246"/>
    <w:rsid w:val="00B62BEC"/>
    <w:rsid w:val="00B702A0"/>
    <w:rsid w:val="00B72B46"/>
    <w:rsid w:val="00B73296"/>
    <w:rsid w:val="00B73B3F"/>
    <w:rsid w:val="00B76C9D"/>
    <w:rsid w:val="00B840A8"/>
    <w:rsid w:val="00B87FE3"/>
    <w:rsid w:val="00B90997"/>
    <w:rsid w:val="00B92884"/>
    <w:rsid w:val="00B92F10"/>
    <w:rsid w:val="00B93AFC"/>
    <w:rsid w:val="00B94CC8"/>
    <w:rsid w:val="00B953D5"/>
    <w:rsid w:val="00B9647D"/>
    <w:rsid w:val="00BA3082"/>
    <w:rsid w:val="00BA39FF"/>
    <w:rsid w:val="00BA6FC8"/>
    <w:rsid w:val="00BA70E2"/>
    <w:rsid w:val="00BB0C9A"/>
    <w:rsid w:val="00BB7008"/>
    <w:rsid w:val="00BC0397"/>
    <w:rsid w:val="00BC04B7"/>
    <w:rsid w:val="00BC14EF"/>
    <w:rsid w:val="00BC1A73"/>
    <w:rsid w:val="00BC6646"/>
    <w:rsid w:val="00BC699C"/>
    <w:rsid w:val="00BC7440"/>
    <w:rsid w:val="00BD4CA4"/>
    <w:rsid w:val="00BD6D0C"/>
    <w:rsid w:val="00BE06E6"/>
    <w:rsid w:val="00BE0EB1"/>
    <w:rsid w:val="00BE2921"/>
    <w:rsid w:val="00BE57CE"/>
    <w:rsid w:val="00BE57ED"/>
    <w:rsid w:val="00BE5F79"/>
    <w:rsid w:val="00BE6503"/>
    <w:rsid w:val="00BE72D1"/>
    <w:rsid w:val="00BF1229"/>
    <w:rsid w:val="00BF282F"/>
    <w:rsid w:val="00BF57D6"/>
    <w:rsid w:val="00C00901"/>
    <w:rsid w:val="00C02513"/>
    <w:rsid w:val="00C041FF"/>
    <w:rsid w:val="00C139E8"/>
    <w:rsid w:val="00C151A0"/>
    <w:rsid w:val="00C1553C"/>
    <w:rsid w:val="00C1568A"/>
    <w:rsid w:val="00C157CD"/>
    <w:rsid w:val="00C16CFA"/>
    <w:rsid w:val="00C178CD"/>
    <w:rsid w:val="00C2291C"/>
    <w:rsid w:val="00C252D6"/>
    <w:rsid w:val="00C259AE"/>
    <w:rsid w:val="00C25BC8"/>
    <w:rsid w:val="00C27771"/>
    <w:rsid w:val="00C27A52"/>
    <w:rsid w:val="00C30B14"/>
    <w:rsid w:val="00C30CF7"/>
    <w:rsid w:val="00C32C51"/>
    <w:rsid w:val="00C331BA"/>
    <w:rsid w:val="00C34239"/>
    <w:rsid w:val="00C379FE"/>
    <w:rsid w:val="00C4309B"/>
    <w:rsid w:val="00C43506"/>
    <w:rsid w:val="00C437B6"/>
    <w:rsid w:val="00C5152C"/>
    <w:rsid w:val="00C527E1"/>
    <w:rsid w:val="00C54CF0"/>
    <w:rsid w:val="00C54D1D"/>
    <w:rsid w:val="00C5598D"/>
    <w:rsid w:val="00C578E4"/>
    <w:rsid w:val="00C61705"/>
    <w:rsid w:val="00C61CEF"/>
    <w:rsid w:val="00C621B7"/>
    <w:rsid w:val="00C70F8C"/>
    <w:rsid w:val="00C73A66"/>
    <w:rsid w:val="00C73AE4"/>
    <w:rsid w:val="00C73C23"/>
    <w:rsid w:val="00C8019C"/>
    <w:rsid w:val="00C80447"/>
    <w:rsid w:val="00C804F4"/>
    <w:rsid w:val="00C809D1"/>
    <w:rsid w:val="00C80F76"/>
    <w:rsid w:val="00C8367E"/>
    <w:rsid w:val="00C839AB"/>
    <w:rsid w:val="00C83D07"/>
    <w:rsid w:val="00C83E62"/>
    <w:rsid w:val="00C85669"/>
    <w:rsid w:val="00C90B23"/>
    <w:rsid w:val="00C91B5E"/>
    <w:rsid w:val="00CA1DD6"/>
    <w:rsid w:val="00CA21F7"/>
    <w:rsid w:val="00CA256A"/>
    <w:rsid w:val="00CA558D"/>
    <w:rsid w:val="00CA7831"/>
    <w:rsid w:val="00CB1091"/>
    <w:rsid w:val="00CB11E8"/>
    <w:rsid w:val="00CB27B1"/>
    <w:rsid w:val="00CB486D"/>
    <w:rsid w:val="00CD4742"/>
    <w:rsid w:val="00CE15FE"/>
    <w:rsid w:val="00CF004C"/>
    <w:rsid w:val="00CF0959"/>
    <w:rsid w:val="00CF1630"/>
    <w:rsid w:val="00CF1C3A"/>
    <w:rsid w:val="00CF2389"/>
    <w:rsid w:val="00CF2F16"/>
    <w:rsid w:val="00CF46F3"/>
    <w:rsid w:val="00CF5094"/>
    <w:rsid w:val="00CF6D53"/>
    <w:rsid w:val="00CF71A6"/>
    <w:rsid w:val="00D036ED"/>
    <w:rsid w:val="00D16949"/>
    <w:rsid w:val="00D204B6"/>
    <w:rsid w:val="00D23612"/>
    <w:rsid w:val="00D23AF4"/>
    <w:rsid w:val="00D24850"/>
    <w:rsid w:val="00D274F3"/>
    <w:rsid w:val="00D3276D"/>
    <w:rsid w:val="00D32AA6"/>
    <w:rsid w:val="00D35B2B"/>
    <w:rsid w:val="00D36681"/>
    <w:rsid w:val="00D37419"/>
    <w:rsid w:val="00D41F93"/>
    <w:rsid w:val="00D44E6A"/>
    <w:rsid w:val="00D454FA"/>
    <w:rsid w:val="00D461C6"/>
    <w:rsid w:val="00D50B06"/>
    <w:rsid w:val="00D519DF"/>
    <w:rsid w:val="00D56E59"/>
    <w:rsid w:val="00D644E6"/>
    <w:rsid w:val="00D661D4"/>
    <w:rsid w:val="00D67942"/>
    <w:rsid w:val="00D73191"/>
    <w:rsid w:val="00D73CDA"/>
    <w:rsid w:val="00D74D13"/>
    <w:rsid w:val="00D75223"/>
    <w:rsid w:val="00D75344"/>
    <w:rsid w:val="00D77566"/>
    <w:rsid w:val="00D80777"/>
    <w:rsid w:val="00D80A80"/>
    <w:rsid w:val="00D81100"/>
    <w:rsid w:val="00D87BB7"/>
    <w:rsid w:val="00D87F0A"/>
    <w:rsid w:val="00D902E1"/>
    <w:rsid w:val="00D94AA4"/>
    <w:rsid w:val="00D94DAD"/>
    <w:rsid w:val="00D95A0C"/>
    <w:rsid w:val="00DA1152"/>
    <w:rsid w:val="00DA298F"/>
    <w:rsid w:val="00DA374F"/>
    <w:rsid w:val="00DA4B55"/>
    <w:rsid w:val="00DA5829"/>
    <w:rsid w:val="00DA6934"/>
    <w:rsid w:val="00DA6E9D"/>
    <w:rsid w:val="00DA7282"/>
    <w:rsid w:val="00DB444A"/>
    <w:rsid w:val="00DB47A5"/>
    <w:rsid w:val="00DC2A15"/>
    <w:rsid w:val="00DC40CC"/>
    <w:rsid w:val="00DC40CD"/>
    <w:rsid w:val="00DC42F2"/>
    <w:rsid w:val="00DC72D5"/>
    <w:rsid w:val="00DD0458"/>
    <w:rsid w:val="00DD1452"/>
    <w:rsid w:val="00DD3DB8"/>
    <w:rsid w:val="00DD4F02"/>
    <w:rsid w:val="00DE2915"/>
    <w:rsid w:val="00DE2DCF"/>
    <w:rsid w:val="00DE7E34"/>
    <w:rsid w:val="00DF1D8A"/>
    <w:rsid w:val="00DF52B5"/>
    <w:rsid w:val="00DF7821"/>
    <w:rsid w:val="00E023A3"/>
    <w:rsid w:val="00E04303"/>
    <w:rsid w:val="00E04668"/>
    <w:rsid w:val="00E055A1"/>
    <w:rsid w:val="00E05686"/>
    <w:rsid w:val="00E06D94"/>
    <w:rsid w:val="00E1106B"/>
    <w:rsid w:val="00E1276A"/>
    <w:rsid w:val="00E152E9"/>
    <w:rsid w:val="00E16E52"/>
    <w:rsid w:val="00E2185E"/>
    <w:rsid w:val="00E236F8"/>
    <w:rsid w:val="00E24A4D"/>
    <w:rsid w:val="00E25150"/>
    <w:rsid w:val="00E25291"/>
    <w:rsid w:val="00E269A1"/>
    <w:rsid w:val="00E26B10"/>
    <w:rsid w:val="00E316AF"/>
    <w:rsid w:val="00E33D8D"/>
    <w:rsid w:val="00E34045"/>
    <w:rsid w:val="00E34D04"/>
    <w:rsid w:val="00E355B1"/>
    <w:rsid w:val="00E40806"/>
    <w:rsid w:val="00E413E1"/>
    <w:rsid w:val="00E4148D"/>
    <w:rsid w:val="00E42E40"/>
    <w:rsid w:val="00E4795F"/>
    <w:rsid w:val="00E51F3F"/>
    <w:rsid w:val="00E524CA"/>
    <w:rsid w:val="00E5508F"/>
    <w:rsid w:val="00E5774C"/>
    <w:rsid w:val="00E613BC"/>
    <w:rsid w:val="00E6278A"/>
    <w:rsid w:val="00E62E87"/>
    <w:rsid w:val="00E64DAE"/>
    <w:rsid w:val="00E70C14"/>
    <w:rsid w:val="00E71626"/>
    <w:rsid w:val="00E73F66"/>
    <w:rsid w:val="00E75E28"/>
    <w:rsid w:val="00E83F42"/>
    <w:rsid w:val="00E8404A"/>
    <w:rsid w:val="00E87952"/>
    <w:rsid w:val="00E968B8"/>
    <w:rsid w:val="00E97F7E"/>
    <w:rsid w:val="00EA0A2F"/>
    <w:rsid w:val="00EA0C3F"/>
    <w:rsid w:val="00EA1F31"/>
    <w:rsid w:val="00EA2BB9"/>
    <w:rsid w:val="00EA6D26"/>
    <w:rsid w:val="00EA6D71"/>
    <w:rsid w:val="00EA7E8C"/>
    <w:rsid w:val="00EAA1C8"/>
    <w:rsid w:val="00EAFD33"/>
    <w:rsid w:val="00EB0122"/>
    <w:rsid w:val="00EB10C1"/>
    <w:rsid w:val="00EB5691"/>
    <w:rsid w:val="00EC18CC"/>
    <w:rsid w:val="00EC3444"/>
    <w:rsid w:val="00EC73F9"/>
    <w:rsid w:val="00EC7F5E"/>
    <w:rsid w:val="00ED0168"/>
    <w:rsid w:val="00ED081D"/>
    <w:rsid w:val="00ED4244"/>
    <w:rsid w:val="00ED4C20"/>
    <w:rsid w:val="00ED5072"/>
    <w:rsid w:val="00ED6B57"/>
    <w:rsid w:val="00ED6E6E"/>
    <w:rsid w:val="00EE442F"/>
    <w:rsid w:val="00EE4EE3"/>
    <w:rsid w:val="00EF3E2D"/>
    <w:rsid w:val="00EF44C9"/>
    <w:rsid w:val="00EF676C"/>
    <w:rsid w:val="00F01B98"/>
    <w:rsid w:val="00F04EEB"/>
    <w:rsid w:val="00F1244F"/>
    <w:rsid w:val="00F1469A"/>
    <w:rsid w:val="00F15DA5"/>
    <w:rsid w:val="00F168C4"/>
    <w:rsid w:val="00F16D4E"/>
    <w:rsid w:val="00F17E9F"/>
    <w:rsid w:val="00F20567"/>
    <w:rsid w:val="00F2421B"/>
    <w:rsid w:val="00F25706"/>
    <w:rsid w:val="00F25AC3"/>
    <w:rsid w:val="00F270A8"/>
    <w:rsid w:val="00F30B7C"/>
    <w:rsid w:val="00F31A7F"/>
    <w:rsid w:val="00F32270"/>
    <w:rsid w:val="00F35BD5"/>
    <w:rsid w:val="00F368F6"/>
    <w:rsid w:val="00F42AE4"/>
    <w:rsid w:val="00F449F6"/>
    <w:rsid w:val="00F456B2"/>
    <w:rsid w:val="00F46FCC"/>
    <w:rsid w:val="00F5143F"/>
    <w:rsid w:val="00F516B6"/>
    <w:rsid w:val="00F55BA2"/>
    <w:rsid w:val="00F575C6"/>
    <w:rsid w:val="00F578CF"/>
    <w:rsid w:val="00F6315E"/>
    <w:rsid w:val="00F63D1D"/>
    <w:rsid w:val="00F63FE5"/>
    <w:rsid w:val="00F64855"/>
    <w:rsid w:val="00F73020"/>
    <w:rsid w:val="00F75002"/>
    <w:rsid w:val="00F76A99"/>
    <w:rsid w:val="00F77BBB"/>
    <w:rsid w:val="00F77F53"/>
    <w:rsid w:val="00F80E33"/>
    <w:rsid w:val="00F80F60"/>
    <w:rsid w:val="00F81BC8"/>
    <w:rsid w:val="00F84BFE"/>
    <w:rsid w:val="00F86307"/>
    <w:rsid w:val="00F86A54"/>
    <w:rsid w:val="00F90435"/>
    <w:rsid w:val="00F916AD"/>
    <w:rsid w:val="00F93BFF"/>
    <w:rsid w:val="00F9499E"/>
    <w:rsid w:val="00F966B6"/>
    <w:rsid w:val="00F97147"/>
    <w:rsid w:val="00FA2B8B"/>
    <w:rsid w:val="00FA35A4"/>
    <w:rsid w:val="00FA63FE"/>
    <w:rsid w:val="00FB2A3A"/>
    <w:rsid w:val="00FB5318"/>
    <w:rsid w:val="00FB5A8E"/>
    <w:rsid w:val="00FC3052"/>
    <w:rsid w:val="00FC612D"/>
    <w:rsid w:val="00FD1659"/>
    <w:rsid w:val="00FD1713"/>
    <w:rsid w:val="00FD2D53"/>
    <w:rsid w:val="00FD3460"/>
    <w:rsid w:val="00FD5881"/>
    <w:rsid w:val="00FD6DF7"/>
    <w:rsid w:val="00FE0796"/>
    <w:rsid w:val="00FE2203"/>
    <w:rsid w:val="00FE2992"/>
    <w:rsid w:val="00FE38E4"/>
    <w:rsid w:val="00FE6A1B"/>
    <w:rsid w:val="00FF43AC"/>
    <w:rsid w:val="00FF4CAC"/>
    <w:rsid w:val="0141A1ED"/>
    <w:rsid w:val="015A8B15"/>
    <w:rsid w:val="01B43709"/>
    <w:rsid w:val="027248E3"/>
    <w:rsid w:val="029E15FB"/>
    <w:rsid w:val="02D542E5"/>
    <w:rsid w:val="03534EF6"/>
    <w:rsid w:val="0380F790"/>
    <w:rsid w:val="03BED696"/>
    <w:rsid w:val="03D0688D"/>
    <w:rsid w:val="0445E6F5"/>
    <w:rsid w:val="05A545F9"/>
    <w:rsid w:val="060F2441"/>
    <w:rsid w:val="06532DFE"/>
    <w:rsid w:val="06E17D0B"/>
    <w:rsid w:val="06F3CCAA"/>
    <w:rsid w:val="06F67758"/>
    <w:rsid w:val="0926B2D3"/>
    <w:rsid w:val="09299072"/>
    <w:rsid w:val="093B41E1"/>
    <w:rsid w:val="099BF272"/>
    <w:rsid w:val="09E448D6"/>
    <w:rsid w:val="0A5C28C8"/>
    <w:rsid w:val="0AAB6348"/>
    <w:rsid w:val="0AD71242"/>
    <w:rsid w:val="0B534AE5"/>
    <w:rsid w:val="0BE73EFA"/>
    <w:rsid w:val="0C6925E5"/>
    <w:rsid w:val="0C72E2A3"/>
    <w:rsid w:val="0D7AA12D"/>
    <w:rsid w:val="0D93C98A"/>
    <w:rsid w:val="0DC841C6"/>
    <w:rsid w:val="0E0EB304"/>
    <w:rsid w:val="0E8DB2A4"/>
    <w:rsid w:val="0EEBB0FF"/>
    <w:rsid w:val="0F43629E"/>
    <w:rsid w:val="10001F46"/>
    <w:rsid w:val="10D9116E"/>
    <w:rsid w:val="12000F29"/>
    <w:rsid w:val="1235CAB2"/>
    <w:rsid w:val="12421C1D"/>
    <w:rsid w:val="12465C73"/>
    <w:rsid w:val="12D9DE31"/>
    <w:rsid w:val="12F463B4"/>
    <w:rsid w:val="13011B7C"/>
    <w:rsid w:val="1320E4CD"/>
    <w:rsid w:val="132EB77B"/>
    <w:rsid w:val="13408054"/>
    <w:rsid w:val="1378B42B"/>
    <w:rsid w:val="13923DCC"/>
    <w:rsid w:val="13B03347"/>
    <w:rsid w:val="13BCBEBD"/>
    <w:rsid w:val="142C95F7"/>
    <w:rsid w:val="147CDD69"/>
    <w:rsid w:val="149CEBDD"/>
    <w:rsid w:val="14C4D668"/>
    <w:rsid w:val="14FC9210"/>
    <w:rsid w:val="158021B8"/>
    <w:rsid w:val="15ED760F"/>
    <w:rsid w:val="161330EA"/>
    <w:rsid w:val="161EB0B8"/>
    <w:rsid w:val="1638BC3E"/>
    <w:rsid w:val="16638EB1"/>
    <w:rsid w:val="16BD2232"/>
    <w:rsid w:val="171488A8"/>
    <w:rsid w:val="1739D5A6"/>
    <w:rsid w:val="17BD948E"/>
    <w:rsid w:val="182694B8"/>
    <w:rsid w:val="187437E1"/>
    <w:rsid w:val="18902FE0"/>
    <w:rsid w:val="18920D4A"/>
    <w:rsid w:val="18A9F9D8"/>
    <w:rsid w:val="19805B6B"/>
    <w:rsid w:val="198BD0B1"/>
    <w:rsid w:val="19A41BFC"/>
    <w:rsid w:val="19DF4A8F"/>
    <w:rsid w:val="19F433C4"/>
    <w:rsid w:val="1A2C0041"/>
    <w:rsid w:val="1A4C296A"/>
    <w:rsid w:val="1A66044B"/>
    <w:rsid w:val="1A96DEF1"/>
    <w:rsid w:val="1AC87430"/>
    <w:rsid w:val="1B1C2BCC"/>
    <w:rsid w:val="1B4A4F96"/>
    <w:rsid w:val="1C453FC6"/>
    <w:rsid w:val="1C5C940B"/>
    <w:rsid w:val="1CB7FC2D"/>
    <w:rsid w:val="1D4A78A6"/>
    <w:rsid w:val="1E2D3956"/>
    <w:rsid w:val="1ED052D7"/>
    <w:rsid w:val="1F34F2E9"/>
    <w:rsid w:val="1F657D3B"/>
    <w:rsid w:val="1FFA3523"/>
    <w:rsid w:val="2020584B"/>
    <w:rsid w:val="20758DF2"/>
    <w:rsid w:val="21E9F077"/>
    <w:rsid w:val="223CBEE1"/>
    <w:rsid w:val="226033FB"/>
    <w:rsid w:val="22F24565"/>
    <w:rsid w:val="23273DB1"/>
    <w:rsid w:val="2385C0D8"/>
    <w:rsid w:val="23A09B74"/>
    <w:rsid w:val="23AD2EB4"/>
    <w:rsid w:val="2438EE5E"/>
    <w:rsid w:val="2448D851"/>
    <w:rsid w:val="24524C28"/>
    <w:rsid w:val="25379B0B"/>
    <w:rsid w:val="25D4BEBF"/>
    <w:rsid w:val="26A44141"/>
    <w:rsid w:val="26CEC138"/>
    <w:rsid w:val="2700BB65"/>
    <w:rsid w:val="273626C3"/>
    <w:rsid w:val="29052365"/>
    <w:rsid w:val="29E2A410"/>
    <w:rsid w:val="2A146CA0"/>
    <w:rsid w:val="2A4ABE3A"/>
    <w:rsid w:val="2A589D18"/>
    <w:rsid w:val="2A611B60"/>
    <w:rsid w:val="2AA82FE2"/>
    <w:rsid w:val="2AF0530D"/>
    <w:rsid w:val="2BB03D01"/>
    <w:rsid w:val="2BCF6341"/>
    <w:rsid w:val="2C243ED4"/>
    <w:rsid w:val="2DA55755"/>
    <w:rsid w:val="2DC6A847"/>
    <w:rsid w:val="2E27CC50"/>
    <w:rsid w:val="2F13D66B"/>
    <w:rsid w:val="2F1962C7"/>
    <w:rsid w:val="2FC39CB1"/>
    <w:rsid w:val="2FC6C28B"/>
    <w:rsid w:val="2FE3A44E"/>
    <w:rsid w:val="2FF614FC"/>
    <w:rsid w:val="303E5BBE"/>
    <w:rsid w:val="30FA12ED"/>
    <w:rsid w:val="3151237E"/>
    <w:rsid w:val="319AEE77"/>
    <w:rsid w:val="32C60F69"/>
    <w:rsid w:val="32ECD9D5"/>
    <w:rsid w:val="33496E18"/>
    <w:rsid w:val="341216B6"/>
    <w:rsid w:val="34264192"/>
    <w:rsid w:val="34CC847A"/>
    <w:rsid w:val="352E6912"/>
    <w:rsid w:val="37A116BD"/>
    <w:rsid w:val="37D957E0"/>
    <w:rsid w:val="3838372A"/>
    <w:rsid w:val="38604E3E"/>
    <w:rsid w:val="3949F05B"/>
    <w:rsid w:val="395F6506"/>
    <w:rsid w:val="397A7C52"/>
    <w:rsid w:val="399EC70C"/>
    <w:rsid w:val="39B2279E"/>
    <w:rsid w:val="3A14BA58"/>
    <w:rsid w:val="3A873D95"/>
    <w:rsid w:val="3AAD18D5"/>
    <w:rsid w:val="3B831CFD"/>
    <w:rsid w:val="3BB055BD"/>
    <w:rsid w:val="3BCDE277"/>
    <w:rsid w:val="3BDEF68C"/>
    <w:rsid w:val="3BF7DCFD"/>
    <w:rsid w:val="3C0DBCDC"/>
    <w:rsid w:val="3C2ED682"/>
    <w:rsid w:val="3C6C27AE"/>
    <w:rsid w:val="3CAF59B4"/>
    <w:rsid w:val="3CF5BB79"/>
    <w:rsid w:val="3D1EED5E"/>
    <w:rsid w:val="3D94F409"/>
    <w:rsid w:val="3EF6B027"/>
    <w:rsid w:val="3F04298A"/>
    <w:rsid w:val="3F058339"/>
    <w:rsid w:val="3F3A8BD9"/>
    <w:rsid w:val="40533708"/>
    <w:rsid w:val="40EBD007"/>
    <w:rsid w:val="416F8489"/>
    <w:rsid w:val="41942FD8"/>
    <w:rsid w:val="41BA5F27"/>
    <w:rsid w:val="423E9149"/>
    <w:rsid w:val="429BFFBA"/>
    <w:rsid w:val="4305E5F9"/>
    <w:rsid w:val="449F4DFF"/>
    <w:rsid w:val="4521C402"/>
    <w:rsid w:val="45529E2A"/>
    <w:rsid w:val="45568E52"/>
    <w:rsid w:val="45A081E5"/>
    <w:rsid w:val="45D49EB6"/>
    <w:rsid w:val="45E65DA3"/>
    <w:rsid w:val="470997A3"/>
    <w:rsid w:val="4755839C"/>
    <w:rsid w:val="47FCFA69"/>
    <w:rsid w:val="48421604"/>
    <w:rsid w:val="48635F8D"/>
    <w:rsid w:val="48C355BE"/>
    <w:rsid w:val="49307AED"/>
    <w:rsid w:val="49645E02"/>
    <w:rsid w:val="498EFD91"/>
    <w:rsid w:val="49933991"/>
    <w:rsid w:val="49B1A467"/>
    <w:rsid w:val="49B5235A"/>
    <w:rsid w:val="49CC2D29"/>
    <w:rsid w:val="4A33FA15"/>
    <w:rsid w:val="4A4245E2"/>
    <w:rsid w:val="4AA37B30"/>
    <w:rsid w:val="4AC11FBF"/>
    <w:rsid w:val="4AC454A5"/>
    <w:rsid w:val="4AC6FDB5"/>
    <w:rsid w:val="4AD6FE6A"/>
    <w:rsid w:val="4C328F1D"/>
    <w:rsid w:val="4CD45286"/>
    <w:rsid w:val="4DCE5F7E"/>
    <w:rsid w:val="4E321308"/>
    <w:rsid w:val="4EEC06DC"/>
    <w:rsid w:val="4F535492"/>
    <w:rsid w:val="4F5F97AB"/>
    <w:rsid w:val="4FA97B64"/>
    <w:rsid w:val="50714858"/>
    <w:rsid w:val="507604AC"/>
    <w:rsid w:val="513DC18C"/>
    <w:rsid w:val="5182A911"/>
    <w:rsid w:val="518FEFE1"/>
    <w:rsid w:val="51ABA631"/>
    <w:rsid w:val="51E56585"/>
    <w:rsid w:val="520D18B9"/>
    <w:rsid w:val="5211E606"/>
    <w:rsid w:val="5246AFAE"/>
    <w:rsid w:val="5253FEF2"/>
    <w:rsid w:val="52CA84BD"/>
    <w:rsid w:val="52F8EE26"/>
    <w:rsid w:val="53908B44"/>
    <w:rsid w:val="541D7769"/>
    <w:rsid w:val="54C4FD14"/>
    <w:rsid w:val="54CBA34E"/>
    <w:rsid w:val="54D3CEF9"/>
    <w:rsid w:val="55D0E353"/>
    <w:rsid w:val="56C481BC"/>
    <w:rsid w:val="56E089DC"/>
    <w:rsid w:val="5746FA5A"/>
    <w:rsid w:val="577541C4"/>
    <w:rsid w:val="58164E66"/>
    <w:rsid w:val="585FF409"/>
    <w:rsid w:val="598E1866"/>
    <w:rsid w:val="599034FE"/>
    <w:rsid w:val="59B21EC7"/>
    <w:rsid w:val="59B5E6A1"/>
    <w:rsid w:val="59F77BE4"/>
    <w:rsid w:val="5A0514A6"/>
    <w:rsid w:val="5AACE286"/>
    <w:rsid w:val="5B6084B3"/>
    <w:rsid w:val="5BD31CA3"/>
    <w:rsid w:val="5C48B2E7"/>
    <w:rsid w:val="5CA56A64"/>
    <w:rsid w:val="5CC5B928"/>
    <w:rsid w:val="5CE21546"/>
    <w:rsid w:val="5CE2F6BD"/>
    <w:rsid w:val="5CFB8154"/>
    <w:rsid w:val="5DAC3788"/>
    <w:rsid w:val="5E5CC2D7"/>
    <w:rsid w:val="5E7100DC"/>
    <w:rsid w:val="5F33976D"/>
    <w:rsid w:val="5F3BBDE9"/>
    <w:rsid w:val="5FB01696"/>
    <w:rsid w:val="5FB1B6F1"/>
    <w:rsid w:val="5FD4D1EF"/>
    <w:rsid w:val="60845270"/>
    <w:rsid w:val="60CF67CE"/>
    <w:rsid w:val="611C240A"/>
    <w:rsid w:val="61823D5A"/>
    <w:rsid w:val="61D2F495"/>
    <w:rsid w:val="62233C83"/>
    <w:rsid w:val="6227B57D"/>
    <w:rsid w:val="626BC0D6"/>
    <w:rsid w:val="62A5CC83"/>
    <w:rsid w:val="62C55AFF"/>
    <w:rsid w:val="631447E5"/>
    <w:rsid w:val="6453C4CC"/>
    <w:rsid w:val="646CED29"/>
    <w:rsid w:val="6628FF12"/>
    <w:rsid w:val="66535C8C"/>
    <w:rsid w:val="66537311"/>
    <w:rsid w:val="676B3C65"/>
    <w:rsid w:val="678B658E"/>
    <w:rsid w:val="67935314"/>
    <w:rsid w:val="679CDE19"/>
    <w:rsid w:val="6829DC06"/>
    <w:rsid w:val="684A865C"/>
    <w:rsid w:val="68CF945D"/>
    <w:rsid w:val="68EFA36B"/>
    <w:rsid w:val="68F874E9"/>
    <w:rsid w:val="692F2375"/>
    <w:rsid w:val="695771AC"/>
    <w:rsid w:val="69FA4619"/>
    <w:rsid w:val="6A05B19C"/>
    <w:rsid w:val="6A19A7A2"/>
    <w:rsid w:val="6AC0BD1A"/>
    <w:rsid w:val="6AC70C80"/>
    <w:rsid w:val="6ACAF3D6"/>
    <w:rsid w:val="6AF116FE"/>
    <w:rsid w:val="6B0DA552"/>
    <w:rsid w:val="6B26E434"/>
    <w:rsid w:val="6B941F18"/>
    <w:rsid w:val="6C465DA5"/>
    <w:rsid w:val="6C8AD9B0"/>
    <w:rsid w:val="6C9CCB69"/>
    <w:rsid w:val="6CDA6B5E"/>
    <w:rsid w:val="6D3B814A"/>
    <w:rsid w:val="6DFC4B93"/>
    <w:rsid w:val="6EC8C7FA"/>
    <w:rsid w:val="6ED2A020"/>
    <w:rsid w:val="6F3EA146"/>
    <w:rsid w:val="703D7E2A"/>
    <w:rsid w:val="706679D5"/>
    <w:rsid w:val="70A20102"/>
    <w:rsid w:val="70AF4AFE"/>
    <w:rsid w:val="70D8171B"/>
    <w:rsid w:val="710A31B0"/>
    <w:rsid w:val="720C6F6C"/>
    <w:rsid w:val="721F09FB"/>
    <w:rsid w:val="731C7DCE"/>
    <w:rsid w:val="732831C3"/>
    <w:rsid w:val="7393B6CD"/>
    <w:rsid w:val="7471D61C"/>
    <w:rsid w:val="75975CC7"/>
    <w:rsid w:val="76939751"/>
    <w:rsid w:val="76CB0C47"/>
    <w:rsid w:val="778F28E1"/>
    <w:rsid w:val="77A78D0E"/>
    <w:rsid w:val="77C8C55E"/>
    <w:rsid w:val="77D19AC1"/>
    <w:rsid w:val="780D54C2"/>
    <w:rsid w:val="785102E6"/>
    <w:rsid w:val="79833C67"/>
    <w:rsid w:val="79954F58"/>
    <w:rsid w:val="7A553AEE"/>
    <w:rsid w:val="7A945B64"/>
    <w:rsid w:val="7AE117A0"/>
    <w:rsid w:val="7AE12D52"/>
    <w:rsid w:val="7B8B1714"/>
    <w:rsid w:val="7BB3C4B0"/>
    <w:rsid w:val="7CB78B1F"/>
    <w:rsid w:val="7D02D8D5"/>
    <w:rsid w:val="7D3315B3"/>
    <w:rsid w:val="7D578297"/>
    <w:rsid w:val="7DB35C70"/>
    <w:rsid w:val="7DD4C05D"/>
    <w:rsid w:val="7DF88F39"/>
    <w:rsid w:val="7E6E5594"/>
    <w:rsid w:val="7E7C9646"/>
    <w:rsid w:val="7E8677EE"/>
    <w:rsid w:val="7E8C2848"/>
    <w:rsid w:val="7EE8BAC4"/>
    <w:rsid w:val="7EF352F8"/>
    <w:rsid w:val="7F038ECC"/>
    <w:rsid w:val="7FE94B5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049C2E"/>
  <w15:docId w15:val="{10E831EC-F3FF-491D-887C-42E7A795EDF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uiPriority="9" w:semiHidden="1" w:unhideWhenUsed="1"/>
    <w:lsdException w:name="heading 3" w:uiPriority="9" w:semiHidden="1" w:unhideWhenUsed="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46688F"/>
    <w:pPr>
      <w:spacing w:after="0" w:line="288" w:lineRule="auto"/>
      <w:jc w:val="both"/>
    </w:pPr>
    <w:rPr>
      <w:rFonts w:ascii="Calibri" w:hAnsi="Calibri"/>
      <w:sz w:val="20"/>
    </w:rPr>
  </w:style>
  <w:style w:type="paragraph" w:styleId="Kop1">
    <w:name w:val="heading 1"/>
    <w:aliases w:val="Title body"/>
    <w:basedOn w:val="Standaard"/>
    <w:next w:val="Standaard"/>
    <w:link w:val="Kop1Char"/>
    <w:uiPriority w:val="9"/>
    <w:rsid w:val="00041FD0"/>
    <w:pPr>
      <w:keepNext/>
      <w:keepLines/>
      <w:outlineLvl w:val="0"/>
    </w:pPr>
    <w:rPr>
      <w:rFonts w:eastAsiaTheme="majorEastAsia" w:cstheme="majorBidi"/>
      <w:b/>
      <w:sz w:val="32"/>
      <w:szCs w:val="32"/>
    </w:rPr>
  </w:style>
  <w:style w:type="paragraph" w:styleId="Kop2">
    <w:name w:val="heading 2"/>
    <w:aliases w:val="Kop 2 GSV"/>
    <w:next w:val="Standaard"/>
    <w:link w:val="Kop2Char"/>
    <w:uiPriority w:val="9"/>
    <w:unhideWhenUsed/>
    <w:rsid w:val="006B7FCB"/>
    <w:pPr>
      <w:keepNext/>
      <w:keepLines/>
      <w:spacing w:after="60"/>
      <w:outlineLvl w:val="1"/>
    </w:pPr>
    <w:rPr>
      <w:rFonts w:ascii="Calibri" w:hAnsi="Calibri" w:eastAsiaTheme="majorEastAsia" w:cstheme="majorBidi"/>
      <w:b/>
      <w:bCs/>
      <w:color w:val="1A2BC2" w:themeColor="text2"/>
      <w:sz w:val="24"/>
      <w:szCs w:val="26"/>
    </w:rPr>
  </w:style>
  <w:style w:type="paragraph" w:styleId="Kop3">
    <w:name w:val="heading 3"/>
    <w:aliases w:val="Kop 3 GSV"/>
    <w:basedOn w:val="Standaard"/>
    <w:next w:val="Standaard"/>
    <w:link w:val="Kop3Char"/>
    <w:uiPriority w:val="9"/>
    <w:unhideWhenUsed/>
    <w:rsid w:val="00C041FF"/>
    <w:pPr>
      <w:keepNext/>
      <w:keepLines/>
      <w:spacing w:before="40"/>
      <w:outlineLvl w:val="2"/>
    </w:pPr>
    <w:rPr>
      <w:rFonts w:asciiTheme="minorHAnsi" w:hAnsiTheme="minorHAnsi" w:eastAsiaTheme="majorEastAsia" w:cstheme="majorBidi"/>
      <w:color w:val="1A2BC2" w:themeColor="text2"/>
      <w:sz w:val="24"/>
      <w:szCs w:val="24"/>
    </w:rPr>
  </w:style>
  <w:style w:type="paragraph" w:styleId="Kop4">
    <w:name w:val="heading 4"/>
    <w:aliases w:val="Kop 4 GSV"/>
    <w:basedOn w:val="Standaard"/>
    <w:next w:val="Standaard"/>
    <w:link w:val="Kop4Char"/>
    <w:uiPriority w:val="9"/>
    <w:unhideWhenUsed/>
    <w:rsid w:val="00C041FF"/>
    <w:pPr>
      <w:keepNext/>
      <w:keepLines/>
      <w:spacing w:before="40"/>
      <w:outlineLvl w:val="3"/>
    </w:pPr>
    <w:rPr>
      <w:rFonts w:eastAsiaTheme="majorEastAsia" w:cstheme="majorBidi"/>
      <w:iCs/>
      <w:color w:val="1A2BC2" w:themeColor="text2"/>
      <w:sz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aliases w:val="Title body Char"/>
    <w:basedOn w:val="Standaardalinea-lettertype"/>
    <w:link w:val="Kop1"/>
    <w:uiPriority w:val="9"/>
    <w:rsid w:val="00041FD0"/>
    <w:rPr>
      <w:rFonts w:ascii="Verdana" w:hAnsi="Verdana" w:eastAsiaTheme="majorEastAsia" w:cstheme="majorBidi"/>
      <w:b/>
      <w:sz w:val="32"/>
      <w:szCs w:val="32"/>
    </w:rPr>
  </w:style>
  <w:style w:type="table" w:styleId="test" w:customStyle="1">
    <w:name w:val="test"/>
    <w:basedOn w:val="Standaardtabel"/>
    <w:uiPriority w:val="99"/>
    <w:rsid w:val="00971529"/>
    <w:pPr>
      <w:spacing w:after="0" w:line="240" w:lineRule="auto"/>
    </w:pPr>
    <w:tblPr/>
    <w:tblStylePr w:type="firstRow">
      <w:rPr>
        <w:rFonts w:ascii="Sitka Banner Semibold" w:hAnsi="Sitka Banner Semibold"/>
        <w:color w:val="auto"/>
      </w:rPr>
    </w:tblStylePr>
  </w:style>
  <w:style w:type="paragraph" w:styleId="Titel">
    <w:name w:val="Title"/>
    <w:aliases w:val="Title voorblad"/>
    <w:basedOn w:val="Standaard"/>
    <w:next w:val="Standaard"/>
    <w:link w:val="TitelChar1"/>
    <w:uiPriority w:val="10"/>
    <w:rsid w:val="00FD1659"/>
    <w:pPr>
      <w:jc w:val="left"/>
    </w:pPr>
    <w:rPr>
      <w:rFonts w:eastAsiaTheme="majorEastAsia" w:cstheme="majorBidi"/>
      <w:b/>
      <w:spacing w:val="-10"/>
      <w:kern w:val="28"/>
      <w:sz w:val="44"/>
      <w:szCs w:val="56"/>
    </w:rPr>
  </w:style>
  <w:style w:type="character" w:styleId="TitelChar1" w:customStyle="1">
    <w:name w:val="Titel Char1"/>
    <w:aliases w:val="Title voorblad Char"/>
    <w:basedOn w:val="Standaardalinea-lettertype"/>
    <w:link w:val="Titel"/>
    <w:uiPriority w:val="10"/>
    <w:rsid w:val="00FD1659"/>
    <w:rPr>
      <w:rFonts w:ascii="Verdana" w:hAnsi="Verdana" w:eastAsiaTheme="majorEastAsia" w:cstheme="majorBidi"/>
      <w:b/>
      <w:spacing w:val="-10"/>
      <w:kern w:val="28"/>
      <w:sz w:val="44"/>
      <w:szCs w:val="56"/>
    </w:rPr>
  </w:style>
  <w:style w:type="paragraph" w:styleId="Ondertitel">
    <w:name w:val="Subtitle"/>
    <w:basedOn w:val="Standaard"/>
    <w:next w:val="Standaard"/>
    <w:link w:val="OndertitelChar"/>
    <w:uiPriority w:val="11"/>
    <w:rsid w:val="00041FD0"/>
    <w:pPr>
      <w:numPr>
        <w:ilvl w:val="1"/>
      </w:numPr>
      <w:contextualSpacing/>
    </w:pPr>
    <w:rPr>
      <w:rFonts w:eastAsiaTheme="minorEastAsia"/>
      <w:spacing w:val="15"/>
      <w:sz w:val="28"/>
    </w:rPr>
  </w:style>
  <w:style w:type="character" w:styleId="OndertitelChar" w:customStyle="1">
    <w:name w:val="Ondertitel Char"/>
    <w:basedOn w:val="Standaardalinea-lettertype"/>
    <w:link w:val="Ondertitel"/>
    <w:uiPriority w:val="11"/>
    <w:rsid w:val="00041FD0"/>
    <w:rPr>
      <w:rFonts w:ascii="Verdana" w:hAnsi="Verdana" w:eastAsiaTheme="minorEastAsia"/>
      <w:spacing w:val="15"/>
      <w:sz w:val="28"/>
    </w:rPr>
  </w:style>
  <w:style w:type="character" w:styleId="Kop2Char" w:customStyle="1">
    <w:name w:val="Kop 2 Char"/>
    <w:aliases w:val="Kop 2 GSV Char"/>
    <w:basedOn w:val="Standaardalinea-lettertype"/>
    <w:link w:val="Kop2"/>
    <w:uiPriority w:val="9"/>
    <w:rsid w:val="006B7FCB"/>
    <w:rPr>
      <w:rFonts w:ascii="Calibri" w:hAnsi="Calibri" w:eastAsiaTheme="majorEastAsia" w:cstheme="majorBidi"/>
      <w:b/>
      <w:bCs/>
      <w:color w:val="1A2BC2" w:themeColor="text2"/>
      <w:sz w:val="24"/>
      <w:szCs w:val="26"/>
    </w:rPr>
  </w:style>
  <w:style w:type="paragraph" w:styleId="Koptekst">
    <w:name w:val="header"/>
    <w:basedOn w:val="Standaard"/>
    <w:link w:val="KoptekstChar"/>
    <w:uiPriority w:val="99"/>
    <w:unhideWhenUsed/>
    <w:rsid w:val="004C4DCF"/>
    <w:pPr>
      <w:tabs>
        <w:tab w:val="center" w:pos="4536"/>
        <w:tab w:val="right" w:pos="9072"/>
      </w:tabs>
    </w:pPr>
  </w:style>
  <w:style w:type="character" w:styleId="KoptekstChar" w:customStyle="1">
    <w:name w:val="Koptekst Char"/>
    <w:basedOn w:val="Standaardalinea-lettertype"/>
    <w:link w:val="Koptekst"/>
    <w:uiPriority w:val="99"/>
    <w:rsid w:val="004C4DCF"/>
    <w:rPr>
      <w:rFonts w:ascii="Verdana" w:hAnsi="Verdana"/>
      <w:sz w:val="18"/>
    </w:rPr>
  </w:style>
  <w:style w:type="paragraph" w:styleId="Voettekst">
    <w:name w:val="footer"/>
    <w:basedOn w:val="Standaard"/>
    <w:link w:val="VoettekstChar"/>
    <w:uiPriority w:val="99"/>
    <w:unhideWhenUsed/>
    <w:rsid w:val="004C4DCF"/>
    <w:pPr>
      <w:tabs>
        <w:tab w:val="center" w:pos="4536"/>
        <w:tab w:val="right" w:pos="9072"/>
      </w:tabs>
    </w:pPr>
  </w:style>
  <w:style w:type="character" w:styleId="VoettekstChar" w:customStyle="1">
    <w:name w:val="Voettekst Char"/>
    <w:basedOn w:val="Standaardalinea-lettertype"/>
    <w:link w:val="Voettekst"/>
    <w:uiPriority w:val="99"/>
    <w:rsid w:val="004C4DCF"/>
    <w:rPr>
      <w:rFonts w:ascii="Verdana" w:hAnsi="Verdana"/>
      <w:sz w:val="18"/>
    </w:rPr>
  </w:style>
  <w:style w:type="character" w:styleId="Tekstvantijdelijkeaanduiding">
    <w:name w:val="Placeholder Text"/>
    <w:basedOn w:val="Standaardalinea-lettertype"/>
    <w:uiPriority w:val="99"/>
    <w:semiHidden/>
    <w:rsid w:val="002757FF"/>
    <w:rPr>
      <w:color w:val="808080"/>
    </w:rPr>
  </w:style>
  <w:style w:type="paragraph" w:styleId="Geenafstand">
    <w:name w:val="No Spacing"/>
    <w:uiPriority w:val="1"/>
    <w:rsid w:val="00641C67"/>
    <w:pPr>
      <w:spacing w:after="0" w:line="240" w:lineRule="auto"/>
      <w:jc w:val="both"/>
    </w:pPr>
    <w:rPr>
      <w:rFonts w:ascii="Sanchez Niu" w:hAnsi="Sanchez Niu"/>
      <w:sz w:val="19"/>
    </w:rPr>
  </w:style>
  <w:style w:type="paragraph" w:styleId="Intro" w:customStyle="1">
    <w:name w:val="Intro"/>
    <w:basedOn w:val="Standaard"/>
    <w:next w:val="Standaard"/>
    <w:link w:val="IntroChar"/>
    <w:rsid w:val="00BD6D0C"/>
    <w:pPr>
      <w:spacing w:after="240"/>
    </w:pPr>
    <w:rPr>
      <w:rFonts w:ascii="Trenda" w:hAnsi="Trenda"/>
      <w:sz w:val="23"/>
      <w:szCs w:val="20"/>
    </w:rPr>
  </w:style>
  <w:style w:type="paragraph" w:styleId="Titel1" w:customStyle="1">
    <w:name w:val="Titel1"/>
    <w:basedOn w:val="Standaard"/>
    <w:next w:val="Standaard"/>
    <w:link w:val="TitelChar"/>
    <w:rsid w:val="00BD6D0C"/>
    <w:pPr>
      <w:spacing w:before="240"/>
      <w:jc w:val="left"/>
      <w:outlineLvl w:val="1"/>
    </w:pPr>
    <w:rPr>
      <w:rFonts w:ascii="Trenda Heavy" w:hAnsi="Trenda Heavy"/>
      <w:sz w:val="23"/>
      <w:lang w:val="en-US"/>
    </w:rPr>
  </w:style>
  <w:style w:type="character" w:styleId="IntroChar" w:customStyle="1">
    <w:name w:val="Intro Char"/>
    <w:basedOn w:val="Standaardalinea-lettertype"/>
    <w:link w:val="Intro"/>
    <w:rsid w:val="00BD6D0C"/>
    <w:rPr>
      <w:rFonts w:ascii="Trenda" w:hAnsi="Trenda"/>
      <w:sz w:val="23"/>
      <w:szCs w:val="20"/>
    </w:rPr>
  </w:style>
  <w:style w:type="paragraph" w:styleId="Titelgenummerd" w:customStyle="1">
    <w:name w:val="Titel_genummerd"/>
    <w:basedOn w:val="Titel1"/>
    <w:next w:val="Standaard"/>
    <w:link w:val="TitelgenummerdChar"/>
    <w:rsid w:val="00BD6D0C"/>
  </w:style>
  <w:style w:type="character" w:styleId="TitelChar" w:customStyle="1">
    <w:name w:val="Titel Char"/>
    <w:basedOn w:val="Standaardalinea-lettertype"/>
    <w:link w:val="Titel1"/>
    <w:rsid w:val="00BD6D0C"/>
    <w:rPr>
      <w:rFonts w:ascii="Trenda Heavy" w:hAnsi="Trenda Heavy"/>
      <w:sz w:val="23"/>
      <w:lang w:val="en-US"/>
    </w:rPr>
  </w:style>
  <w:style w:type="paragraph" w:styleId="TitelH4" w:customStyle="1">
    <w:name w:val="Titel H4"/>
    <w:basedOn w:val="Standaard"/>
    <w:next w:val="Standaard"/>
    <w:link w:val="TitelH4Char"/>
    <w:rsid w:val="00BD6D0C"/>
    <w:pPr>
      <w:spacing w:before="240"/>
      <w:outlineLvl w:val="2"/>
    </w:pPr>
    <w:rPr>
      <w:rFonts w:ascii="Trenda Heavy" w:hAnsi="Trenda Heavy"/>
    </w:rPr>
  </w:style>
  <w:style w:type="character" w:styleId="TitelgenummerdChar" w:customStyle="1">
    <w:name w:val="Titel_genummerd Char"/>
    <w:basedOn w:val="TitelChar"/>
    <w:link w:val="Titelgenummerd"/>
    <w:rsid w:val="00BD6D0C"/>
    <w:rPr>
      <w:rFonts w:ascii="Trenda Heavy" w:hAnsi="Trenda Heavy"/>
      <w:sz w:val="23"/>
      <w:lang w:val="en-US"/>
    </w:rPr>
  </w:style>
  <w:style w:type="character" w:styleId="Hyperlink">
    <w:name w:val="Hyperlink"/>
    <w:basedOn w:val="Standaardalinea-lettertype"/>
    <w:uiPriority w:val="99"/>
    <w:unhideWhenUsed/>
    <w:qFormat/>
    <w:rsid w:val="00FE0796"/>
    <w:rPr>
      <w:rFonts w:ascii="Roboto" w:hAnsi="Roboto"/>
      <w:color w:val="FA0054"/>
      <w:sz w:val="20"/>
      <w:u w:val="none"/>
    </w:rPr>
  </w:style>
  <w:style w:type="character" w:styleId="TitelH4Char" w:customStyle="1">
    <w:name w:val="Titel H4 Char"/>
    <w:basedOn w:val="Standaardalinea-lettertype"/>
    <w:link w:val="TitelH4"/>
    <w:rsid w:val="00BD6D0C"/>
    <w:rPr>
      <w:rFonts w:ascii="Trenda Heavy" w:hAnsi="Trenda Heavy"/>
      <w:sz w:val="20"/>
    </w:rPr>
  </w:style>
  <w:style w:type="character" w:styleId="GevolgdeHyperlink">
    <w:name w:val="FollowedHyperlink"/>
    <w:basedOn w:val="Standaardalinea-lettertype"/>
    <w:uiPriority w:val="99"/>
    <w:unhideWhenUsed/>
    <w:rsid w:val="00BD6D0C"/>
    <w:rPr>
      <w:rFonts w:ascii="Sanchez Niu" w:hAnsi="Sanchez Niu"/>
      <w:color w:val="2FB6BC"/>
      <w:sz w:val="19"/>
      <w:u w:val="none"/>
    </w:rPr>
  </w:style>
  <w:style w:type="paragraph" w:styleId="Lijstalinea">
    <w:name w:val="List Paragraph"/>
    <w:basedOn w:val="Standaard"/>
    <w:uiPriority w:val="34"/>
    <w:qFormat/>
    <w:rsid w:val="00BD6D0C"/>
    <w:pPr>
      <w:ind w:left="720"/>
      <w:contextualSpacing/>
    </w:pPr>
  </w:style>
  <w:style w:type="paragraph" w:styleId="TitelH4genummerd" w:customStyle="1">
    <w:name w:val="Titel H4_genummerd"/>
    <w:basedOn w:val="TitelH4"/>
    <w:next w:val="Standaard"/>
    <w:link w:val="TitelH4genummerdChar"/>
    <w:rsid w:val="007910D0"/>
    <w:pPr>
      <w:numPr>
        <w:ilvl w:val="1"/>
        <w:numId w:val="1"/>
      </w:numPr>
      <w:spacing w:before="480"/>
    </w:pPr>
  </w:style>
  <w:style w:type="paragraph" w:styleId="TitelH3" w:customStyle="1">
    <w:name w:val="Titel H3"/>
    <w:basedOn w:val="Standaard"/>
    <w:next w:val="Standaard"/>
    <w:link w:val="TitelH3Char"/>
    <w:qFormat/>
    <w:rsid w:val="00FD5881"/>
    <w:pPr>
      <w:spacing w:before="240" w:after="480" w:line="240" w:lineRule="auto"/>
    </w:pPr>
    <w:rPr>
      <w:b/>
      <w:bCs/>
      <w:color w:val="2FB6BC"/>
      <w:sz w:val="40"/>
      <w:szCs w:val="40"/>
    </w:rPr>
  </w:style>
  <w:style w:type="character" w:styleId="TitelH4genummerdChar" w:customStyle="1">
    <w:name w:val="Titel H4_genummerd Char"/>
    <w:basedOn w:val="TitelChar"/>
    <w:link w:val="TitelH4genummerd"/>
    <w:rsid w:val="007910D0"/>
    <w:rPr>
      <w:rFonts w:ascii="Trenda Heavy" w:hAnsi="Trenda Heavy"/>
      <w:sz w:val="20"/>
      <w:lang w:val="en-US"/>
    </w:rPr>
  </w:style>
  <w:style w:type="paragraph" w:styleId="TitelH3genummerd" w:customStyle="1">
    <w:name w:val="Titel H3_genummerd"/>
    <w:basedOn w:val="TitelH3"/>
    <w:link w:val="TitelH3genummerdChar"/>
    <w:rsid w:val="007910D0"/>
    <w:pPr>
      <w:numPr>
        <w:numId w:val="1"/>
      </w:numPr>
    </w:pPr>
    <w:rPr>
      <w:lang w:val="en-US"/>
    </w:rPr>
  </w:style>
  <w:style w:type="character" w:styleId="TitelH3Char" w:customStyle="1">
    <w:name w:val="Titel H3 Char"/>
    <w:basedOn w:val="Standaardalinea-lettertype"/>
    <w:link w:val="TitelH3"/>
    <w:rsid w:val="00FD5881"/>
    <w:rPr>
      <w:rFonts w:ascii="Calibri" w:hAnsi="Calibri"/>
      <w:b/>
      <w:bCs/>
      <w:color w:val="2FB6BC"/>
      <w:sz w:val="40"/>
      <w:szCs w:val="40"/>
    </w:rPr>
  </w:style>
  <w:style w:type="character" w:styleId="TitelH3genummerdChar" w:customStyle="1">
    <w:name w:val="Titel H3_genummerd Char"/>
    <w:basedOn w:val="Standaardalinea-lettertype"/>
    <w:link w:val="TitelH3genummerd"/>
    <w:rsid w:val="007910D0"/>
    <w:rPr>
      <w:rFonts w:ascii="Calibri" w:hAnsi="Calibri"/>
      <w:b/>
      <w:bCs/>
      <w:color w:val="2FB6BC"/>
      <w:sz w:val="40"/>
      <w:szCs w:val="40"/>
      <w:lang w:val="en-US"/>
    </w:rPr>
  </w:style>
  <w:style w:type="paragraph" w:styleId="Revisie">
    <w:name w:val="Revision"/>
    <w:hidden/>
    <w:uiPriority w:val="99"/>
    <w:semiHidden/>
    <w:rsid w:val="00E613BC"/>
    <w:pPr>
      <w:spacing w:after="0" w:line="240" w:lineRule="auto"/>
    </w:pPr>
    <w:rPr>
      <w:rFonts w:ascii="Roboto" w:hAnsi="Roboto"/>
      <w:sz w:val="20"/>
    </w:rPr>
  </w:style>
  <w:style w:type="paragraph" w:styleId="Kop1GSV" w:customStyle="1">
    <w:name w:val="Kop 1 GSV"/>
    <w:basedOn w:val="Lijstalinea"/>
    <w:next w:val="Standaard"/>
    <w:rsid w:val="00A91DF1"/>
    <w:pPr>
      <w:ind w:left="0"/>
    </w:pPr>
    <w:rPr>
      <w:b/>
      <w:bCs/>
      <w:color w:val="1A2BC2" w:themeColor="accent2"/>
      <w:sz w:val="28"/>
      <w:szCs w:val="28"/>
    </w:rPr>
  </w:style>
  <w:style w:type="character" w:styleId="Kop3Char" w:customStyle="1">
    <w:name w:val="Kop 3 Char"/>
    <w:aliases w:val="Kop 3 GSV Char"/>
    <w:basedOn w:val="Standaardalinea-lettertype"/>
    <w:link w:val="Kop3"/>
    <w:uiPriority w:val="9"/>
    <w:rsid w:val="00C041FF"/>
    <w:rPr>
      <w:rFonts w:eastAsiaTheme="majorEastAsia" w:cstheme="majorBidi"/>
      <w:color w:val="1A2BC2" w:themeColor="text2"/>
      <w:sz w:val="24"/>
      <w:szCs w:val="24"/>
    </w:rPr>
  </w:style>
  <w:style w:type="character" w:styleId="Kop4Char" w:customStyle="1">
    <w:name w:val="Kop 4 Char"/>
    <w:aliases w:val="Kop 4 GSV Char"/>
    <w:basedOn w:val="Standaardalinea-lettertype"/>
    <w:link w:val="Kop4"/>
    <w:uiPriority w:val="9"/>
    <w:rsid w:val="00C041FF"/>
    <w:rPr>
      <w:rFonts w:ascii="Calibri" w:hAnsi="Calibri" w:eastAsiaTheme="majorEastAsia" w:cstheme="majorBidi"/>
      <w:iCs/>
      <w:color w:val="1A2BC2" w:themeColor="text2"/>
    </w:rPr>
  </w:style>
  <w:style w:type="character" w:styleId="normaltextrun" w:customStyle="1">
    <w:name w:val="normaltextrun"/>
    <w:basedOn w:val="Standaardalinea-lettertype"/>
    <w:rsid w:val="00260619"/>
  </w:style>
  <w:style w:type="character" w:styleId="eop" w:customStyle="1">
    <w:name w:val="eop"/>
    <w:basedOn w:val="Standaardalinea-lettertype"/>
    <w:rsid w:val="00260619"/>
  </w:style>
  <w:style w:type="paragraph" w:styleId="paragraph" w:customStyle="1">
    <w:name w:val="paragraph"/>
    <w:basedOn w:val="Standaard"/>
    <w:rsid w:val="00260619"/>
    <w:pPr>
      <w:spacing w:before="100" w:beforeAutospacing="1" w:after="100" w:afterAutospacing="1" w:line="240" w:lineRule="auto"/>
      <w:jc w:val="left"/>
    </w:pPr>
    <w:rPr>
      <w:rFonts w:ascii="Times New Roman" w:hAnsi="Times New Roman" w:eastAsia="Times New Roman" w:cs="Times New Roman"/>
      <w:sz w:val="24"/>
      <w:szCs w:val="24"/>
      <w:lang w:eastAsia="nl-BE"/>
    </w:rPr>
  </w:style>
  <w:style w:type="character" w:styleId="contextualspellingandgrammarerror" w:customStyle="1">
    <w:name w:val="contextualspellingandgrammarerror"/>
    <w:basedOn w:val="Standaardalinea-lettertype"/>
    <w:rsid w:val="00260619"/>
  </w:style>
  <w:style w:type="character" w:styleId="spellingerror" w:customStyle="1">
    <w:name w:val="spellingerror"/>
    <w:basedOn w:val="Standaardalinea-lettertype"/>
    <w:rsid w:val="002606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9403208">
      <w:bodyDiv w:val="1"/>
      <w:marLeft w:val="0"/>
      <w:marRight w:val="0"/>
      <w:marTop w:val="0"/>
      <w:marBottom w:val="0"/>
      <w:divBdr>
        <w:top w:val="none" w:sz="0" w:space="0" w:color="auto"/>
        <w:left w:val="none" w:sz="0" w:space="0" w:color="auto"/>
        <w:bottom w:val="none" w:sz="0" w:space="0" w:color="auto"/>
        <w:right w:val="none" w:sz="0" w:space="0" w:color="auto"/>
      </w:divBdr>
    </w:div>
    <w:div w:id="1302006430">
      <w:bodyDiv w:val="1"/>
      <w:marLeft w:val="0"/>
      <w:marRight w:val="0"/>
      <w:marTop w:val="0"/>
      <w:marBottom w:val="0"/>
      <w:divBdr>
        <w:top w:val="none" w:sz="0" w:space="0" w:color="auto"/>
        <w:left w:val="none" w:sz="0" w:space="0" w:color="auto"/>
        <w:bottom w:val="none" w:sz="0" w:space="0" w:color="auto"/>
        <w:right w:val="none" w:sz="0" w:space="0" w:color="auto"/>
      </w:divBdr>
      <w:divsChild>
        <w:div w:id="2053653559">
          <w:marLeft w:val="0"/>
          <w:marRight w:val="0"/>
          <w:marTop w:val="0"/>
          <w:marBottom w:val="0"/>
          <w:divBdr>
            <w:top w:val="none" w:sz="0" w:space="0" w:color="auto"/>
            <w:left w:val="none" w:sz="0" w:space="0" w:color="auto"/>
            <w:bottom w:val="none" w:sz="0" w:space="0" w:color="auto"/>
            <w:right w:val="none" w:sz="0" w:space="0" w:color="auto"/>
          </w:divBdr>
        </w:div>
        <w:div w:id="1544514732">
          <w:marLeft w:val="0"/>
          <w:marRight w:val="0"/>
          <w:marTop w:val="0"/>
          <w:marBottom w:val="0"/>
          <w:divBdr>
            <w:top w:val="none" w:sz="0" w:space="0" w:color="auto"/>
            <w:left w:val="none" w:sz="0" w:space="0" w:color="auto"/>
            <w:bottom w:val="none" w:sz="0" w:space="0" w:color="auto"/>
            <w:right w:val="none" w:sz="0" w:space="0" w:color="auto"/>
          </w:divBdr>
        </w:div>
        <w:div w:id="363867186">
          <w:marLeft w:val="0"/>
          <w:marRight w:val="0"/>
          <w:marTop w:val="0"/>
          <w:marBottom w:val="0"/>
          <w:divBdr>
            <w:top w:val="none" w:sz="0" w:space="0" w:color="auto"/>
            <w:left w:val="none" w:sz="0" w:space="0" w:color="auto"/>
            <w:bottom w:val="none" w:sz="0" w:space="0" w:color="auto"/>
            <w:right w:val="none" w:sz="0" w:space="0" w:color="auto"/>
          </w:divBdr>
        </w:div>
        <w:div w:id="410202029">
          <w:marLeft w:val="0"/>
          <w:marRight w:val="0"/>
          <w:marTop w:val="0"/>
          <w:marBottom w:val="0"/>
          <w:divBdr>
            <w:top w:val="none" w:sz="0" w:space="0" w:color="auto"/>
            <w:left w:val="none" w:sz="0" w:space="0" w:color="auto"/>
            <w:bottom w:val="none" w:sz="0" w:space="0" w:color="auto"/>
            <w:right w:val="none" w:sz="0" w:space="0" w:color="auto"/>
          </w:divBdr>
        </w:div>
        <w:div w:id="284582063">
          <w:marLeft w:val="0"/>
          <w:marRight w:val="0"/>
          <w:marTop w:val="0"/>
          <w:marBottom w:val="0"/>
          <w:divBdr>
            <w:top w:val="none" w:sz="0" w:space="0" w:color="auto"/>
            <w:left w:val="none" w:sz="0" w:space="0" w:color="auto"/>
            <w:bottom w:val="none" w:sz="0" w:space="0" w:color="auto"/>
            <w:right w:val="none" w:sz="0" w:space="0" w:color="auto"/>
          </w:divBdr>
        </w:div>
        <w:div w:id="365177654">
          <w:marLeft w:val="0"/>
          <w:marRight w:val="0"/>
          <w:marTop w:val="0"/>
          <w:marBottom w:val="0"/>
          <w:divBdr>
            <w:top w:val="none" w:sz="0" w:space="0" w:color="auto"/>
            <w:left w:val="none" w:sz="0" w:space="0" w:color="auto"/>
            <w:bottom w:val="none" w:sz="0" w:space="0" w:color="auto"/>
            <w:right w:val="none" w:sz="0" w:space="0" w:color="auto"/>
          </w:divBdr>
        </w:div>
        <w:div w:id="1056247774">
          <w:marLeft w:val="0"/>
          <w:marRight w:val="0"/>
          <w:marTop w:val="0"/>
          <w:marBottom w:val="0"/>
          <w:divBdr>
            <w:top w:val="none" w:sz="0" w:space="0" w:color="auto"/>
            <w:left w:val="none" w:sz="0" w:space="0" w:color="auto"/>
            <w:bottom w:val="none" w:sz="0" w:space="0" w:color="auto"/>
            <w:right w:val="none" w:sz="0" w:space="0" w:color="auto"/>
          </w:divBdr>
        </w:div>
      </w:divsChild>
    </w:div>
    <w:div w:id="1353414642">
      <w:bodyDiv w:val="1"/>
      <w:marLeft w:val="0"/>
      <w:marRight w:val="0"/>
      <w:marTop w:val="0"/>
      <w:marBottom w:val="0"/>
      <w:divBdr>
        <w:top w:val="none" w:sz="0" w:space="0" w:color="auto"/>
        <w:left w:val="none" w:sz="0" w:space="0" w:color="auto"/>
        <w:bottom w:val="none" w:sz="0" w:space="0" w:color="auto"/>
        <w:right w:val="none" w:sz="0" w:space="0" w:color="auto"/>
      </w:divBdr>
    </w:div>
    <w:div w:id="21023326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parantee.sharepoint.com/:f:/g/Eo2jgeztskNKjcQ6wO4g8NQBK_HvpeUHF2J9NRyK9GMoZw?e=sAXJUd" TargetMode="Externa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ven\Documents\G-sport%20Vlaanderen\2022_G-sportVlaanderen_agenda%20commissie_standaard.dotx" TargetMode="External"/></Relationships>
</file>

<file path=word/theme/theme1.xml><?xml version="1.0" encoding="utf-8"?>
<a:theme xmlns:a="http://schemas.openxmlformats.org/drawingml/2006/main" name="Office Theme">
  <a:themeElements>
    <a:clrScheme name="Aangepast 1">
      <a:dk1>
        <a:sysClr val="windowText" lastClr="000000"/>
      </a:dk1>
      <a:lt1>
        <a:sysClr val="window" lastClr="FFFFFF"/>
      </a:lt1>
      <a:dk2>
        <a:srgbClr val="1A2BC2"/>
      </a:dk2>
      <a:lt2>
        <a:srgbClr val="FFFFFF"/>
      </a:lt2>
      <a:accent1>
        <a:srgbClr val="2EC4B5"/>
      </a:accent1>
      <a:accent2>
        <a:srgbClr val="1A2BC2"/>
      </a:accent2>
      <a:accent3>
        <a:srgbClr val="A5A5A5"/>
      </a:accent3>
      <a:accent4>
        <a:srgbClr val="1A2BC2"/>
      </a:accent4>
      <a:accent5>
        <a:srgbClr val="2EC4B5"/>
      </a:accent5>
      <a:accent6>
        <a:srgbClr val="2EC4B5"/>
      </a:accent6>
      <a:hlink>
        <a:srgbClr val="2EC4B5"/>
      </a:hlink>
      <a:folHlink>
        <a:srgbClr val="2EC4B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60CCCD487A20645846EA4CB48198B44" ma:contentTypeVersion="19" ma:contentTypeDescription="Een nieuw document maken." ma:contentTypeScope="" ma:versionID="a0e1fa0856012a65a949981c388a6fc6">
  <xsd:schema xmlns:xsd="http://www.w3.org/2001/XMLSchema" xmlns:xs="http://www.w3.org/2001/XMLSchema" xmlns:p="http://schemas.microsoft.com/office/2006/metadata/properties" xmlns:ns2="b5fd2cd4-df8f-4bf9-b9f7-c8dd84e9618e" xmlns:ns3="dafeff46-06ae-4cad-abe6-548eef80f4c7" targetNamespace="http://schemas.microsoft.com/office/2006/metadata/properties" ma:root="true" ma:fieldsID="2c339c0d8c69e0890ff3232a27665534" ns2:_="" ns3:_="">
    <xsd:import namespace="b5fd2cd4-df8f-4bf9-b9f7-c8dd84e9618e"/>
    <xsd:import namespace="dafeff46-06ae-4cad-abe6-548eef80f4c7"/>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fd2cd4-df8f-4bf9-b9f7-c8dd84e9618e"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int-hash delen" ma:internalName="SharingHintHash" ma:readOnly="true">
      <xsd:simpleType>
        <xsd:restriction base="dms:Text"/>
      </xsd:simpleType>
    </xsd:element>
    <xsd:element name="SharedWithDetails" ma:index="10"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11d17899-2e1b-472d-8a1a-662df8d64c38}" ma:internalName="TaxCatchAll" ma:showField="CatchAllData" ma:web="b5fd2cd4-df8f-4bf9-b9f7-c8dd84e9618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feff46-06ae-4cad-abe6-548eef80f4c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10105dd6-5585-4959-8298-bf6f552528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5fd2cd4-df8f-4bf9-b9f7-c8dd84e9618e" xsi:nil="true"/>
    <lcf76f155ced4ddcb4097134ff3c332f xmlns="dafeff46-06ae-4cad-abe6-548eef80f4c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C0B893-F9D5-4B8E-AF54-2ECC838ABC40}">
  <ds:schemaRefs>
    <ds:schemaRef ds:uri="http://schemas.microsoft.com/sharepoint/v3/contenttype/forms"/>
  </ds:schemaRefs>
</ds:datastoreItem>
</file>

<file path=customXml/itemProps2.xml><?xml version="1.0" encoding="utf-8"?>
<ds:datastoreItem xmlns:ds="http://schemas.openxmlformats.org/officeDocument/2006/customXml" ds:itemID="{9A20E8CE-D447-4A03-A8DF-0D91384BD5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fd2cd4-df8f-4bf9-b9f7-c8dd84e9618e"/>
    <ds:schemaRef ds:uri="dafeff46-06ae-4cad-abe6-548eef80f4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19122D-AB8F-4E9C-8A95-8E5CF1987B20}">
  <ds:schemaRefs>
    <ds:schemaRef ds:uri="http://purl.org/dc/terms/"/>
    <ds:schemaRef ds:uri="http://schemas.openxmlformats.org/package/2006/metadata/core-properties"/>
    <ds:schemaRef ds:uri="http://schemas.microsoft.com/office/2006/metadata/properties"/>
    <ds:schemaRef ds:uri="http://purl.org/dc/dcmitype/"/>
    <ds:schemaRef ds:uri="http://www.w3.org/XML/1998/namespace"/>
    <ds:schemaRef ds:uri="http://purl.org/dc/elements/1.1/"/>
    <ds:schemaRef ds:uri="http://schemas.microsoft.com/office/2006/documentManagement/types"/>
    <ds:schemaRef ds:uri="http://schemas.microsoft.com/office/infopath/2007/PartnerControls"/>
    <ds:schemaRef ds:uri="dafeff46-06ae-4cad-abe6-548eef80f4c7"/>
    <ds:schemaRef ds:uri="b5fd2cd4-df8f-4bf9-b9f7-c8dd84e9618e"/>
  </ds:schemaRefs>
</ds:datastoreItem>
</file>

<file path=customXml/itemProps4.xml><?xml version="1.0" encoding="utf-8"?>
<ds:datastoreItem xmlns:ds="http://schemas.openxmlformats.org/officeDocument/2006/customXml" ds:itemID="{35549638-2AD0-4A44-99DB-43B009265EB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2022_G-sportVlaanderen_agenda commissie_standaard</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Steven Van Beylen</dc:creator>
  <keywords/>
  <dc:description/>
  <lastModifiedBy>Steven Van Beylen</lastModifiedBy>
  <revision>175</revision>
  <dcterms:created xsi:type="dcterms:W3CDTF">2024-02-08T10:30:00.0000000Z</dcterms:created>
  <dcterms:modified xsi:type="dcterms:W3CDTF">2024-06-11T12:07:06.1659465Z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0x010100360CCCD487A20645846EA4CB48198B44</vt:lpwstr>
  </property>
  <property fmtid="{D5CDD505-2E9C-101B-9397-08002B2CF9AE}" pid="3" name="MediaServiceImageTags">
    <vt:lpwstr/>
  </property>
</Properties>
</file>