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6B17" w14:textId="7A1DED2F" w:rsidR="00704867" w:rsidRPr="00704867" w:rsidRDefault="00216445" w:rsidP="00693566">
      <w:pPr>
        <w:pStyle w:val="TitelH3"/>
      </w:pPr>
      <w:r>
        <w:t>Verslag</w:t>
      </w:r>
      <w:r w:rsidR="00260619">
        <w:t xml:space="preserve"> bestuursorgaan </w:t>
      </w:r>
    </w:p>
    <w:p w14:paraId="13C51731" w14:textId="28A18CC3" w:rsidR="00996393" w:rsidRPr="00693566" w:rsidRDefault="00996393" w:rsidP="00A349B9">
      <w:pPr>
        <w:jc w:val="left"/>
        <w:rPr>
          <w:sz w:val="24"/>
          <w:szCs w:val="24"/>
        </w:rPr>
      </w:pPr>
      <w:r w:rsidRPr="785102E6">
        <w:rPr>
          <w:sz w:val="24"/>
          <w:szCs w:val="24"/>
        </w:rPr>
        <w:t xml:space="preserve">Datum: </w:t>
      </w:r>
      <w:r w:rsidR="00517A6B">
        <w:rPr>
          <w:sz w:val="24"/>
          <w:szCs w:val="24"/>
        </w:rPr>
        <w:t>16 september</w:t>
      </w:r>
      <w:r w:rsidR="00E12308">
        <w:rPr>
          <w:sz w:val="24"/>
          <w:szCs w:val="24"/>
        </w:rPr>
        <w:t xml:space="preserve"> 2025</w:t>
      </w:r>
      <w:r w:rsidR="00084049" w:rsidRPr="785102E6">
        <w:rPr>
          <w:sz w:val="24"/>
          <w:szCs w:val="24"/>
        </w:rPr>
        <w:t xml:space="preserve"> om 19u00</w:t>
      </w:r>
    </w:p>
    <w:p w14:paraId="0B17715F" w14:textId="750E1323" w:rsidR="00996393" w:rsidRPr="00693566" w:rsidRDefault="00996393" w:rsidP="00A349B9">
      <w:pPr>
        <w:jc w:val="left"/>
        <w:rPr>
          <w:sz w:val="24"/>
          <w:szCs w:val="24"/>
        </w:rPr>
      </w:pPr>
      <w:r w:rsidRPr="2FC39CB1">
        <w:rPr>
          <w:sz w:val="24"/>
          <w:szCs w:val="24"/>
        </w:rPr>
        <w:t xml:space="preserve">Locatie: </w:t>
      </w:r>
      <w:r w:rsidR="02D542E5" w:rsidRPr="2FC39CB1">
        <w:rPr>
          <w:sz w:val="24"/>
          <w:szCs w:val="24"/>
        </w:rPr>
        <w:t xml:space="preserve">hotel Serwir </w:t>
      </w:r>
      <w:r w:rsidR="00260619" w:rsidRPr="2FC39CB1">
        <w:rPr>
          <w:sz w:val="24"/>
          <w:szCs w:val="24"/>
        </w:rPr>
        <w:t xml:space="preserve">– </w:t>
      </w:r>
      <w:r w:rsidR="6227B57D" w:rsidRPr="2FC39CB1">
        <w:rPr>
          <w:sz w:val="24"/>
          <w:szCs w:val="24"/>
        </w:rPr>
        <w:t>Jones zaal,</w:t>
      </w:r>
      <w:r w:rsidR="00260619" w:rsidRPr="2FC39CB1">
        <w:rPr>
          <w:sz w:val="24"/>
          <w:szCs w:val="24"/>
        </w:rPr>
        <w:t xml:space="preserve"> </w:t>
      </w:r>
      <w:r w:rsidR="3838372A" w:rsidRPr="2FC39CB1">
        <w:rPr>
          <w:sz w:val="24"/>
          <w:szCs w:val="24"/>
        </w:rPr>
        <w:t>Koningi</w:t>
      </w:r>
      <w:r w:rsidR="00260619" w:rsidRPr="2FC39CB1">
        <w:rPr>
          <w:sz w:val="24"/>
          <w:szCs w:val="24"/>
        </w:rPr>
        <w:t>n</w:t>
      </w:r>
      <w:r w:rsidR="003A0BF9" w:rsidRPr="2FC39CB1">
        <w:rPr>
          <w:sz w:val="24"/>
          <w:szCs w:val="24"/>
        </w:rPr>
        <w:t xml:space="preserve"> </w:t>
      </w:r>
      <w:r w:rsidR="3838372A" w:rsidRPr="2FC39CB1">
        <w:rPr>
          <w:sz w:val="24"/>
          <w:szCs w:val="24"/>
        </w:rPr>
        <w:t>Astridlaan 57, 9100 Sint-Niklaas</w:t>
      </w:r>
    </w:p>
    <w:p w14:paraId="2F0017A0" w14:textId="2C3B6DF4" w:rsidR="00F04EEB" w:rsidRPr="00693566" w:rsidRDefault="69FA4619" w:rsidP="2FC39CB1">
      <w:pPr>
        <w:jc w:val="left"/>
        <w:rPr>
          <w:sz w:val="24"/>
          <w:szCs w:val="24"/>
        </w:rPr>
      </w:pPr>
      <w:r w:rsidRPr="06E6005D">
        <w:rPr>
          <w:sz w:val="24"/>
          <w:szCs w:val="24"/>
        </w:rPr>
        <w:t xml:space="preserve">Aanwezig: Stef Dehantschutter (SD), </w:t>
      </w:r>
      <w:r w:rsidR="00E5661F">
        <w:rPr>
          <w:sz w:val="24"/>
          <w:szCs w:val="24"/>
        </w:rPr>
        <w:t>J</w:t>
      </w:r>
      <w:r w:rsidRPr="06E6005D">
        <w:rPr>
          <w:sz w:val="24"/>
          <w:szCs w:val="24"/>
        </w:rPr>
        <w:t xml:space="preserve">anne </w:t>
      </w:r>
      <w:proofErr w:type="spellStart"/>
      <w:r w:rsidRPr="06E6005D">
        <w:rPr>
          <w:sz w:val="24"/>
          <w:szCs w:val="24"/>
        </w:rPr>
        <w:t>Kerremans</w:t>
      </w:r>
      <w:proofErr w:type="spellEnd"/>
      <w:r w:rsidRPr="06E6005D">
        <w:rPr>
          <w:sz w:val="24"/>
          <w:szCs w:val="24"/>
        </w:rPr>
        <w:t xml:space="preserve"> (JK), </w:t>
      </w:r>
      <w:r w:rsidR="005F5F30">
        <w:rPr>
          <w:sz w:val="24"/>
          <w:szCs w:val="24"/>
        </w:rPr>
        <w:t>Chiron Potié (CP),</w:t>
      </w:r>
      <w:r w:rsidR="005F5F30" w:rsidRPr="004E3CEA">
        <w:rPr>
          <w:sz w:val="24"/>
          <w:szCs w:val="24"/>
        </w:rPr>
        <w:t xml:space="preserve"> </w:t>
      </w:r>
      <w:r w:rsidRPr="06E6005D">
        <w:rPr>
          <w:sz w:val="24"/>
          <w:szCs w:val="24"/>
        </w:rPr>
        <w:t>Steven Van Beylen (SVB), Ellen Van Camp (EVC),</w:t>
      </w:r>
      <w:r w:rsidR="003F16C2" w:rsidRPr="06E6005D">
        <w:rPr>
          <w:sz w:val="24"/>
          <w:szCs w:val="24"/>
        </w:rPr>
        <w:t xml:space="preserve"> </w:t>
      </w:r>
      <w:r w:rsidR="00517A6B">
        <w:rPr>
          <w:sz w:val="24"/>
          <w:szCs w:val="24"/>
        </w:rPr>
        <w:t>Jeroen Van Dyck (JVD)</w:t>
      </w:r>
      <w:r w:rsidR="00101D8C" w:rsidRPr="06E6005D">
        <w:rPr>
          <w:sz w:val="24"/>
          <w:szCs w:val="24"/>
        </w:rPr>
        <w:t xml:space="preserve">, </w:t>
      </w:r>
      <w:r w:rsidR="003F16C2" w:rsidRPr="06E6005D">
        <w:rPr>
          <w:sz w:val="24"/>
          <w:szCs w:val="24"/>
        </w:rPr>
        <w:t xml:space="preserve">Marc </w:t>
      </w:r>
      <w:proofErr w:type="spellStart"/>
      <w:r w:rsidR="003F16C2" w:rsidRPr="06E6005D">
        <w:rPr>
          <w:sz w:val="24"/>
          <w:szCs w:val="24"/>
        </w:rPr>
        <w:t>Vergauwen</w:t>
      </w:r>
      <w:proofErr w:type="spellEnd"/>
      <w:r w:rsidR="003F16C2" w:rsidRPr="06E6005D">
        <w:rPr>
          <w:sz w:val="24"/>
          <w:szCs w:val="24"/>
        </w:rPr>
        <w:t xml:space="preserve"> (MV)</w:t>
      </w:r>
      <w:r w:rsidR="00E24A4D" w:rsidRPr="06E6005D">
        <w:rPr>
          <w:sz w:val="24"/>
          <w:szCs w:val="24"/>
        </w:rPr>
        <w:t>, Joeri Verellen (JV)</w:t>
      </w:r>
      <w:r w:rsidR="001D0DDE">
        <w:rPr>
          <w:sz w:val="24"/>
          <w:szCs w:val="24"/>
        </w:rPr>
        <w:t>, Ilse Hoet (IH)</w:t>
      </w:r>
      <w:r w:rsidR="00517A6B">
        <w:rPr>
          <w:sz w:val="24"/>
          <w:szCs w:val="24"/>
        </w:rPr>
        <w:t xml:space="preserve">, </w:t>
      </w:r>
      <w:r w:rsidR="00517A6B" w:rsidRPr="06E6005D">
        <w:rPr>
          <w:sz w:val="24"/>
          <w:szCs w:val="24"/>
        </w:rPr>
        <w:t>Gwen Dekeuleneer (GD),</w:t>
      </w:r>
    </w:p>
    <w:p w14:paraId="44647D70" w14:textId="350F6FA9" w:rsidR="00996393" w:rsidRDefault="69FA4619" w:rsidP="69FA4619">
      <w:pPr>
        <w:jc w:val="left"/>
        <w:rPr>
          <w:sz w:val="24"/>
          <w:szCs w:val="24"/>
        </w:rPr>
      </w:pPr>
      <w:r w:rsidRPr="06E6005D">
        <w:rPr>
          <w:sz w:val="24"/>
          <w:szCs w:val="24"/>
        </w:rPr>
        <w:t xml:space="preserve">Verontschuldigd: </w:t>
      </w:r>
      <w:r w:rsidR="004E3CEA">
        <w:rPr>
          <w:sz w:val="24"/>
          <w:szCs w:val="24"/>
        </w:rPr>
        <w:t>Linda Mulder (MD)</w:t>
      </w:r>
      <w:r w:rsidR="00233525">
        <w:rPr>
          <w:sz w:val="24"/>
          <w:szCs w:val="24"/>
        </w:rPr>
        <w:t>.</w:t>
      </w:r>
    </w:p>
    <w:p w14:paraId="622D9414" w14:textId="58A1E65C" w:rsidR="00F04EEB" w:rsidRDefault="69FA4619" w:rsidP="00A349B9">
      <w:pPr>
        <w:jc w:val="left"/>
        <w:rPr>
          <w:sz w:val="24"/>
          <w:szCs w:val="24"/>
        </w:rPr>
      </w:pPr>
      <w:r w:rsidRPr="69FA4619">
        <w:rPr>
          <w:sz w:val="24"/>
          <w:szCs w:val="24"/>
        </w:rPr>
        <w:t xml:space="preserve">Uitgenodigde collega’s: </w:t>
      </w:r>
    </w:p>
    <w:p w14:paraId="5E127FF4" w14:textId="77777777" w:rsidR="00F73E59" w:rsidRDefault="00F73E59" w:rsidP="00A349B9">
      <w:pPr>
        <w:jc w:val="left"/>
        <w:rPr>
          <w:sz w:val="24"/>
          <w:szCs w:val="24"/>
        </w:rPr>
      </w:pPr>
    </w:p>
    <w:p w14:paraId="1A227650" w14:textId="20D1E693" w:rsidR="00F73E59" w:rsidRPr="00F73E59" w:rsidRDefault="00F73E59" w:rsidP="00A349B9">
      <w:pPr>
        <w:jc w:val="left"/>
        <w:rPr>
          <w:rFonts w:asciiTheme="minorHAnsi" w:hAnsiTheme="minorHAnsi" w:cstheme="minorHAnsi"/>
          <w:sz w:val="24"/>
          <w:szCs w:val="24"/>
        </w:rPr>
      </w:pPr>
      <w:r w:rsidRPr="00F73E59">
        <w:rPr>
          <w:rStyle w:val="normaltextru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Delen van de map kan met deze link: </w:t>
      </w:r>
      <w:hyperlink r:id="rId11" w:tgtFrame="_blank" w:history="1">
        <w:r w:rsidRPr="00F73E59">
          <w:rPr>
            <w:rStyle w:val="normaltextrun"/>
            <w:rFonts w:asciiTheme="minorHAnsi" w:hAnsiTheme="minorHAnsi" w:cstheme="minorHAnsi"/>
            <w:color w:val="0000FF"/>
            <w:sz w:val="24"/>
            <w:szCs w:val="24"/>
            <w:shd w:val="clear" w:color="auto" w:fill="FFFFFF"/>
          </w:rPr>
          <w:t>Bestuur G-sport Vlaanderen</w:t>
        </w:r>
      </w:hyperlink>
      <w:r w:rsidRPr="00F73E59">
        <w:rPr>
          <w:rStyle w:val="eop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</w:p>
    <w:p w14:paraId="5E2D10FF" w14:textId="77777777" w:rsidR="00996393" w:rsidRDefault="00996393" w:rsidP="00996393"/>
    <w:p w14:paraId="01F1E247" w14:textId="4640FB96" w:rsidR="00996393" w:rsidRPr="00693566" w:rsidRDefault="00996393" w:rsidP="507604AC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507604AC">
        <w:rPr>
          <w:b/>
          <w:bCs/>
          <w:color w:val="FFFFFF" w:themeColor="background2"/>
          <w:sz w:val="22"/>
        </w:rPr>
        <w:t>1.</w:t>
      </w:r>
      <w:r>
        <w:tab/>
      </w:r>
      <w:r w:rsidRPr="507604AC">
        <w:rPr>
          <w:b/>
          <w:bCs/>
          <w:color w:val="FFFFFF" w:themeColor="background2"/>
          <w:sz w:val="22"/>
        </w:rPr>
        <w:t>Verwelkoming</w:t>
      </w:r>
      <w:r w:rsidR="008B38C9" w:rsidRPr="507604AC">
        <w:rPr>
          <w:b/>
          <w:bCs/>
          <w:color w:val="FFFFFF" w:themeColor="background2"/>
          <w:sz w:val="22"/>
        </w:rPr>
        <w:t xml:space="preserve"> – </w:t>
      </w:r>
    </w:p>
    <w:p w14:paraId="626BE69B" w14:textId="77777777" w:rsidR="00015630" w:rsidRDefault="00015630" w:rsidP="00CF5094">
      <w:pPr>
        <w:shd w:val="clear" w:color="auto" w:fill="FFFFFF" w:themeFill="background1"/>
        <w:rPr>
          <w:sz w:val="24"/>
          <w:szCs w:val="24"/>
        </w:rPr>
      </w:pPr>
    </w:p>
    <w:p w14:paraId="785EE662" w14:textId="77777777" w:rsidR="00DE0541" w:rsidRDefault="00015630" w:rsidP="507604AC">
      <w:pPr>
        <w:shd w:val="clear" w:color="auto" w:fill="FFFFFF" w:themeFill="background2"/>
        <w:jc w:val="left"/>
        <w:rPr>
          <w:sz w:val="24"/>
          <w:szCs w:val="24"/>
        </w:rPr>
      </w:pPr>
      <w:r w:rsidRPr="579BA2B8">
        <w:rPr>
          <w:sz w:val="24"/>
          <w:szCs w:val="24"/>
        </w:rPr>
        <w:t xml:space="preserve">Opening van de vergadering door de voorzitter. </w:t>
      </w:r>
    </w:p>
    <w:p w14:paraId="378276E4" w14:textId="44EAA23D" w:rsidR="00996393" w:rsidRDefault="00015630" w:rsidP="507604AC">
      <w:pPr>
        <w:shd w:val="clear" w:color="auto" w:fill="FFFFFF" w:themeFill="background2"/>
        <w:jc w:val="left"/>
        <w:rPr>
          <w:sz w:val="24"/>
          <w:szCs w:val="24"/>
        </w:rPr>
      </w:pPr>
      <w:r w:rsidRPr="579BA2B8">
        <w:rPr>
          <w:sz w:val="24"/>
          <w:szCs w:val="24"/>
        </w:rPr>
        <w:t>Er zijn</w:t>
      </w:r>
      <w:r w:rsidR="003C35AA" w:rsidRPr="579BA2B8">
        <w:rPr>
          <w:sz w:val="24"/>
          <w:szCs w:val="24"/>
        </w:rPr>
        <w:t xml:space="preserve"> </w:t>
      </w:r>
      <w:r w:rsidR="005F5F30">
        <w:rPr>
          <w:sz w:val="24"/>
          <w:szCs w:val="24"/>
        </w:rPr>
        <w:t>8</w:t>
      </w:r>
      <w:r w:rsidR="5DBE1A2E" w:rsidRPr="579BA2B8">
        <w:rPr>
          <w:sz w:val="24"/>
          <w:szCs w:val="24"/>
        </w:rPr>
        <w:t xml:space="preserve"> </w:t>
      </w:r>
      <w:r w:rsidRPr="579BA2B8">
        <w:rPr>
          <w:sz w:val="24"/>
          <w:szCs w:val="24"/>
        </w:rPr>
        <w:t xml:space="preserve">bestuurders </w:t>
      </w:r>
      <w:r w:rsidR="00CA1DD6" w:rsidRPr="579BA2B8">
        <w:rPr>
          <w:sz w:val="24"/>
          <w:szCs w:val="24"/>
        </w:rPr>
        <w:t xml:space="preserve">waarvan </w:t>
      </w:r>
      <w:r w:rsidR="00233525">
        <w:rPr>
          <w:sz w:val="24"/>
          <w:szCs w:val="24"/>
        </w:rPr>
        <w:t xml:space="preserve">1 </w:t>
      </w:r>
      <w:r w:rsidRPr="579BA2B8">
        <w:rPr>
          <w:sz w:val="24"/>
          <w:szCs w:val="24"/>
        </w:rPr>
        <w:t xml:space="preserve">met </w:t>
      </w:r>
      <w:r w:rsidR="00CA1DD6" w:rsidRPr="579BA2B8">
        <w:rPr>
          <w:sz w:val="24"/>
          <w:szCs w:val="24"/>
        </w:rPr>
        <w:t>v</w:t>
      </w:r>
      <w:r w:rsidRPr="579BA2B8">
        <w:rPr>
          <w:sz w:val="24"/>
          <w:szCs w:val="24"/>
        </w:rPr>
        <w:t>olmacht.</w:t>
      </w:r>
      <w:r w:rsidR="005A1D33" w:rsidRPr="579BA2B8">
        <w:rPr>
          <w:sz w:val="24"/>
          <w:szCs w:val="24"/>
        </w:rPr>
        <w:t xml:space="preserve"> Er kan rechtsgeldig gestemd worden.</w:t>
      </w:r>
      <w:r w:rsidRPr="579BA2B8">
        <w:rPr>
          <w:sz w:val="24"/>
          <w:szCs w:val="24"/>
        </w:rPr>
        <w:t xml:space="preserve"> De directeur </w:t>
      </w:r>
      <w:r w:rsidR="005A1D33" w:rsidRPr="579BA2B8">
        <w:rPr>
          <w:sz w:val="24"/>
          <w:szCs w:val="24"/>
        </w:rPr>
        <w:t xml:space="preserve">overloopt </w:t>
      </w:r>
      <w:r w:rsidRPr="579BA2B8">
        <w:rPr>
          <w:sz w:val="24"/>
          <w:szCs w:val="24"/>
        </w:rPr>
        <w:t xml:space="preserve">aansluitend </w:t>
      </w:r>
      <w:r w:rsidR="1AC87430" w:rsidRPr="579BA2B8">
        <w:rPr>
          <w:sz w:val="24"/>
          <w:szCs w:val="24"/>
        </w:rPr>
        <w:t xml:space="preserve">de </w:t>
      </w:r>
      <w:r w:rsidR="005A1D33" w:rsidRPr="579BA2B8">
        <w:rPr>
          <w:sz w:val="24"/>
          <w:szCs w:val="24"/>
        </w:rPr>
        <w:t>agenda van de vergadering.</w:t>
      </w:r>
    </w:p>
    <w:p w14:paraId="4B36D348" w14:textId="77777777" w:rsidR="00EA1F31" w:rsidRPr="00693566" w:rsidRDefault="00EA1F31" w:rsidP="00CF5094">
      <w:pPr>
        <w:shd w:val="clear" w:color="auto" w:fill="FFFFFF" w:themeFill="background1"/>
        <w:rPr>
          <w:sz w:val="24"/>
          <w:szCs w:val="24"/>
        </w:rPr>
      </w:pPr>
    </w:p>
    <w:p w14:paraId="2317CC0B" w14:textId="22CCA59E" w:rsidR="00996393" w:rsidRPr="00693566" w:rsidRDefault="00996393" w:rsidP="4305E5F9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4305E5F9">
        <w:rPr>
          <w:b/>
          <w:bCs/>
          <w:color w:val="FFFFFF" w:themeColor="background2"/>
          <w:sz w:val="22"/>
        </w:rPr>
        <w:t>2.</w:t>
      </w:r>
      <w:r>
        <w:tab/>
      </w:r>
      <w:r w:rsidRPr="4305E5F9">
        <w:rPr>
          <w:b/>
          <w:bCs/>
          <w:color w:val="FFFFFF" w:themeColor="background2"/>
          <w:sz w:val="22"/>
        </w:rPr>
        <w:t>Goedkeuring en opvolging actiepunten vorige vergaderingen</w:t>
      </w:r>
      <w:r w:rsidR="008B38C9" w:rsidRPr="4305E5F9">
        <w:rPr>
          <w:b/>
          <w:bCs/>
          <w:color w:val="FFFFFF" w:themeColor="background2"/>
          <w:sz w:val="22"/>
        </w:rPr>
        <w:t xml:space="preserve"> </w:t>
      </w:r>
    </w:p>
    <w:p w14:paraId="62FB89DA" w14:textId="13FF22D3" w:rsidR="00996393" w:rsidRDefault="00996393" w:rsidP="00CF5094">
      <w:pPr>
        <w:shd w:val="clear" w:color="auto" w:fill="FFFFFF" w:themeFill="background1"/>
        <w:rPr>
          <w:sz w:val="24"/>
          <w:szCs w:val="24"/>
        </w:rPr>
      </w:pPr>
    </w:p>
    <w:p w14:paraId="571B14BA" w14:textId="361DBD71" w:rsidR="00EC5BE7" w:rsidRPr="00EC5BE7" w:rsidRDefault="54C4FD14" w:rsidP="005E2A8B">
      <w:pPr>
        <w:pStyle w:val="ListParagraph"/>
        <w:numPr>
          <w:ilvl w:val="1"/>
          <w:numId w:val="2"/>
        </w:numPr>
        <w:shd w:val="clear" w:color="auto" w:fill="FFFFFF" w:themeFill="background2"/>
        <w:ind w:left="426" w:hanging="426"/>
        <w:jc w:val="left"/>
        <w:rPr>
          <w:rStyle w:val="eop"/>
          <w:sz w:val="24"/>
          <w:szCs w:val="24"/>
          <w:shd w:val="clear" w:color="auto" w:fill="FFFFFF"/>
        </w:rPr>
      </w:pPr>
      <w:r w:rsidRPr="00404139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Goedkeuring verslag vorige verg</w:t>
      </w:r>
      <w:r w:rsidR="003C35AA" w:rsidRPr="00404139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a</w:t>
      </w:r>
      <w:r w:rsidRPr="00404139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dering</w:t>
      </w:r>
      <w:r w:rsidR="00C437B6" w:rsidRPr="00404139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 xml:space="preserve">: </w:t>
      </w:r>
      <w:r w:rsidR="004E3CEA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het verslag wordt</w:t>
      </w:r>
      <w:r w:rsidR="00831132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 xml:space="preserve"> unaniem</w:t>
      </w:r>
      <w:r w:rsidR="004E3CEA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 xml:space="preserve"> goedgekeurd</w:t>
      </w:r>
    </w:p>
    <w:p w14:paraId="65710072" w14:textId="1563AFE6" w:rsidR="00EC5BE7" w:rsidRPr="00EC5BE7" w:rsidRDefault="54C4FD14" w:rsidP="005E2A8B">
      <w:pPr>
        <w:pStyle w:val="ListParagraph"/>
        <w:numPr>
          <w:ilvl w:val="1"/>
          <w:numId w:val="2"/>
        </w:numPr>
        <w:shd w:val="clear" w:color="auto" w:fill="FFFFFF" w:themeFill="background2"/>
        <w:ind w:left="426" w:hanging="426"/>
        <w:jc w:val="left"/>
        <w:rPr>
          <w:rStyle w:val="eop"/>
          <w:sz w:val="24"/>
          <w:szCs w:val="24"/>
          <w:shd w:val="clear" w:color="auto" w:fill="FFFFFF"/>
        </w:rPr>
      </w:pPr>
      <w:r w:rsidRPr="2ED33FB0">
        <w:rPr>
          <w:rStyle w:val="eop"/>
          <w:rFonts w:asciiTheme="minorHAnsi" w:hAnsiTheme="minorHAnsi"/>
          <w:color w:val="000000" w:themeColor="text1"/>
          <w:sz w:val="24"/>
          <w:szCs w:val="24"/>
        </w:rPr>
        <w:t>Actiepunten vorige vergadering</w:t>
      </w:r>
      <w:proofErr w:type="gramStart"/>
      <w:r w:rsidR="02EC1FDB" w:rsidRPr="2ED33FB0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: </w:t>
      </w:r>
      <w:r w:rsidR="5F33CC32" w:rsidRPr="2ED33FB0">
        <w:rPr>
          <w:rStyle w:val="eop"/>
          <w:rFonts w:asciiTheme="minorHAnsi" w:hAnsiTheme="minorHAnsi"/>
          <w:color w:val="000000" w:themeColor="text1"/>
          <w:sz w:val="24"/>
          <w:szCs w:val="24"/>
        </w:rPr>
        <w:t>/</w:t>
      </w:r>
      <w:proofErr w:type="gramEnd"/>
    </w:p>
    <w:p w14:paraId="3DF4529F" w14:textId="77777777" w:rsidR="004A33FA" w:rsidRPr="00CA6CD5" w:rsidRDefault="004A33FA" w:rsidP="00CA6CD5">
      <w:pPr>
        <w:shd w:val="clear" w:color="auto" w:fill="FFFFFF" w:themeFill="background2"/>
        <w:jc w:val="left"/>
        <w:rPr>
          <w:rFonts w:asciiTheme="minorHAnsi" w:hAnsiTheme="minorHAnsi" w:cstheme="minorHAnsi"/>
          <w:sz w:val="24"/>
          <w:szCs w:val="24"/>
        </w:rPr>
      </w:pPr>
    </w:p>
    <w:p w14:paraId="66E45173" w14:textId="1212798B" w:rsidR="00996393" w:rsidRPr="00A349B9" w:rsidRDefault="00996393" w:rsidP="4305E5F9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4305E5F9">
        <w:rPr>
          <w:b/>
          <w:bCs/>
          <w:color w:val="FFFFFF" w:themeColor="background2"/>
          <w:sz w:val="22"/>
        </w:rPr>
        <w:t>3.</w:t>
      </w:r>
      <w:r>
        <w:tab/>
      </w:r>
      <w:r w:rsidR="00FE2992" w:rsidRPr="4305E5F9">
        <w:rPr>
          <w:b/>
          <w:bCs/>
          <w:color w:val="FFFFFF" w:themeColor="background2"/>
          <w:sz w:val="22"/>
        </w:rPr>
        <w:t>Sport voor Allen</w:t>
      </w:r>
      <w:r w:rsidRPr="4305E5F9">
        <w:rPr>
          <w:b/>
          <w:bCs/>
          <w:color w:val="FFFFFF" w:themeColor="background2"/>
          <w:sz w:val="22"/>
        </w:rPr>
        <w:t xml:space="preserve"> </w:t>
      </w:r>
      <w:r w:rsidR="008B38C9" w:rsidRPr="4305E5F9">
        <w:rPr>
          <w:b/>
          <w:bCs/>
          <w:color w:val="FFFFFF" w:themeColor="background2"/>
          <w:sz w:val="22"/>
        </w:rPr>
        <w:t xml:space="preserve"> </w:t>
      </w:r>
    </w:p>
    <w:p w14:paraId="13D49D53" w14:textId="26DA70D6" w:rsidR="06E6005D" w:rsidRDefault="06E6005D" w:rsidP="00CA6CD5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</w:p>
    <w:p w14:paraId="7B763073" w14:textId="69296A84" w:rsidR="00505F2A" w:rsidRPr="004E3CEA" w:rsidRDefault="00505F2A" w:rsidP="00CA6CD5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A4151D">
        <w:rPr>
          <w:rStyle w:val="eop"/>
          <w:rFonts w:asciiTheme="minorHAnsi" w:hAnsiTheme="minorHAnsi"/>
          <w:color w:val="000000" w:themeColor="text1"/>
          <w:sz w:val="24"/>
          <w:szCs w:val="24"/>
          <w:lang w:val="it-IT"/>
        </w:rPr>
        <w:t xml:space="preserve">3.1 Update </w:t>
      </w:r>
      <w:proofErr w:type="spellStart"/>
      <w:r w:rsidRPr="00A4151D">
        <w:rPr>
          <w:rStyle w:val="eop"/>
          <w:rFonts w:asciiTheme="minorHAnsi" w:hAnsiTheme="minorHAnsi"/>
          <w:color w:val="000000" w:themeColor="text1"/>
          <w:sz w:val="24"/>
          <w:szCs w:val="24"/>
          <w:lang w:val="it-IT"/>
        </w:rPr>
        <w:t>sportreglementen</w:t>
      </w:r>
      <w:proofErr w:type="spellEnd"/>
      <w:r w:rsidR="2426BE2F" w:rsidRPr="00A4151D">
        <w:rPr>
          <w:rStyle w:val="eop"/>
          <w:rFonts w:asciiTheme="minorHAnsi" w:hAnsiTheme="minorHAnsi"/>
          <w:color w:val="000000" w:themeColor="text1"/>
          <w:sz w:val="24"/>
          <w:szCs w:val="24"/>
          <w:lang w:val="it-IT"/>
        </w:rPr>
        <w:t xml:space="preserve"> – </w:t>
      </w:r>
      <w:r w:rsidR="2426BE2F" w:rsidRPr="00A4151D">
        <w:rPr>
          <w:rStyle w:val="eop"/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B2025034a+b+c+d+e</w:t>
      </w:r>
    </w:p>
    <w:p w14:paraId="1F9188D7" w14:textId="4FFCCC9A" w:rsidR="005F5F30" w:rsidRPr="004E3CEA" w:rsidRDefault="005F5F30" w:rsidP="2ED33FB0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 w:rsidRPr="2ED33FB0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Deze worden </w:t>
      </w:r>
      <w:r w:rsidR="00B02B5F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unaniem </w:t>
      </w:r>
      <w:r w:rsidRPr="2ED33FB0">
        <w:rPr>
          <w:rStyle w:val="eop"/>
          <w:rFonts w:asciiTheme="minorHAnsi" w:hAnsiTheme="minorHAnsi"/>
          <w:color w:val="000000" w:themeColor="text1"/>
          <w:sz w:val="24"/>
          <w:szCs w:val="24"/>
        </w:rPr>
        <w:t>goedgekeurd.</w:t>
      </w:r>
    </w:p>
    <w:p w14:paraId="21B5BD85" w14:textId="77777777" w:rsidR="005F5F30" w:rsidRDefault="005F5F30" w:rsidP="2ED00145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</w:p>
    <w:p w14:paraId="3658F168" w14:textId="0C3D2B60" w:rsidR="2426BE2F" w:rsidRDefault="2426BE2F" w:rsidP="2ED00145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 w:rsidRPr="2ED00145">
        <w:rPr>
          <w:rStyle w:val="eop"/>
          <w:rFonts w:asciiTheme="minorHAnsi" w:hAnsiTheme="minorHAnsi"/>
          <w:color w:val="000000" w:themeColor="text1"/>
          <w:sz w:val="24"/>
          <w:szCs w:val="24"/>
        </w:rPr>
        <w:t>3.2 Deelname BK atletiek</w:t>
      </w:r>
    </w:p>
    <w:p w14:paraId="6BBC1C01" w14:textId="77777777" w:rsidR="00D45432" w:rsidRDefault="003D3C46" w:rsidP="003D3C46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De discussie van </w:t>
      </w:r>
      <w:r w:rsidR="00D45432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het </w:t>
      </w: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lidmaatschap </w:t>
      </w:r>
      <w:r w:rsidR="00D45432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bij Atletiek Vlaanderen </w:t>
      </w: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komt nog eens aan bod. </w:t>
      </w:r>
    </w:p>
    <w:p w14:paraId="3D582E8B" w14:textId="54DF8838" w:rsidR="005F5F30" w:rsidRDefault="00D45432" w:rsidP="003D3C46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>Het s</w:t>
      </w:r>
      <w:r w:rsidR="003D3C46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tandpunt van G-sport Vlaanderen blijft dat </w:t>
      </w:r>
      <w:r w:rsidR="00C237AC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Wapper </w:t>
      </w:r>
      <w:r w:rsidR="005F5F30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enkel de competitieve atleten </w:t>
      </w:r>
      <w:r w:rsidR="00C237AC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moet </w:t>
      </w:r>
      <w:r w:rsidR="005F5F30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aansluiten bij </w:t>
      </w:r>
      <w:r w:rsidR="001231FC">
        <w:rPr>
          <w:rStyle w:val="eop"/>
          <w:rFonts w:asciiTheme="minorHAnsi" w:hAnsiTheme="minorHAnsi"/>
          <w:color w:val="000000" w:themeColor="text1"/>
          <w:sz w:val="24"/>
          <w:szCs w:val="24"/>
        </w:rPr>
        <w:t>Atletiek Vlaanderen</w:t>
      </w:r>
      <w:r w:rsidR="00684E88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onder de club Wapper</w:t>
      </w:r>
      <w:r w:rsidR="005F5F30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. </w:t>
      </w:r>
    </w:p>
    <w:p w14:paraId="1746EC8A" w14:textId="77777777" w:rsidR="00B546E6" w:rsidRDefault="00B546E6" w:rsidP="00693566">
      <w:pPr>
        <w:rPr>
          <w:sz w:val="24"/>
          <w:szCs w:val="24"/>
        </w:rPr>
      </w:pPr>
    </w:p>
    <w:p w14:paraId="593D0732" w14:textId="48D8FFDF" w:rsidR="008F33E4" w:rsidRDefault="008F33E4">
      <w:pPr>
        <w:spacing w:after="160" w:line="259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BB1C603" w14:textId="7C92F28B" w:rsidR="00996393" w:rsidRPr="00A349B9" w:rsidRDefault="00996393" w:rsidP="4305E5F9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4305E5F9">
        <w:rPr>
          <w:b/>
          <w:bCs/>
          <w:color w:val="FFFFFF" w:themeColor="background2"/>
          <w:sz w:val="22"/>
        </w:rPr>
        <w:t>4.</w:t>
      </w:r>
      <w:r>
        <w:tab/>
      </w:r>
      <w:r w:rsidR="00FE2992" w:rsidRPr="4305E5F9">
        <w:rPr>
          <w:b/>
          <w:bCs/>
          <w:color w:val="FFFFFF" w:themeColor="background2"/>
          <w:sz w:val="22"/>
        </w:rPr>
        <w:t>Communicatie &amp; marketing</w:t>
      </w:r>
      <w:r w:rsidR="008B38C9" w:rsidRPr="4305E5F9">
        <w:rPr>
          <w:b/>
          <w:bCs/>
          <w:color w:val="FFFFFF" w:themeColor="background2"/>
          <w:sz w:val="22"/>
        </w:rPr>
        <w:t xml:space="preserve">  </w:t>
      </w:r>
    </w:p>
    <w:p w14:paraId="0DBEBFF0" w14:textId="77777777" w:rsidR="00C2187A" w:rsidRPr="00C2187A" w:rsidRDefault="00C2187A" w:rsidP="52F99B49">
      <w:pPr>
        <w:pStyle w:val="ListParagraph"/>
        <w:numPr>
          <w:ilvl w:val="0"/>
          <w:numId w:val="5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FFFFFF" w:themeColor="background2"/>
          <w:sz w:val="12"/>
          <w:szCs w:val="12"/>
          <w:shd w:val="clear" w:color="auto" w:fill="FFFFFF"/>
        </w:rPr>
      </w:pPr>
    </w:p>
    <w:p w14:paraId="5224F7F5" w14:textId="77777777" w:rsidR="00C2187A" w:rsidRPr="00C2187A" w:rsidRDefault="00C2187A" w:rsidP="52F99B49">
      <w:pPr>
        <w:pStyle w:val="ListParagraph"/>
        <w:numPr>
          <w:ilvl w:val="0"/>
          <w:numId w:val="5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FFFFFF" w:themeColor="background2"/>
          <w:sz w:val="12"/>
          <w:szCs w:val="12"/>
          <w:shd w:val="clear" w:color="auto" w:fill="FFFFFF"/>
        </w:rPr>
      </w:pPr>
    </w:p>
    <w:p w14:paraId="388E7A86" w14:textId="61CE3F0F" w:rsidR="00AA284B" w:rsidRPr="00B463B2" w:rsidRDefault="00A4151D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rStyle w:val="eop"/>
          <w:sz w:val="24"/>
          <w:szCs w:val="24"/>
          <w:shd w:val="clear" w:color="auto" w:fill="FFFFFF"/>
          <w:lang w:val="en-GB"/>
        </w:rPr>
      </w:pPr>
      <w:r w:rsidRPr="00B463B2">
        <w:rPr>
          <w:rStyle w:val="eop"/>
          <w:sz w:val="24"/>
          <w:szCs w:val="24"/>
          <w:shd w:val="clear" w:color="auto" w:fill="FFFFFF"/>
          <w:lang w:val="en-GB"/>
        </w:rPr>
        <w:t xml:space="preserve">update </w:t>
      </w:r>
      <w:proofErr w:type="spellStart"/>
      <w:r w:rsidRPr="00B463B2">
        <w:rPr>
          <w:rStyle w:val="eop"/>
          <w:sz w:val="24"/>
          <w:szCs w:val="24"/>
          <w:shd w:val="clear" w:color="auto" w:fill="FFFFFF"/>
          <w:lang w:val="en-GB"/>
        </w:rPr>
        <w:t>inkomsten</w:t>
      </w:r>
      <w:proofErr w:type="spellEnd"/>
      <w:r w:rsidRPr="00B463B2">
        <w:rPr>
          <w:rStyle w:val="eop"/>
          <w:sz w:val="24"/>
          <w:szCs w:val="24"/>
          <w:shd w:val="clear" w:color="auto" w:fill="FFFFFF"/>
          <w:lang w:val="en-GB"/>
        </w:rPr>
        <w:t xml:space="preserve"> – </w:t>
      </w:r>
      <w:r w:rsidRPr="00B463B2">
        <w:rPr>
          <w:rStyle w:val="eop"/>
          <w:b/>
          <w:bCs/>
          <w:sz w:val="24"/>
          <w:szCs w:val="24"/>
          <w:shd w:val="clear" w:color="auto" w:fill="FFFFFF"/>
          <w:lang w:val="en-GB"/>
        </w:rPr>
        <w:t>B2025035</w:t>
      </w:r>
    </w:p>
    <w:p w14:paraId="6F79BF1D" w14:textId="0E6B54DF" w:rsidR="005F5F30" w:rsidRDefault="00EF132A" w:rsidP="2FC39CB1">
      <w:pPr>
        <w:jc w:val="left"/>
        <w:rPr>
          <w:sz w:val="24"/>
          <w:szCs w:val="24"/>
        </w:rPr>
      </w:pPr>
      <w:r>
        <w:rPr>
          <w:sz w:val="24"/>
          <w:szCs w:val="24"/>
        </w:rPr>
        <w:t>De cijfers worden toegelicht.</w:t>
      </w:r>
    </w:p>
    <w:p w14:paraId="3AF4D5BD" w14:textId="77777777" w:rsidR="00684E88" w:rsidRPr="001E6A7E" w:rsidRDefault="00684E88" w:rsidP="2FC39CB1">
      <w:pPr>
        <w:jc w:val="left"/>
        <w:rPr>
          <w:sz w:val="24"/>
          <w:szCs w:val="24"/>
        </w:rPr>
      </w:pPr>
    </w:p>
    <w:p w14:paraId="10DA81AE" w14:textId="2FD43F73" w:rsidR="00996393" w:rsidRPr="002B608C" w:rsidRDefault="00996393" w:rsidP="4305E5F9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002B608C">
        <w:rPr>
          <w:b/>
          <w:bCs/>
          <w:color w:val="FFFFFF" w:themeColor="background2"/>
          <w:sz w:val="22"/>
        </w:rPr>
        <w:t>5.</w:t>
      </w:r>
      <w:r w:rsidRPr="002B608C">
        <w:tab/>
      </w:r>
      <w:r w:rsidR="00FE2992" w:rsidRPr="002B608C">
        <w:rPr>
          <w:b/>
          <w:bCs/>
          <w:color w:val="FFFFFF" w:themeColor="background2"/>
          <w:sz w:val="22"/>
        </w:rPr>
        <w:t>Kennis</w:t>
      </w:r>
      <w:r w:rsidR="002647A5" w:rsidRPr="002B608C">
        <w:rPr>
          <w:b/>
          <w:bCs/>
          <w:color w:val="FFFFFF" w:themeColor="background2"/>
          <w:sz w:val="22"/>
        </w:rPr>
        <w:t xml:space="preserve"> en opleidingen</w:t>
      </w:r>
      <w:r w:rsidR="00E152E9" w:rsidRPr="002B608C">
        <w:rPr>
          <w:b/>
          <w:bCs/>
          <w:color w:val="FFFFFF" w:themeColor="background2"/>
          <w:sz w:val="22"/>
        </w:rPr>
        <w:t xml:space="preserve"> </w:t>
      </w:r>
    </w:p>
    <w:p w14:paraId="7A3BEC77" w14:textId="77777777" w:rsidR="003A0BF9" w:rsidRPr="002B608C" w:rsidRDefault="003A0BF9" w:rsidP="2FC39CB1">
      <w:pPr>
        <w:shd w:val="clear" w:color="auto" w:fill="FFFFFF" w:themeFill="background2"/>
        <w:rPr>
          <w:sz w:val="24"/>
          <w:szCs w:val="24"/>
        </w:rPr>
      </w:pPr>
    </w:p>
    <w:p w14:paraId="4D312E9D" w14:textId="12987B4E" w:rsidR="009A4077" w:rsidRDefault="004E0AF2" w:rsidP="005E2A8B">
      <w:pPr>
        <w:pStyle w:val="ListParagraph"/>
        <w:numPr>
          <w:ilvl w:val="1"/>
          <w:numId w:val="3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>/</w:t>
      </w:r>
    </w:p>
    <w:p w14:paraId="4DB847CA" w14:textId="77777777" w:rsidR="006F4D29" w:rsidRPr="006F4D29" w:rsidRDefault="006F4D29" w:rsidP="006F4D29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</w:p>
    <w:p w14:paraId="04BE1081" w14:textId="310C67D5" w:rsidR="00693566" w:rsidRPr="008B38C9" w:rsidRDefault="00996393" w:rsidP="507604AC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507604AC">
        <w:rPr>
          <w:b/>
          <w:bCs/>
          <w:color w:val="FFFFFF" w:themeColor="background2"/>
          <w:sz w:val="22"/>
        </w:rPr>
        <w:t>6.</w:t>
      </w:r>
      <w:r>
        <w:tab/>
      </w:r>
      <w:r w:rsidR="00FE2992" w:rsidRPr="507604AC">
        <w:rPr>
          <w:b/>
          <w:bCs/>
          <w:color w:val="FFFFFF" w:themeColor="background2"/>
          <w:sz w:val="22"/>
        </w:rPr>
        <w:t>Topsport</w:t>
      </w:r>
      <w:r w:rsidR="00E152E9">
        <w:rPr>
          <w:b/>
          <w:bCs/>
          <w:color w:val="FFFFFF" w:themeColor="background2"/>
          <w:sz w:val="22"/>
        </w:rPr>
        <w:t xml:space="preserve"> </w:t>
      </w:r>
    </w:p>
    <w:p w14:paraId="659289FD" w14:textId="1F881D32" w:rsidR="2FC39CB1" w:rsidRDefault="2FC39CB1" w:rsidP="00F31A7F">
      <w:pPr>
        <w:rPr>
          <w:sz w:val="24"/>
          <w:szCs w:val="24"/>
        </w:rPr>
      </w:pPr>
    </w:p>
    <w:p w14:paraId="4956491F" w14:textId="39C4B541" w:rsidR="00E27546" w:rsidRDefault="00D07A27" w:rsidP="005E2A8B">
      <w:pPr>
        <w:pStyle w:val="ListParagraph"/>
        <w:numPr>
          <w:ilvl w:val="1"/>
          <w:numId w:val="4"/>
        </w:numPr>
        <w:rPr>
          <w:b/>
          <w:sz w:val="24"/>
          <w:szCs w:val="24"/>
        </w:rPr>
      </w:pPr>
      <w:r>
        <w:rPr>
          <w:sz w:val="24"/>
          <w:szCs w:val="24"/>
        </w:rPr>
        <w:t>Goedkeuring talentencriteria</w:t>
      </w:r>
      <w:r w:rsidR="42E80045" w:rsidRPr="2ED00145">
        <w:rPr>
          <w:sz w:val="24"/>
          <w:szCs w:val="24"/>
        </w:rPr>
        <w:t xml:space="preserve"> - BESLISSING</w:t>
      </w:r>
      <w:r w:rsidR="7779EEB7" w:rsidRPr="2ED00145">
        <w:rPr>
          <w:sz w:val="24"/>
          <w:szCs w:val="24"/>
        </w:rPr>
        <w:t xml:space="preserve"> – </w:t>
      </w:r>
      <w:r w:rsidR="42E80045" w:rsidRPr="2ED00145">
        <w:rPr>
          <w:b/>
          <w:bCs/>
          <w:sz w:val="24"/>
          <w:szCs w:val="24"/>
        </w:rPr>
        <w:t>B2025</w:t>
      </w:r>
      <w:r w:rsidR="0958EB49" w:rsidRPr="2ED00145">
        <w:rPr>
          <w:b/>
          <w:bCs/>
          <w:sz w:val="24"/>
          <w:szCs w:val="24"/>
        </w:rPr>
        <w:t>03</w:t>
      </w:r>
      <w:r w:rsidR="00A4151D">
        <w:rPr>
          <w:b/>
          <w:bCs/>
          <w:sz w:val="24"/>
          <w:szCs w:val="24"/>
        </w:rPr>
        <w:t>6</w:t>
      </w:r>
      <w:r w:rsidR="0958EB49" w:rsidRPr="2ED00145">
        <w:rPr>
          <w:b/>
          <w:bCs/>
          <w:sz w:val="24"/>
          <w:szCs w:val="24"/>
        </w:rPr>
        <w:t>a+</w:t>
      </w:r>
      <w:r w:rsidR="7779EEB7" w:rsidRPr="2ED00145">
        <w:rPr>
          <w:b/>
          <w:bCs/>
          <w:sz w:val="24"/>
          <w:szCs w:val="24"/>
        </w:rPr>
        <w:t>b+c+d+e</w:t>
      </w:r>
    </w:p>
    <w:p w14:paraId="00E6FB5E" w14:textId="4E02E0D9" w:rsidR="00824B67" w:rsidRDefault="001231FC" w:rsidP="001231FC">
      <w:pPr>
        <w:rPr>
          <w:sz w:val="24"/>
          <w:szCs w:val="24"/>
        </w:rPr>
      </w:pPr>
      <w:r>
        <w:rPr>
          <w:sz w:val="24"/>
          <w:szCs w:val="24"/>
        </w:rPr>
        <w:t xml:space="preserve">Criteria worden </w:t>
      </w:r>
      <w:r w:rsidR="00B02B5F">
        <w:rPr>
          <w:sz w:val="24"/>
          <w:szCs w:val="24"/>
        </w:rPr>
        <w:t xml:space="preserve">in het BO </w:t>
      </w:r>
      <w:r>
        <w:rPr>
          <w:sz w:val="24"/>
          <w:szCs w:val="24"/>
        </w:rPr>
        <w:t>goedgekeurd en wie eraan voldoet is voor de commissie Topsport.</w:t>
      </w:r>
    </w:p>
    <w:p w14:paraId="5BDA686D" w14:textId="0BC159DF" w:rsidR="00FF5810" w:rsidRDefault="00FF5810" w:rsidP="001231FC">
      <w:pPr>
        <w:rPr>
          <w:sz w:val="24"/>
          <w:szCs w:val="24"/>
        </w:rPr>
      </w:pPr>
      <w:r>
        <w:rPr>
          <w:sz w:val="24"/>
          <w:szCs w:val="24"/>
        </w:rPr>
        <w:t>Voor badminton, rolstoeltennis en tafeltennis zijn de criteria besproken met de reguliere sportfederatie. In het zwemmen hebben we die zelf bepaald.</w:t>
      </w:r>
    </w:p>
    <w:p w14:paraId="3991AB10" w14:textId="0657316A" w:rsidR="00FF5810" w:rsidRDefault="00684E88" w:rsidP="001231FC">
      <w:pPr>
        <w:rPr>
          <w:sz w:val="24"/>
          <w:szCs w:val="24"/>
        </w:rPr>
      </w:pPr>
      <w:r>
        <w:rPr>
          <w:sz w:val="24"/>
          <w:szCs w:val="24"/>
        </w:rPr>
        <w:t>Extra bedenking</w:t>
      </w:r>
      <w:r w:rsidR="00464427">
        <w:rPr>
          <w:sz w:val="24"/>
          <w:szCs w:val="24"/>
        </w:rPr>
        <w:t xml:space="preserve">: </w:t>
      </w:r>
      <w:r w:rsidR="00FF5810">
        <w:rPr>
          <w:sz w:val="24"/>
          <w:szCs w:val="24"/>
        </w:rPr>
        <w:t>Hoe zit het voor de dubbelwedstrijden bij de 3 slagsporten?</w:t>
      </w:r>
      <w:r w:rsidR="00185105">
        <w:rPr>
          <w:sz w:val="24"/>
          <w:szCs w:val="24"/>
        </w:rPr>
        <w:t xml:space="preserve"> </w:t>
      </w:r>
      <w:r w:rsidR="00E9494D" w:rsidRPr="00A32A3B">
        <w:rPr>
          <w:sz w:val="24"/>
          <w:szCs w:val="24"/>
          <w:highlight w:val="green"/>
        </w:rPr>
        <w:t>AP Stef</w:t>
      </w:r>
      <w:r w:rsidR="00E9494D">
        <w:rPr>
          <w:sz w:val="24"/>
          <w:szCs w:val="24"/>
        </w:rPr>
        <w:t>: vraag meenemen binnen de</w:t>
      </w:r>
      <w:r w:rsidR="00F12952">
        <w:rPr>
          <w:sz w:val="24"/>
          <w:szCs w:val="24"/>
        </w:rPr>
        <w:t xml:space="preserve"> commissie topsport.</w:t>
      </w:r>
    </w:p>
    <w:p w14:paraId="75097642" w14:textId="4D7515B7" w:rsidR="00FF471B" w:rsidRDefault="00FF471B" w:rsidP="001231FC">
      <w:pPr>
        <w:rPr>
          <w:sz w:val="24"/>
          <w:szCs w:val="24"/>
        </w:rPr>
      </w:pPr>
      <w:r>
        <w:rPr>
          <w:sz w:val="24"/>
          <w:szCs w:val="24"/>
        </w:rPr>
        <w:t>De wijzigingen worden</w:t>
      </w:r>
      <w:r w:rsidR="00F12952">
        <w:rPr>
          <w:sz w:val="24"/>
          <w:szCs w:val="24"/>
        </w:rPr>
        <w:t xml:space="preserve"> unaniem</w:t>
      </w:r>
      <w:r>
        <w:rPr>
          <w:sz w:val="24"/>
          <w:szCs w:val="24"/>
        </w:rPr>
        <w:t xml:space="preserve"> goedgekeurd.</w:t>
      </w:r>
    </w:p>
    <w:p w14:paraId="0619DCF7" w14:textId="77777777" w:rsidR="00464427" w:rsidRDefault="00464427" w:rsidP="001231FC">
      <w:pPr>
        <w:rPr>
          <w:sz w:val="24"/>
          <w:szCs w:val="24"/>
        </w:rPr>
      </w:pPr>
    </w:p>
    <w:p w14:paraId="1CC5D0C4" w14:textId="78889D0C" w:rsidR="00FF5810" w:rsidRDefault="00FF5810" w:rsidP="001231FC">
      <w:pPr>
        <w:rPr>
          <w:sz w:val="24"/>
          <w:szCs w:val="24"/>
        </w:rPr>
      </w:pPr>
      <w:r>
        <w:rPr>
          <w:sz w:val="24"/>
          <w:szCs w:val="24"/>
        </w:rPr>
        <w:t xml:space="preserve">Er waren 47 inschrijvingen op de </w:t>
      </w:r>
      <w:proofErr w:type="spellStart"/>
      <w:r>
        <w:rPr>
          <w:sz w:val="24"/>
          <w:szCs w:val="24"/>
        </w:rPr>
        <w:t>talentendag</w:t>
      </w:r>
      <w:proofErr w:type="spellEnd"/>
      <w:r>
        <w:rPr>
          <w:sz w:val="24"/>
          <w:szCs w:val="24"/>
        </w:rPr>
        <w:t xml:space="preserve"> van 13 september 2025. Er zijn een dertigtal </w:t>
      </w:r>
      <w:r w:rsidR="00F12952">
        <w:rPr>
          <w:sz w:val="24"/>
          <w:szCs w:val="24"/>
        </w:rPr>
        <w:t xml:space="preserve">G-sporters </w:t>
      </w:r>
      <w:r>
        <w:rPr>
          <w:sz w:val="24"/>
          <w:szCs w:val="24"/>
        </w:rPr>
        <w:t xml:space="preserve">komen opdagen. </w:t>
      </w:r>
      <w:r w:rsidR="00B226DB">
        <w:rPr>
          <w:sz w:val="24"/>
          <w:szCs w:val="24"/>
        </w:rPr>
        <w:t xml:space="preserve">Van de </w:t>
      </w:r>
      <w:proofErr w:type="spellStart"/>
      <w:r w:rsidR="00487BA1">
        <w:rPr>
          <w:sz w:val="24"/>
          <w:szCs w:val="24"/>
        </w:rPr>
        <w:t>afmelders</w:t>
      </w:r>
      <w:proofErr w:type="spellEnd"/>
      <w:r w:rsidR="00487BA1">
        <w:rPr>
          <w:sz w:val="24"/>
          <w:szCs w:val="24"/>
        </w:rPr>
        <w:t xml:space="preserve"> komen er een </w:t>
      </w:r>
      <w:r>
        <w:rPr>
          <w:sz w:val="24"/>
          <w:szCs w:val="24"/>
        </w:rPr>
        <w:t>10-tal</w:t>
      </w:r>
      <w:r w:rsidR="00185105">
        <w:rPr>
          <w:sz w:val="24"/>
          <w:szCs w:val="24"/>
        </w:rPr>
        <w:t xml:space="preserve"> </w:t>
      </w:r>
      <w:r>
        <w:rPr>
          <w:sz w:val="24"/>
          <w:szCs w:val="24"/>
        </w:rPr>
        <w:t>naar de open trainingen. Er was echt sprake van een WK-effect. De inschrijvingen hebben gepiekt</w:t>
      </w:r>
      <w:r w:rsidR="002B2EE3">
        <w:rPr>
          <w:sz w:val="24"/>
          <w:szCs w:val="24"/>
        </w:rPr>
        <w:t xml:space="preserve"> tijdens en vlak</w:t>
      </w:r>
      <w:r>
        <w:rPr>
          <w:sz w:val="24"/>
          <w:szCs w:val="24"/>
        </w:rPr>
        <w:t xml:space="preserve"> na het WK G-wielrennen.</w:t>
      </w:r>
    </w:p>
    <w:p w14:paraId="179390FD" w14:textId="29D4AC06" w:rsidR="00FF5810" w:rsidRDefault="00FF5810" w:rsidP="001231FC">
      <w:pPr>
        <w:rPr>
          <w:sz w:val="24"/>
          <w:szCs w:val="24"/>
        </w:rPr>
      </w:pPr>
      <w:r>
        <w:rPr>
          <w:sz w:val="24"/>
          <w:szCs w:val="24"/>
        </w:rPr>
        <w:t>Er waren ook huidige topsporters aanwezig.</w:t>
      </w:r>
      <w:r w:rsidR="00464427">
        <w:rPr>
          <w:sz w:val="24"/>
          <w:szCs w:val="24"/>
        </w:rPr>
        <w:t xml:space="preserve"> Dat was een meerwaarde</w:t>
      </w:r>
      <w:r w:rsidR="0013309D">
        <w:rPr>
          <w:sz w:val="24"/>
          <w:szCs w:val="24"/>
        </w:rPr>
        <w:t>.</w:t>
      </w:r>
    </w:p>
    <w:p w14:paraId="0D7FB5BB" w14:textId="77777777" w:rsidR="00FF5810" w:rsidRDefault="00FF5810" w:rsidP="001231FC">
      <w:pPr>
        <w:rPr>
          <w:sz w:val="24"/>
          <w:szCs w:val="24"/>
        </w:rPr>
      </w:pPr>
    </w:p>
    <w:p w14:paraId="6FF4FEE1" w14:textId="73C9775B" w:rsidR="00FF5810" w:rsidRPr="001231FC" w:rsidRDefault="00FF5810" w:rsidP="001231FC">
      <w:pPr>
        <w:rPr>
          <w:sz w:val="24"/>
          <w:szCs w:val="24"/>
        </w:rPr>
      </w:pPr>
      <w:r>
        <w:rPr>
          <w:sz w:val="24"/>
          <w:szCs w:val="24"/>
        </w:rPr>
        <w:t xml:space="preserve">Implementatie van testjes in </w:t>
      </w:r>
      <w:proofErr w:type="gramStart"/>
      <w:r>
        <w:rPr>
          <w:sz w:val="24"/>
          <w:szCs w:val="24"/>
        </w:rPr>
        <w:t xml:space="preserve">onze </w:t>
      </w:r>
      <w:r w:rsidR="0013309D">
        <w:rPr>
          <w:sz w:val="24"/>
          <w:szCs w:val="24"/>
        </w:rPr>
        <w:t xml:space="preserve">eigen </w:t>
      </w:r>
      <w:r w:rsidR="002966BF">
        <w:rPr>
          <w:sz w:val="24"/>
          <w:szCs w:val="24"/>
        </w:rPr>
        <w:t>beweegaanbod</w:t>
      </w:r>
      <w:proofErr w:type="gramEnd"/>
      <w:r>
        <w:rPr>
          <w:sz w:val="24"/>
          <w:szCs w:val="24"/>
        </w:rPr>
        <w:t xml:space="preserve"> lijkt wenselijk.</w:t>
      </w:r>
      <w:r w:rsidR="00577F9D">
        <w:rPr>
          <w:sz w:val="24"/>
          <w:szCs w:val="24"/>
        </w:rPr>
        <w:t xml:space="preserve"> Team topsport zal hiervoor afstemmen met </w:t>
      </w:r>
      <w:proofErr w:type="gramStart"/>
      <w:r w:rsidR="00577F9D">
        <w:rPr>
          <w:sz w:val="24"/>
          <w:szCs w:val="24"/>
        </w:rPr>
        <w:t>team sport</w:t>
      </w:r>
      <w:proofErr w:type="gramEnd"/>
      <w:r w:rsidR="00577F9D">
        <w:rPr>
          <w:sz w:val="24"/>
          <w:szCs w:val="24"/>
        </w:rPr>
        <w:t xml:space="preserve"> voor allen.</w:t>
      </w:r>
    </w:p>
    <w:p w14:paraId="3B2A935E" w14:textId="77777777" w:rsidR="001231FC" w:rsidRPr="00D84558" w:rsidRDefault="001231FC" w:rsidP="00824B67">
      <w:pPr>
        <w:pStyle w:val="ListParagraph"/>
        <w:ind w:left="360"/>
        <w:rPr>
          <w:sz w:val="24"/>
          <w:szCs w:val="24"/>
        </w:rPr>
      </w:pPr>
    </w:p>
    <w:p w14:paraId="49453B03" w14:textId="70DBEDCA" w:rsidR="00996393" w:rsidRPr="007D6DD9" w:rsidRDefault="007D6DD9" w:rsidP="007D6DD9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>
        <w:rPr>
          <w:b/>
          <w:bCs/>
          <w:color w:val="FFFFFF" w:themeColor="background2"/>
          <w:sz w:val="22"/>
        </w:rPr>
        <w:t>7.</w:t>
      </w:r>
      <w:r>
        <w:rPr>
          <w:b/>
          <w:bCs/>
          <w:color w:val="FFFFFF" w:themeColor="background2"/>
          <w:sz w:val="22"/>
        </w:rPr>
        <w:tab/>
      </w:r>
      <w:r w:rsidR="00FE2992" w:rsidRPr="007D6DD9">
        <w:rPr>
          <w:b/>
          <w:bCs/>
          <w:color w:val="FFFFFF" w:themeColor="background2"/>
          <w:sz w:val="22"/>
        </w:rPr>
        <w:t>Management</w:t>
      </w:r>
      <w:r w:rsidR="008B38C9" w:rsidRPr="007D6DD9">
        <w:rPr>
          <w:b/>
          <w:bCs/>
          <w:color w:val="FFFFFF" w:themeColor="background2"/>
          <w:sz w:val="22"/>
        </w:rPr>
        <w:t xml:space="preserve"> </w:t>
      </w:r>
    </w:p>
    <w:p w14:paraId="4C4888BD" w14:textId="77777777" w:rsidR="001E2FD5" w:rsidRPr="008F33E4" w:rsidRDefault="001E2FD5" w:rsidP="6680F8CF">
      <w:pPr>
        <w:shd w:val="clear" w:color="auto" w:fill="FFFFFF" w:themeFill="background2"/>
        <w:jc w:val="left"/>
        <w:rPr>
          <w:sz w:val="2"/>
          <w:szCs w:val="2"/>
        </w:rPr>
      </w:pPr>
    </w:p>
    <w:p w14:paraId="5FA2C774" w14:textId="77777777" w:rsidR="00AB3619" w:rsidRPr="008F33E4" w:rsidRDefault="00AB3619" w:rsidP="7478166A">
      <w:pPr>
        <w:pStyle w:val="ListParagraph"/>
        <w:numPr>
          <w:ilvl w:val="0"/>
          <w:numId w:val="7"/>
        </w:numPr>
        <w:shd w:val="clear" w:color="auto" w:fill="FFFFFF" w:themeFill="background2"/>
        <w:jc w:val="left"/>
        <w:rPr>
          <w:color w:val="FFFFFF" w:themeColor="background2"/>
          <w:sz w:val="2"/>
          <w:szCs w:val="2"/>
        </w:rPr>
      </w:pPr>
    </w:p>
    <w:p w14:paraId="338E6478" w14:textId="77777777" w:rsidR="00AB3619" w:rsidRPr="008F33E4" w:rsidRDefault="00AB3619" w:rsidP="7478166A">
      <w:pPr>
        <w:pStyle w:val="ListParagraph"/>
        <w:numPr>
          <w:ilvl w:val="0"/>
          <w:numId w:val="7"/>
        </w:numPr>
        <w:shd w:val="clear" w:color="auto" w:fill="FFFFFF" w:themeFill="background2"/>
        <w:jc w:val="left"/>
        <w:rPr>
          <w:color w:val="FFFFFF" w:themeColor="background2"/>
          <w:sz w:val="2"/>
          <w:szCs w:val="2"/>
        </w:rPr>
      </w:pPr>
    </w:p>
    <w:p w14:paraId="406FA5E9" w14:textId="77777777" w:rsidR="00AB3619" w:rsidRPr="008F33E4" w:rsidRDefault="00AB3619" w:rsidP="7478166A">
      <w:pPr>
        <w:pStyle w:val="ListParagraph"/>
        <w:numPr>
          <w:ilvl w:val="0"/>
          <w:numId w:val="7"/>
        </w:numPr>
        <w:shd w:val="clear" w:color="auto" w:fill="FFFFFF" w:themeFill="background2"/>
        <w:jc w:val="left"/>
        <w:rPr>
          <w:color w:val="FFFFFF" w:themeColor="background2"/>
          <w:sz w:val="2"/>
          <w:szCs w:val="2"/>
        </w:rPr>
      </w:pPr>
    </w:p>
    <w:p w14:paraId="7F4560AD" w14:textId="78B12F47" w:rsidR="001E2FD5" w:rsidRDefault="009336EC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 w:rsidRPr="001E2FD5">
        <w:rPr>
          <w:sz w:val="24"/>
          <w:szCs w:val="24"/>
        </w:rPr>
        <w:t>Doorgestuurde verslagen – INFO</w:t>
      </w:r>
    </w:p>
    <w:p w14:paraId="5D705255" w14:textId="0790A771" w:rsidR="00FF471B" w:rsidRDefault="00FF471B" w:rsidP="00FF471B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Geen opmerkingen.</w:t>
      </w:r>
    </w:p>
    <w:p w14:paraId="253FD91D" w14:textId="77777777" w:rsidR="00851D06" w:rsidRDefault="00851D06" w:rsidP="00FF471B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14:paraId="6A996F86" w14:textId="69A59048" w:rsidR="00A119B0" w:rsidRPr="00FF471B" w:rsidRDefault="00A119B0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Presentatie afgelopen jaar</w:t>
      </w:r>
      <w:r w:rsidR="002D2B96">
        <w:rPr>
          <w:sz w:val="24"/>
          <w:szCs w:val="24"/>
        </w:rPr>
        <w:t xml:space="preserve"> team backoffice – </w:t>
      </w:r>
      <w:r w:rsidR="002D2B96" w:rsidRPr="002D2B96">
        <w:rPr>
          <w:b/>
          <w:bCs/>
          <w:sz w:val="24"/>
          <w:szCs w:val="24"/>
        </w:rPr>
        <w:t>B2025</w:t>
      </w:r>
      <w:r w:rsidR="00A4151D">
        <w:rPr>
          <w:b/>
          <w:bCs/>
          <w:sz w:val="24"/>
          <w:szCs w:val="24"/>
        </w:rPr>
        <w:t>035</w:t>
      </w:r>
    </w:p>
    <w:p w14:paraId="3155F421" w14:textId="004A2BC7" w:rsidR="00FF471B" w:rsidRDefault="00FF471B" w:rsidP="00FF471B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  <w:r w:rsidRPr="00FF471B">
        <w:rPr>
          <w:sz w:val="24"/>
          <w:szCs w:val="24"/>
        </w:rPr>
        <w:t>Kelly is uit dienst op 9 maart</w:t>
      </w:r>
    </w:p>
    <w:p w14:paraId="4D0F7AD1" w14:textId="022DD0B9" w:rsidR="00FF471B" w:rsidRDefault="00FF471B" w:rsidP="00FF471B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Melanie gaat ons verlaten op 2 oktober.</w:t>
      </w:r>
      <w:r w:rsidR="008D47E6">
        <w:rPr>
          <w:sz w:val="24"/>
          <w:szCs w:val="24"/>
        </w:rPr>
        <w:t xml:space="preserve"> Ze heeft een nieuwe </w:t>
      </w:r>
      <w:r w:rsidR="00052BAA">
        <w:rPr>
          <w:sz w:val="24"/>
          <w:szCs w:val="24"/>
        </w:rPr>
        <w:t>uitdaging.</w:t>
      </w:r>
    </w:p>
    <w:p w14:paraId="2B48943D" w14:textId="11943CFD" w:rsidR="00FF471B" w:rsidRDefault="00FF471B" w:rsidP="00FF471B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De </w:t>
      </w:r>
      <w:r w:rsidR="00851D06">
        <w:rPr>
          <w:sz w:val="24"/>
          <w:szCs w:val="24"/>
        </w:rPr>
        <w:t xml:space="preserve">taken van de </w:t>
      </w:r>
      <w:r>
        <w:rPr>
          <w:sz w:val="24"/>
          <w:szCs w:val="24"/>
        </w:rPr>
        <w:t xml:space="preserve">collega’s worden overlopen, zie </w:t>
      </w:r>
      <w:hyperlink r:id="rId12" w:history="1">
        <w:r w:rsidRPr="00FF471B">
          <w:rPr>
            <w:rStyle w:val="Hyperlink"/>
            <w:rFonts w:ascii="Calibri" w:hAnsi="Calibri"/>
            <w:sz w:val="24"/>
            <w:szCs w:val="24"/>
          </w:rPr>
          <w:t>presentatie</w:t>
        </w:r>
      </w:hyperlink>
      <w:r>
        <w:rPr>
          <w:sz w:val="24"/>
          <w:szCs w:val="24"/>
        </w:rPr>
        <w:t>.</w:t>
      </w:r>
    </w:p>
    <w:p w14:paraId="36A6FF7E" w14:textId="0CFC8997" w:rsidR="00464427" w:rsidRDefault="00FF471B">
      <w:pPr>
        <w:spacing w:after="160" w:line="259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Voorstel EVC: Sofie De Volder mag voor heel wat zaken die ze voor het eerst doet </w:t>
      </w:r>
      <w:r w:rsidR="00851D06">
        <w:rPr>
          <w:sz w:val="24"/>
          <w:szCs w:val="24"/>
        </w:rPr>
        <w:t xml:space="preserve">of waar niet alles duidelijk is </w:t>
      </w:r>
      <w:r>
        <w:rPr>
          <w:sz w:val="24"/>
          <w:szCs w:val="24"/>
        </w:rPr>
        <w:t xml:space="preserve">ook met </w:t>
      </w:r>
      <w:proofErr w:type="gramStart"/>
      <w:r w:rsidR="009F1A47">
        <w:rPr>
          <w:sz w:val="24"/>
          <w:szCs w:val="24"/>
        </w:rPr>
        <w:t xml:space="preserve">EVC </w:t>
      </w:r>
      <w:r>
        <w:rPr>
          <w:sz w:val="24"/>
          <w:szCs w:val="24"/>
        </w:rPr>
        <w:t>contact</w:t>
      </w:r>
      <w:proofErr w:type="gramEnd"/>
      <w:r>
        <w:rPr>
          <w:sz w:val="24"/>
          <w:szCs w:val="24"/>
        </w:rPr>
        <w:t xml:space="preserve"> opnemen.</w:t>
      </w:r>
    </w:p>
    <w:p w14:paraId="51BDF4C2" w14:textId="68E7CC44" w:rsidR="00AA284B" w:rsidRDefault="00D72552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Beleidsplan </w:t>
      </w:r>
      <w:r w:rsidR="00A4151D">
        <w:rPr>
          <w:sz w:val="24"/>
          <w:szCs w:val="24"/>
        </w:rPr>
        <w:t>- INFO</w:t>
      </w:r>
    </w:p>
    <w:p w14:paraId="339863B1" w14:textId="64B0BE9B" w:rsidR="00D72552" w:rsidRPr="00A91642" w:rsidRDefault="00A7022F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Jaaractieplan 2026</w:t>
      </w:r>
      <w:r w:rsidR="005729CB" w:rsidRPr="005729CB">
        <w:rPr>
          <w:sz w:val="24"/>
          <w:szCs w:val="24"/>
        </w:rPr>
        <w:t xml:space="preserve"> </w:t>
      </w:r>
      <w:r w:rsidR="002F267F">
        <w:rPr>
          <w:sz w:val="24"/>
          <w:szCs w:val="24"/>
        </w:rPr>
        <w:t xml:space="preserve">– toelichting belangrijkste accenten – </w:t>
      </w:r>
      <w:r w:rsidR="002F267F" w:rsidRPr="002F267F">
        <w:rPr>
          <w:b/>
          <w:bCs/>
          <w:sz w:val="24"/>
          <w:szCs w:val="24"/>
        </w:rPr>
        <w:t>B2025</w:t>
      </w:r>
      <w:r w:rsidR="00A4151D">
        <w:rPr>
          <w:b/>
          <w:bCs/>
          <w:sz w:val="24"/>
          <w:szCs w:val="24"/>
        </w:rPr>
        <w:t>035</w:t>
      </w:r>
    </w:p>
    <w:p w14:paraId="153765CF" w14:textId="641BA326" w:rsidR="00A91642" w:rsidRDefault="008D76AF" w:rsidP="00A91642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Er zijn geen grote wijzigingen t.o.v. de presentatie op het vorige bestuursorgaan.</w:t>
      </w:r>
    </w:p>
    <w:p w14:paraId="45C0EF32" w14:textId="77777777" w:rsidR="00851D06" w:rsidRPr="00A91642" w:rsidRDefault="00851D06" w:rsidP="00A91642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</w:p>
    <w:p w14:paraId="240F82DE" w14:textId="17A6D0BB" w:rsidR="00E14DBD" w:rsidRDefault="00E14DBD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Financieel</w:t>
      </w:r>
      <w:r w:rsidR="00D14484">
        <w:rPr>
          <w:sz w:val="24"/>
          <w:szCs w:val="24"/>
        </w:rPr>
        <w:t xml:space="preserve"> – tussentijdse update begroting</w:t>
      </w:r>
    </w:p>
    <w:p w14:paraId="5902B1C4" w14:textId="15F5D1F8" w:rsidR="00E14DBD" w:rsidRPr="008D76AF" w:rsidRDefault="00D14484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L</w:t>
      </w:r>
      <w:r w:rsidR="00E14DBD">
        <w:rPr>
          <w:sz w:val="24"/>
          <w:szCs w:val="24"/>
        </w:rPr>
        <w:t>oons</w:t>
      </w:r>
      <w:r>
        <w:rPr>
          <w:sz w:val="24"/>
          <w:szCs w:val="24"/>
        </w:rPr>
        <w:t>prognose</w:t>
      </w:r>
      <w:proofErr w:type="spellEnd"/>
      <w:r>
        <w:rPr>
          <w:sz w:val="24"/>
          <w:szCs w:val="24"/>
        </w:rPr>
        <w:t xml:space="preserve"> 2025</w:t>
      </w:r>
      <w:r w:rsidR="002D2B96">
        <w:rPr>
          <w:sz w:val="24"/>
          <w:szCs w:val="24"/>
        </w:rPr>
        <w:t xml:space="preserve"> –</w:t>
      </w:r>
      <w:r w:rsidR="002D2B96" w:rsidRPr="002D2B96">
        <w:rPr>
          <w:b/>
          <w:bCs/>
          <w:sz w:val="24"/>
          <w:szCs w:val="24"/>
        </w:rPr>
        <w:t xml:space="preserve"> B2025</w:t>
      </w:r>
      <w:r w:rsidR="00A4151D">
        <w:rPr>
          <w:b/>
          <w:bCs/>
          <w:sz w:val="24"/>
          <w:szCs w:val="24"/>
        </w:rPr>
        <w:t>037</w:t>
      </w:r>
    </w:p>
    <w:p w14:paraId="54848C73" w14:textId="7278725A" w:rsidR="008D76AF" w:rsidRDefault="008D76AF" w:rsidP="008D76AF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8D76AF">
        <w:rPr>
          <w:sz w:val="24"/>
          <w:szCs w:val="24"/>
        </w:rPr>
        <w:t xml:space="preserve">2025: </w:t>
      </w:r>
      <w:r w:rsidR="00464427">
        <w:rPr>
          <w:sz w:val="24"/>
          <w:szCs w:val="24"/>
        </w:rPr>
        <w:t>d</w:t>
      </w:r>
      <w:r w:rsidRPr="008D76AF">
        <w:rPr>
          <w:sz w:val="24"/>
          <w:szCs w:val="24"/>
        </w:rPr>
        <w:t>e</w:t>
      </w:r>
      <w:r>
        <w:rPr>
          <w:sz w:val="24"/>
          <w:szCs w:val="24"/>
        </w:rPr>
        <w:t xml:space="preserve"> huidige</w:t>
      </w:r>
      <w:r w:rsidRPr="008D76AF">
        <w:rPr>
          <w:sz w:val="24"/>
          <w:szCs w:val="24"/>
        </w:rPr>
        <w:t xml:space="preserve"> prognose</w:t>
      </w:r>
      <w:r w:rsidR="00464427">
        <w:rPr>
          <w:sz w:val="24"/>
          <w:szCs w:val="24"/>
        </w:rPr>
        <w:t xml:space="preserve"> is licht negatief</w:t>
      </w:r>
      <w:r w:rsidRPr="008D76AF">
        <w:rPr>
          <w:sz w:val="24"/>
          <w:szCs w:val="24"/>
        </w:rPr>
        <w:t>.</w:t>
      </w:r>
      <w:r>
        <w:rPr>
          <w:sz w:val="24"/>
          <w:szCs w:val="24"/>
        </w:rPr>
        <w:t xml:space="preserve"> De winst zal </w:t>
      </w:r>
      <w:r w:rsidR="002966BF">
        <w:rPr>
          <w:sz w:val="24"/>
          <w:szCs w:val="24"/>
        </w:rPr>
        <w:t>vermoedelijk lager liggen</w:t>
      </w:r>
      <w:r>
        <w:rPr>
          <w:sz w:val="24"/>
          <w:szCs w:val="24"/>
        </w:rPr>
        <w:t xml:space="preserve"> dan de vorige jaren</w:t>
      </w:r>
      <w:r w:rsidR="005501FF">
        <w:rPr>
          <w:sz w:val="24"/>
          <w:szCs w:val="24"/>
        </w:rPr>
        <w:t xml:space="preserve"> op basis van een licht positief resultaat binnen werkingsbudget</w:t>
      </w:r>
    </w:p>
    <w:p w14:paraId="48D63AB5" w14:textId="77777777" w:rsidR="002966BF" w:rsidRPr="008D76AF" w:rsidRDefault="002966BF" w:rsidP="008D76AF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</w:p>
    <w:p w14:paraId="21B50BA3" w14:textId="51596C52" w:rsidR="008D76AF" w:rsidRPr="00C81C9C" w:rsidRDefault="00D14484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Loonsprognose</w:t>
      </w:r>
      <w:proofErr w:type="spellEnd"/>
      <w:r>
        <w:rPr>
          <w:sz w:val="24"/>
          <w:szCs w:val="24"/>
        </w:rPr>
        <w:t xml:space="preserve"> 2026-2035</w:t>
      </w:r>
      <w:r w:rsidR="002D2B96">
        <w:rPr>
          <w:sz w:val="24"/>
          <w:szCs w:val="24"/>
        </w:rPr>
        <w:t xml:space="preserve"> – </w:t>
      </w:r>
      <w:r w:rsidR="002D2B96" w:rsidRPr="002D2B96">
        <w:rPr>
          <w:b/>
          <w:bCs/>
          <w:sz w:val="24"/>
          <w:szCs w:val="24"/>
        </w:rPr>
        <w:t>B2025</w:t>
      </w:r>
      <w:r w:rsidR="00A4151D">
        <w:rPr>
          <w:b/>
          <w:bCs/>
          <w:sz w:val="24"/>
          <w:szCs w:val="24"/>
        </w:rPr>
        <w:t>038</w:t>
      </w:r>
    </w:p>
    <w:p w14:paraId="280E2248" w14:textId="00056E26" w:rsidR="008D76AF" w:rsidRDefault="008D76AF" w:rsidP="008D76AF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C81C9C">
        <w:rPr>
          <w:sz w:val="24"/>
          <w:szCs w:val="24"/>
        </w:rPr>
        <w:t xml:space="preserve">Projectmedewerkers en beleidsfocussen </w:t>
      </w:r>
      <w:r w:rsidR="00C81C9C" w:rsidRPr="00C81C9C">
        <w:rPr>
          <w:sz w:val="24"/>
          <w:szCs w:val="24"/>
        </w:rPr>
        <w:t>zijn meestal in-uit bedragen.</w:t>
      </w:r>
      <w:r w:rsidR="00C81C9C">
        <w:rPr>
          <w:sz w:val="24"/>
          <w:szCs w:val="24"/>
        </w:rPr>
        <w:t xml:space="preserve"> Enkel voor Ward hebben we een uitzondering gemaakt om de functie voltijds te maken als extra incentive richting </w:t>
      </w:r>
      <w:proofErr w:type="spellStart"/>
      <w:r w:rsidR="00C81C9C">
        <w:rPr>
          <w:sz w:val="24"/>
          <w:szCs w:val="24"/>
        </w:rPr>
        <w:t>powerchairsporten</w:t>
      </w:r>
      <w:proofErr w:type="spellEnd"/>
      <w:r w:rsidR="00C81C9C">
        <w:rPr>
          <w:sz w:val="24"/>
          <w:szCs w:val="24"/>
        </w:rPr>
        <w:t>.</w:t>
      </w:r>
    </w:p>
    <w:p w14:paraId="4EDC6890" w14:textId="5AB8EA4D" w:rsidR="00C81C9C" w:rsidRPr="00C81C9C" w:rsidRDefault="00C81C9C" w:rsidP="00C81C9C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EVC: We moeten toekomstgericht inkomsten gaan linken voor basiswerking</w:t>
      </w:r>
      <w:r w:rsidR="00924B49">
        <w:rPr>
          <w:sz w:val="24"/>
          <w:szCs w:val="24"/>
        </w:rPr>
        <w:t xml:space="preserve"> en hier inkomsten garanderen.</w:t>
      </w:r>
      <w:r>
        <w:rPr>
          <w:sz w:val="24"/>
          <w:szCs w:val="24"/>
        </w:rPr>
        <w:t xml:space="preserve"> </w:t>
      </w:r>
    </w:p>
    <w:p w14:paraId="16139EB5" w14:textId="77777777" w:rsidR="00464427" w:rsidRPr="00360EF3" w:rsidRDefault="00464427" w:rsidP="00464427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14:paraId="51BD2F3C" w14:textId="6DDEC40A" w:rsidR="002B2351" w:rsidRDefault="002B2351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 w:rsidRPr="002B2351">
        <w:rPr>
          <w:sz w:val="24"/>
          <w:szCs w:val="24"/>
          <w:lang w:val="en-GB"/>
        </w:rPr>
        <w:t>UCI Para-Cycling Road W</w:t>
      </w:r>
      <w:r>
        <w:rPr>
          <w:sz w:val="24"/>
          <w:szCs w:val="24"/>
          <w:lang w:val="en-GB"/>
        </w:rPr>
        <w:t>orld Championships 2025 – INFO</w:t>
      </w:r>
      <w:r w:rsidR="001137D8">
        <w:rPr>
          <w:sz w:val="24"/>
          <w:szCs w:val="24"/>
          <w:lang w:val="en-GB"/>
        </w:rPr>
        <w:t xml:space="preserve"> – </w:t>
      </w:r>
      <w:r w:rsidR="001137D8" w:rsidRPr="001137D8">
        <w:rPr>
          <w:b/>
          <w:bCs/>
          <w:sz w:val="24"/>
          <w:szCs w:val="24"/>
          <w:lang w:val="en-GB"/>
        </w:rPr>
        <w:t>B2025</w:t>
      </w:r>
      <w:r w:rsidR="00A4151D">
        <w:rPr>
          <w:b/>
          <w:bCs/>
          <w:sz w:val="24"/>
          <w:szCs w:val="24"/>
          <w:lang w:val="en-GB"/>
        </w:rPr>
        <w:t>039</w:t>
      </w:r>
    </w:p>
    <w:p w14:paraId="3DDE5B33" w14:textId="68164220" w:rsidR="00424C01" w:rsidRDefault="008A427B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Evaluatie</w:t>
      </w:r>
    </w:p>
    <w:p w14:paraId="64E956C0" w14:textId="634ECE88" w:rsidR="00C81C9C" w:rsidRPr="000C5BCE" w:rsidRDefault="00C81C9C" w:rsidP="0017051F">
      <w:pPr>
        <w:pStyle w:val="ListParagraph"/>
        <w:shd w:val="clear" w:color="auto" w:fill="FFFFFF" w:themeFill="background2"/>
        <w:ind w:left="709"/>
        <w:rPr>
          <w:sz w:val="24"/>
          <w:szCs w:val="24"/>
        </w:rPr>
      </w:pPr>
      <w:r w:rsidRPr="00C81C9C">
        <w:rPr>
          <w:sz w:val="24"/>
          <w:szCs w:val="24"/>
        </w:rPr>
        <w:t xml:space="preserve">Meer dan geslaagd event. Geen enkele negatieve opmerking van partners. Het was een grensverleggend evenement. </w:t>
      </w:r>
      <w:r w:rsidRPr="000C5BCE">
        <w:rPr>
          <w:sz w:val="24"/>
          <w:szCs w:val="24"/>
        </w:rPr>
        <w:t xml:space="preserve">De lat lag heel hoog, maar </w:t>
      </w:r>
      <w:r w:rsidR="00FE4F44">
        <w:rPr>
          <w:sz w:val="24"/>
          <w:szCs w:val="24"/>
        </w:rPr>
        <w:t>is behaald</w:t>
      </w:r>
      <w:r w:rsidR="000C5BCE">
        <w:rPr>
          <w:sz w:val="24"/>
          <w:szCs w:val="24"/>
        </w:rPr>
        <w:t>.</w:t>
      </w:r>
    </w:p>
    <w:p w14:paraId="66B1EB13" w14:textId="6EF461F8" w:rsidR="00C81C9C" w:rsidRPr="00C81C9C" w:rsidRDefault="00C81C9C" w:rsidP="00165EAD">
      <w:pPr>
        <w:pStyle w:val="ListParagraph"/>
        <w:shd w:val="clear" w:color="auto" w:fill="FFFFFF" w:themeFill="background2"/>
        <w:ind w:left="709"/>
        <w:rPr>
          <w:sz w:val="24"/>
          <w:szCs w:val="24"/>
        </w:rPr>
      </w:pPr>
      <w:r w:rsidRPr="00C81C9C">
        <w:rPr>
          <w:sz w:val="24"/>
          <w:szCs w:val="24"/>
        </w:rPr>
        <w:t>G-sport Vlaanderen bleek een heel betrouwbare partner</w:t>
      </w:r>
      <w:r w:rsidR="00FE4F44">
        <w:rPr>
          <w:sz w:val="24"/>
          <w:szCs w:val="24"/>
        </w:rPr>
        <w:t xml:space="preserve"> in de samenwerking met zeer veel stakeholders</w:t>
      </w:r>
      <w:r w:rsidR="005D253F">
        <w:rPr>
          <w:sz w:val="24"/>
          <w:szCs w:val="24"/>
        </w:rPr>
        <w:t xml:space="preserve"> en heeft zich op de kaart gezet op basis van kwaliteit, inzet en passie</w:t>
      </w:r>
    </w:p>
    <w:p w14:paraId="5294243F" w14:textId="4B492723" w:rsidR="00C81C9C" w:rsidRPr="00C81C9C" w:rsidRDefault="00C81C9C" w:rsidP="00C81C9C">
      <w:pPr>
        <w:pStyle w:val="ListParagraph"/>
        <w:shd w:val="clear" w:color="auto" w:fill="FFFFFF" w:themeFill="background2"/>
        <w:ind w:left="709"/>
        <w:rPr>
          <w:sz w:val="24"/>
          <w:szCs w:val="24"/>
        </w:rPr>
      </w:pPr>
      <w:r w:rsidRPr="00C81C9C">
        <w:rPr>
          <w:sz w:val="24"/>
          <w:szCs w:val="24"/>
        </w:rPr>
        <w:t>Alles liep gesmeerd, het zat organisatorisch heel goed. Een grote dankjewel en een dikke proficiat voor</w:t>
      </w:r>
      <w:r w:rsidR="00165EAD">
        <w:rPr>
          <w:sz w:val="24"/>
          <w:szCs w:val="24"/>
        </w:rPr>
        <w:t xml:space="preserve"> </w:t>
      </w:r>
      <w:r w:rsidR="000E3556">
        <w:rPr>
          <w:sz w:val="24"/>
          <w:szCs w:val="24"/>
        </w:rPr>
        <w:t>het hele team</w:t>
      </w:r>
      <w:r w:rsidRPr="00C81C9C">
        <w:rPr>
          <w:sz w:val="24"/>
          <w:szCs w:val="24"/>
        </w:rPr>
        <w:t xml:space="preserve">. </w:t>
      </w:r>
      <w:r w:rsidR="00613915">
        <w:rPr>
          <w:sz w:val="24"/>
          <w:szCs w:val="24"/>
        </w:rPr>
        <w:t>G-sport Vlaanderen mag</w:t>
      </w:r>
      <w:r w:rsidRPr="00C81C9C">
        <w:rPr>
          <w:sz w:val="24"/>
          <w:szCs w:val="24"/>
        </w:rPr>
        <w:t xml:space="preserve"> trots </w:t>
      </w:r>
      <w:r>
        <w:rPr>
          <w:sz w:val="24"/>
          <w:szCs w:val="24"/>
        </w:rPr>
        <w:t xml:space="preserve">zijn </w:t>
      </w:r>
      <w:r w:rsidRPr="00C81C9C">
        <w:rPr>
          <w:sz w:val="24"/>
          <w:szCs w:val="24"/>
        </w:rPr>
        <w:t xml:space="preserve">op wat </w:t>
      </w:r>
      <w:r w:rsidR="00613915">
        <w:rPr>
          <w:sz w:val="24"/>
          <w:szCs w:val="24"/>
        </w:rPr>
        <w:t>gerealiseerd is</w:t>
      </w:r>
      <w:r w:rsidRPr="00C81C9C">
        <w:rPr>
          <w:sz w:val="24"/>
          <w:szCs w:val="24"/>
        </w:rPr>
        <w:t>!</w:t>
      </w:r>
    </w:p>
    <w:p w14:paraId="6B124918" w14:textId="77777777" w:rsidR="00C81C9C" w:rsidRDefault="00C81C9C" w:rsidP="00C81C9C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</w:p>
    <w:p w14:paraId="17F9DF30" w14:textId="7847A140" w:rsidR="00C81C9C" w:rsidRDefault="00C81C9C" w:rsidP="00C81C9C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Event </w:t>
      </w:r>
      <w:proofErr w:type="spellStart"/>
      <w:r>
        <w:rPr>
          <w:sz w:val="24"/>
          <w:szCs w:val="24"/>
        </w:rPr>
        <w:t>Flanders</w:t>
      </w:r>
      <w:proofErr w:type="spellEnd"/>
      <w:r>
        <w:rPr>
          <w:sz w:val="24"/>
          <w:szCs w:val="24"/>
        </w:rPr>
        <w:t xml:space="preserve"> zal nog beslissen of ze een extra €95.000 willen ondersteunen </w:t>
      </w:r>
      <w:r w:rsidR="0070344D">
        <w:rPr>
          <w:sz w:val="24"/>
          <w:szCs w:val="24"/>
        </w:rPr>
        <w:t xml:space="preserve">van het voorlopige verlies van €99.300,21. De peer van </w:t>
      </w:r>
      <w:r w:rsidR="000C17C2">
        <w:rPr>
          <w:sz w:val="24"/>
          <w:szCs w:val="24"/>
        </w:rPr>
        <w:t xml:space="preserve">verlies of </w:t>
      </w:r>
      <w:proofErr w:type="gramStart"/>
      <w:r w:rsidR="000C17C2">
        <w:rPr>
          <w:sz w:val="24"/>
          <w:szCs w:val="24"/>
        </w:rPr>
        <w:t xml:space="preserve">winst </w:t>
      </w:r>
      <w:r w:rsidR="0070344D">
        <w:rPr>
          <w:sz w:val="24"/>
          <w:szCs w:val="24"/>
        </w:rPr>
        <w:t xml:space="preserve"> zal</w:t>
      </w:r>
      <w:proofErr w:type="gramEnd"/>
      <w:r w:rsidR="0070344D">
        <w:rPr>
          <w:sz w:val="24"/>
          <w:szCs w:val="24"/>
        </w:rPr>
        <w:t xml:space="preserve"> in 2 worden gedaan met </w:t>
      </w:r>
      <w:proofErr w:type="spellStart"/>
      <w:r w:rsidR="0070344D">
        <w:rPr>
          <w:sz w:val="24"/>
          <w:szCs w:val="24"/>
        </w:rPr>
        <w:t>Isomundo</w:t>
      </w:r>
      <w:proofErr w:type="spellEnd"/>
      <w:r w:rsidR="000C17C2">
        <w:rPr>
          <w:sz w:val="24"/>
          <w:szCs w:val="24"/>
        </w:rPr>
        <w:t xml:space="preserve">, zoals contractueel </w:t>
      </w:r>
      <w:proofErr w:type="gramStart"/>
      <w:r w:rsidR="000C17C2">
        <w:rPr>
          <w:sz w:val="24"/>
          <w:szCs w:val="24"/>
        </w:rPr>
        <w:t>vast gelegd</w:t>
      </w:r>
      <w:proofErr w:type="gramEnd"/>
    </w:p>
    <w:p w14:paraId="6E7C3FBE" w14:textId="77777777" w:rsidR="00C81C9C" w:rsidRDefault="00C81C9C" w:rsidP="00C81C9C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</w:p>
    <w:p w14:paraId="2D5E009E" w14:textId="74BA4652" w:rsidR="008A427B" w:rsidRDefault="008A427B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 w:rsidRPr="008A427B">
        <w:rPr>
          <w:sz w:val="24"/>
          <w:szCs w:val="24"/>
          <w:lang w:val="en-GB"/>
        </w:rPr>
        <w:t>Next step</w:t>
      </w:r>
      <w:r w:rsidR="00B55846">
        <w:rPr>
          <w:sz w:val="24"/>
          <w:szCs w:val="24"/>
          <w:lang w:val="en-GB"/>
        </w:rPr>
        <w:t>s</w:t>
      </w:r>
      <w:r w:rsidRPr="008A427B">
        <w:rPr>
          <w:sz w:val="24"/>
          <w:szCs w:val="24"/>
          <w:lang w:val="en-GB"/>
        </w:rPr>
        <w:t xml:space="preserve"> in </w:t>
      </w:r>
      <w:proofErr w:type="spellStart"/>
      <w:r w:rsidRPr="008A427B">
        <w:rPr>
          <w:sz w:val="24"/>
          <w:szCs w:val="24"/>
          <w:lang w:val="en-GB"/>
        </w:rPr>
        <w:t>finalisering</w:t>
      </w:r>
      <w:proofErr w:type="spellEnd"/>
      <w:r w:rsidRPr="008A427B">
        <w:rPr>
          <w:sz w:val="24"/>
          <w:szCs w:val="24"/>
          <w:lang w:val="en-GB"/>
        </w:rPr>
        <w:t xml:space="preserve"> </w:t>
      </w:r>
      <w:proofErr w:type="spellStart"/>
      <w:r w:rsidRPr="008A427B">
        <w:rPr>
          <w:sz w:val="24"/>
          <w:szCs w:val="24"/>
          <w:lang w:val="en-GB"/>
        </w:rPr>
        <w:t>t</w:t>
      </w:r>
      <w:r>
        <w:rPr>
          <w:sz w:val="24"/>
          <w:szCs w:val="24"/>
          <w:lang w:val="en-GB"/>
        </w:rPr>
        <w:t>raject</w:t>
      </w:r>
      <w:proofErr w:type="spellEnd"/>
    </w:p>
    <w:p w14:paraId="0B686A4D" w14:textId="0C535763" w:rsidR="0070344D" w:rsidRDefault="0070344D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70344D">
        <w:rPr>
          <w:sz w:val="24"/>
          <w:szCs w:val="24"/>
        </w:rPr>
        <w:t>Collega Iris zal alles w</w:t>
      </w:r>
      <w:r>
        <w:rPr>
          <w:sz w:val="24"/>
          <w:szCs w:val="24"/>
        </w:rPr>
        <w:t>at financiële afhandeling</w:t>
      </w:r>
      <w:r w:rsidR="00364EBB">
        <w:rPr>
          <w:sz w:val="24"/>
          <w:szCs w:val="24"/>
        </w:rPr>
        <w:t xml:space="preserve"> betreft</w:t>
      </w:r>
      <w:r>
        <w:rPr>
          <w:sz w:val="24"/>
          <w:szCs w:val="24"/>
        </w:rPr>
        <w:t xml:space="preserve"> trekken tijdens afwezigheid van Steven.</w:t>
      </w:r>
    </w:p>
    <w:p w14:paraId="32C5A521" w14:textId="6F020B3C" w:rsidR="0070344D" w:rsidRDefault="0070344D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Voor 31 januari moeten we </w:t>
      </w:r>
      <w:r w:rsidR="00364EBB">
        <w:rPr>
          <w:sz w:val="24"/>
          <w:szCs w:val="24"/>
        </w:rPr>
        <w:t>de</w:t>
      </w:r>
      <w:r>
        <w:rPr>
          <w:sz w:val="24"/>
          <w:szCs w:val="24"/>
        </w:rPr>
        <w:t xml:space="preserve"> eindevaluatie maken voor Event </w:t>
      </w:r>
      <w:proofErr w:type="spellStart"/>
      <w:r>
        <w:rPr>
          <w:sz w:val="24"/>
          <w:szCs w:val="24"/>
        </w:rPr>
        <w:t>Flanders</w:t>
      </w:r>
      <w:proofErr w:type="spellEnd"/>
      <w:r>
        <w:rPr>
          <w:sz w:val="24"/>
          <w:szCs w:val="24"/>
        </w:rPr>
        <w:t xml:space="preserve">. Alle partners en de cijfers van de media-aandacht, de cijfers van de impactstudie van UCI en de impactstudie van Event </w:t>
      </w:r>
      <w:proofErr w:type="spellStart"/>
      <w:r>
        <w:rPr>
          <w:sz w:val="24"/>
          <w:szCs w:val="24"/>
        </w:rPr>
        <w:t>Flanders</w:t>
      </w:r>
      <w:proofErr w:type="spellEnd"/>
      <w:r>
        <w:rPr>
          <w:sz w:val="24"/>
          <w:szCs w:val="24"/>
        </w:rPr>
        <w:t xml:space="preserve"> moeten hier ook in meegenomen worden.</w:t>
      </w:r>
      <w:r w:rsidR="00364EBB">
        <w:rPr>
          <w:sz w:val="24"/>
          <w:szCs w:val="24"/>
        </w:rPr>
        <w:t xml:space="preserve"> Ook van alle stakeholders wordt een evaluatie verwacht net zoals van de interne samenwerking van het LOC</w:t>
      </w:r>
    </w:p>
    <w:p w14:paraId="3023FBF5" w14:textId="77777777" w:rsidR="0070344D" w:rsidRDefault="0070344D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70344D">
        <w:rPr>
          <w:sz w:val="24"/>
          <w:szCs w:val="24"/>
        </w:rPr>
        <w:t xml:space="preserve">Er volgt nog een heel uitgebreide evaluatie die we moeten rapporteren aan Event </w:t>
      </w:r>
      <w:proofErr w:type="spellStart"/>
      <w:r w:rsidRPr="0070344D">
        <w:rPr>
          <w:sz w:val="24"/>
          <w:szCs w:val="24"/>
        </w:rPr>
        <w:t>Flanders</w:t>
      </w:r>
      <w:proofErr w:type="spellEnd"/>
      <w:r w:rsidRPr="0070344D">
        <w:rPr>
          <w:sz w:val="24"/>
          <w:szCs w:val="24"/>
        </w:rPr>
        <w:t>.</w:t>
      </w:r>
    </w:p>
    <w:p w14:paraId="04487269" w14:textId="179AF3A2" w:rsidR="0070344D" w:rsidRPr="00B8423F" w:rsidRDefault="0070344D" w:rsidP="00B8423F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70344D">
        <w:rPr>
          <w:sz w:val="24"/>
          <w:szCs w:val="24"/>
        </w:rPr>
        <w:t xml:space="preserve">Integratie van bijkomende studies over evenement verwachten we in november. </w:t>
      </w:r>
      <w:proofErr w:type="spellStart"/>
      <w:r w:rsidRPr="0070344D">
        <w:rPr>
          <w:sz w:val="24"/>
          <w:szCs w:val="24"/>
        </w:rPr>
        <w:t>Natraject</w:t>
      </w:r>
      <w:proofErr w:type="spellEnd"/>
      <w:r w:rsidRPr="0070344D">
        <w:rPr>
          <w:sz w:val="24"/>
          <w:szCs w:val="24"/>
        </w:rPr>
        <w:t xml:space="preserve"> over de </w:t>
      </w:r>
      <w:proofErr w:type="spellStart"/>
      <w:r w:rsidRPr="0070344D">
        <w:rPr>
          <w:sz w:val="24"/>
          <w:szCs w:val="24"/>
        </w:rPr>
        <w:t>legacy</w:t>
      </w:r>
      <w:proofErr w:type="spellEnd"/>
      <w:r w:rsidRPr="0070344D">
        <w:rPr>
          <w:sz w:val="24"/>
          <w:szCs w:val="24"/>
        </w:rPr>
        <w:t>: over meer evenementen voor G-sport – mobiliteit rond openbare werken – rond toerisme</w:t>
      </w:r>
    </w:p>
    <w:p w14:paraId="7D88BD8A" w14:textId="5DB383ED" w:rsidR="0070344D" w:rsidRDefault="0070344D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Contract Iris Dossche:</w:t>
      </w:r>
      <w:r w:rsidR="00F37FBF">
        <w:rPr>
          <w:sz w:val="24"/>
          <w:szCs w:val="24"/>
        </w:rPr>
        <w:t xml:space="preserve"> voorstel</w:t>
      </w:r>
      <w:r>
        <w:rPr>
          <w:sz w:val="24"/>
          <w:szCs w:val="24"/>
        </w:rPr>
        <w:t xml:space="preserve"> verlenging tot 14/02/2026</w:t>
      </w:r>
      <w:r w:rsidR="00F37FBF">
        <w:rPr>
          <w:sz w:val="24"/>
          <w:szCs w:val="24"/>
        </w:rPr>
        <w:t xml:space="preserve"> </w:t>
      </w:r>
      <w:r w:rsidR="00093FD8">
        <w:rPr>
          <w:sz w:val="24"/>
          <w:szCs w:val="24"/>
        </w:rPr>
        <w:t>om de evaluatie</w:t>
      </w:r>
      <w:r w:rsidR="000E166D">
        <w:rPr>
          <w:sz w:val="24"/>
          <w:szCs w:val="24"/>
        </w:rPr>
        <w:t xml:space="preserve"> van het WK</w:t>
      </w:r>
      <w:r w:rsidR="00093FD8">
        <w:rPr>
          <w:sz w:val="24"/>
          <w:szCs w:val="24"/>
        </w:rPr>
        <w:t xml:space="preserve"> te trekken</w:t>
      </w:r>
      <w:r w:rsidR="000E166D">
        <w:rPr>
          <w:sz w:val="24"/>
          <w:szCs w:val="24"/>
        </w:rPr>
        <w:t xml:space="preserve"> en af te werken</w:t>
      </w:r>
      <w:r w:rsidR="00093FD8">
        <w:rPr>
          <w:sz w:val="24"/>
          <w:szCs w:val="24"/>
        </w:rPr>
        <w:t>: het bestuur gaat unaniem akkoord om het contract van iris te verlengen tot 14/02/2026</w:t>
      </w:r>
    </w:p>
    <w:p w14:paraId="7B2A0AF2" w14:textId="77777777" w:rsidR="0070344D" w:rsidRPr="0070344D" w:rsidRDefault="0070344D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</w:p>
    <w:p w14:paraId="5B2A6B49" w14:textId="0A2A34F2" w:rsidR="008A427B" w:rsidRDefault="008A427B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Bid WK 2030</w:t>
      </w:r>
      <w:r w:rsidR="000B65EF">
        <w:rPr>
          <w:sz w:val="24"/>
          <w:szCs w:val="24"/>
          <w:lang w:val="en-GB"/>
        </w:rPr>
        <w:t xml:space="preserve"> </w:t>
      </w:r>
      <w:r w:rsidR="00D73882">
        <w:rPr>
          <w:sz w:val="24"/>
          <w:szCs w:val="24"/>
          <w:lang w:val="en-GB"/>
        </w:rPr>
        <w:t>–</w:t>
      </w:r>
      <w:r w:rsidR="000B65EF">
        <w:rPr>
          <w:sz w:val="24"/>
          <w:szCs w:val="24"/>
          <w:lang w:val="en-GB"/>
        </w:rPr>
        <w:t xml:space="preserve"> DISCUSSIE</w:t>
      </w:r>
    </w:p>
    <w:p w14:paraId="3FA0EAC5" w14:textId="4DF6D32D" w:rsidR="0070344D" w:rsidRPr="00F37FBF" w:rsidRDefault="00F37FBF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F37FBF">
        <w:rPr>
          <w:sz w:val="24"/>
          <w:szCs w:val="24"/>
        </w:rPr>
        <w:t>Media-aandacht was fenomenaal. D</w:t>
      </w:r>
      <w:r>
        <w:rPr>
          <w:sz w:val="24"/>
          <w:szCs w:val="24"/>
        </w:rPr>
        <w:t>at opent deuren</w:t>
      </w:r>
      <w:r w:rsidR="00C66BE2">
        <w:rPr>
          <w:sz w:val="24"/>
          <w:szCs w:val="24"/>
        </w:rPr>
        <w:t xml:space="preserve"> die we de komende periode moeten proberen verzilveren.</w:t>
      </w:r>
    </w:p>
    <w:p w14:paraId="0204AFB8" w14:textId="77777777" w:rsidR="00EB1BDE" w:rsidRDefault="00EB1BDE" w:rsidP="00EB1BDE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F37FBF">
        <w:rPr>
          <w:sz w:val="24"/>
          <w:szCs w:val="24"/>
        </w:rPr>
        <w:t>UCI stelde de vraag o</w:t>
      </w:r>
      <w:r>
        <w:rPr>
          <w:sz w:val="24"/>
          <w:szCs w:val="24"/>
        </w:rPr>
        <w:t>f we interesse hebben om in 2029 of 2030 het nog eens te organiseren.</w:t>
      </w:r>
    </w:p>
    <w:p w14:paraId="68914E3D" w14:textId="7A83DFC8" w:rsidR="00F37FBF" w:rsidRPr="00F37FBF" w:rsidRDefault="00F37FBF" w:rsidP="00F37FBF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Gesprekken tijdens WK met </w:t>
      </w:r>
      <w:r w:rsidR="00621F44">
        <w:rPr>
          <w:sz w:val="24"/>
          <w:szCs w:val="24"/>
        </w:rPr>
        <w:t xml:space="preserve">verschillende partners die een WK zouden willen of kunnen organiseren. </w:t>
      </w:r>
    </w:p>
    <w:p w14:paraId="154128F3" w14:textId="143D51FC" w:rsidR="00F37FBF" w:rsidRDefault="00F37FBF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Next steps: samenzitten met enkele </w:t>
      </w:r>
      <w:proofErr w:type="spellStart"/>
      <w:r>
        <w:rPr>
          <w:sz w:val="24"/>
          <w:szCs w:val="24"/>
        </w:rPr>
        <w:t>key</w:t>
      </w:r>
      <w:proofErr w:type="spellEnd"/>
      <w:r>
        <w:rPr>
          <w:sz w:val="24"/>
          <w:szCs w:val="24"/>
        </w:rPr>
        <w:t xml:space="preserve">-actoren om een bid voor te bereiden met als insteek: gaststad die een organiserende rol opneemt met </w:t>
      </w:r>
      <w:proofErr w:type="spellStart"/>
      <w:r>
        <w:rPr>
          <w:sz w:val="24"/>
          <w:szCs w:val="24"/>
        </w:rPr>
        <w:t>fanzone</w:t>
      </w:r>
      <w:proofErr w:type="spellEnd"/>
      <w:r>
        <w:rPr>
          <w:sz w:val="24"/>
          <w:szCs w:val="24"/>
        </w:rPr>
        <w:t xml:space="preserve"> en start/aankomst in een centrum; een sterke productionele partner die alles logistiek coördineert; G-sport Vlaanderen met de insteek </w:t>
      </w:r>
      <w:r w:rsidR="0048271B">
        <w:rPr>
          <w:sz w:val="24"/>
          <w:szCs w:val="24"/>
        </w:rPr>
        <w:t xml:space="preserve">om het </w:t>
      </w:r>
      <w:r>
        <w:rPr>
          <w:sz w:val="24"/>
          <w:szCs w:val="24"/>
        </w:rPr>
        <w:t xml:space="preserve">WK promotioneel </w:t>
      </w:r>
      <w:r w:rsidR="0048271B">
        <w:rPr>
          <w:sz w:val="24"/>
          <w:szCs w:val="24"/>
        </w:rPr>
        <w:t xml:space="preserve">te gebruiken </w:t>
      </w:r>
      <w:r>
        <w:rPr>
          <w:sz w:val="24"/>
          <w:szCs w:val="24"/>
        </w:rPr>
        <w:t>als katalysator voor G-sport.</w:t>
      </w:r>
    </w:p>
    <w:p w14:paraId="49058EB0" w14:textId="05C5C311" w:rsidR="00F37FBF" w:rsidRDefault="00F37FBF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F37FBF">
        <w:rPr>
          <w:b/>
          <w:bCs/>
          <w:sz w:val="24"/>
          <w:szCs w:val="24"/>
        </w:rPr>
        <w:t xml:space="preserve">Vraag: </w:t>
      </w:r>
      <w:r>
        <w:rPr>
          <w:sz w:val="24"/>
          <w:szCs w:val="24"/>
        </w:rPr>
        <w:t>goedkeuring BO om gesprekken te starten om bid in te dienen?</w:t>
      </w:r>
    </w:p>
    <w:p w14:paraId="62C5775F" w14:textId="13155F4F" w:rsidR="0060429F" w:rsidRDefault="001C1307" w:rsidP="0060429F">
      <w:pPr>
        <w:shd w:val="clear" w:color="auto" w:fill="FFFFFF" w:themeFill="background2"/>
        <w:ind w:left="709"/>
        <w:jc w:val="left"/>
        <w:rPr>
          <w:sz w:val="24"/>
          <w:szCs w:val="24"/>
        </w:rPr>
      </w:pPr>
      <w:r w:rsidRPr="001C1307">
        <w:rPr>
          <w:rFonts w:ascii="Wingdings" w:eastAsia="Wingdings" w:hAnsi="Wingdings" w:cs="Wingdings"/>
          <w:sz w:val="24"/>
          <w:szCs w:val="24"/>
        </w:rPr>
        <w:t>è</w:t>
      </w:r>
      <w:r w:rsidR="0060429F">
        <w:rPr>
          <w:sz w:val="24"/>
          <w:szCs w:val="24"/>
        </w:rPr>
        <w:t>BO keurt de vraag goed om</w:t>
      </w:r>
      <w:r w:rsidR="0048271B">
        <w:rPr>
          <w:sz w:val="24"/>
          <w:szCs w:val="24"/>
        </w:rPr>
        <w:t xml:space="preserve"> gesprekken te starten in functie van het eventueel indienen van </w:t>
      </w:r>
      <w:r w:rsidR="0060429F">
        <w:rPr>
          <w:sz w:val="24"/>
          <w:szCs w:val="24"/>
        </w:rPr>
        <w:t xml:space="preserve">een bid </w:t>
      </w:r>
    </w:p>
    <w:p w14:paraId="39FEA8FC" w14:textId="77777777" w:rsidR="0060429F" w:rsidRDefault="0060429F" w:rsidP="0060429F">
      <w:pPr>
        <w:shd w:val="clear" w:color="auto" w:fill="FFFFFF" w:themeFill="background2"/>
        <w:ind w:left="709"/>
        <w:jc w:val="left"/>
        <w:rPr>
          <w:sz w:val="24"/>
          <w:szCs w:val="24"/>
        </w:rPr>
      </w:pPr>
    </w:p>
    <w:p w14:paraId="6402D5DF" w14:textId="3734CD70" w:rsidR="0060429F" w:rsidRPr="0060429F" w:rsidRDefault="0060429F" w:rsidP="0060429F">
      <w:pPr>
        <w:shd w:val="clear" w:color="auto" w:fill="FFFFFF" w:themeFill="background2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We nemen ook de opmerking naar tornooien in andere sporten mee. Bijvoorbeeld ook meesurfen op een ander event. Zoals het tennistornooi van Antwerpen bijvoorbeeld.</w:t>
      </w:r>
      <w:r w:rsidR="00173D82">
        <w:rPr>
          <w:sz w:val="24"/>
          <w:szCs w:val="24"/>
        </w:rPr>
        <w:t xml:space="preserve"> Als we meer evenementen willen organiseren</w:t>
      </w:r>
      <w:r w:rsidR="003E0F87">
        <w:rPr>
          <w:sz w:val="24"/>
          <w:szCs w:val="24"/>
        </w:rPr>
        <w:t xml:space="preserve"> mogen dit niet enkel wielerevenemente</w:t>
      </w:r>
      <w:r w:rsidR="00694B3A">
        <w:rPr>
          <w:sz w:val="24"/>
          <w:szCs w:val="24"/>
        </w:rPr>
        <w:t>n</w:t>
      </w:r>
      <w:r w:rsidR="003E0F87">
        <w:rPr>
          <w:sz w:val="24"/>
          <w:szCs w:val="24"/>
        </w:rPr>
        <w:t xml:space="preserve"> zijn.</w:t>
      </w:r>
    </w:p>
    <w:p w14:paraId="1BFC8139" w14:textId="77777777" w:rsidR="0070344D" w:rsidRPr="00F37FBF" w:rsidRDefault="0070344D" w:rsidP="0070344D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</w:p>
    <w:p w14:paraId="2C6D66DD" w14:textId="3CCBAE96" w:rsidR="00D73882" w:rsidRPr="00502BD5" w:rsidRDefault="00D73882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 w:rsidRPr="00502BD5">
        <w:rPr>
          <w:sz w:val="24"/>
          <w:szCs w:val="24"/>
        </w:rPr>
        <w:t>Nieuwe medewerkers</w:t>
      </w:r>
      <w:r w:rsidR="00A4151D" w:rsidRPr="00502BD5">
        <w:rPr>
          <w:sz w:val="24"/>
          <w:szCs w:val="24"/>
        </w:rPr>
        <w:t xml:space="preserve"> </w:t>
      </w:r>
      <w:r w:rsidR="00694B3A" w:rsidRPr="00502BD5">
        <w:rPr>
          <w:sz w:val="24"/>
          <w:szCs w:val="24"/>
        </w:rPr>
        <w:t>–</w:t>
      </w:r>
      <w:r w:rsidR="00A4151D" w:rsidRPr="00502BD5">
        <w:rPr>
          <w:sz w:val="24"/>
          <w:szCs w:val="24"/>
        </w:rPr>
        <w:t xml:space="preserve"> </w:t>
      </w:r>
      <w:proofErr w:type="gramStart"/>
      <w:r w:rsidR="00A4151D" w:rsidRPr="00502BD5">
        <w:rPr>
          <w:sz w:val="24"/>
          <w:szCs w:val="24"/>
        </w:rPr>
        <w:t>BESLISSING</w:t>
      </w:r>
      <w:r w:rsidR="00694B3A" w:rsidRPr="00502BD5">
        <w:rPr>
          <w:sz w:val="24"/>
          <w:szCs w:val="24"/>
        </w:rPr>
        <w:t xml:space="preserve"> )</w:t>
      </w:r>
      <w:proofErr w:type="gramEnd"/>
      <w:r w:rsidR="00694B3A" w:rsidRPr="00502BD5">
        <w:rPr>
          <w:sz w:val="24"/>
          <w:szCs w:val="24"/>
        </w:rPr>
        <w:t xml:space="preserve"> alle</w:t>
      </w:r>
      <w:r w:rsidR="00694B3A">
        <w:rPr>
          <w:sz w:val="24"/>
          <w:szCs w:val="24"/>
        </w:rPr>
        <w:t xml:space="preserve"> voorgestelde contracten worden unaniem goedgekeurd.</w:t>
      </w:r>
    </w:p>
    <w:p w14:paraId="6A66EA7E" w14:textId="4952DF28" w:rsidR="00D73882" w:rsidRPr="00A4151D" w:rsidRDefault="00D73882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  <w:lang w:val="fr-FR"/>
        </w:rPr>
      </w:pPr>
      <w:r w:rsidRPr="00A4151D">
        <w:rPr>
          <w:sz w:val="24"/>
          <w:szCs w:val="24"/>
          <w:lang w:val="fr-FR"/>
        </w:rPr>
        <w:t xml:space="preserve">Bram </w:t>
      </w:r>
      <w:proofErr w:type="gramStart"/>
      <w:r w:rsidRPr="00A4151D">
        <w:rPr>
          <w:sz w:val="24"/>
          <w:szCs w:val="24"/>
          <w:lang w:val="fr-FR"/>
        </w:rPr>
        <w:t>Dujardin:</w:t>
      </w:r>
      <w:proofErr w:type="gramEnd"/>
      <w:r w:rsidRPr="00A4151D">
        <w:rPr>
          <w:sz w:val="24"/>
          <w:szCs w:val="24"/>
          <w:lang w:val="fr-FR"/>
        </w:rPr>
        <w:t xml:space="preserve"> assistant-trainer </w:t>
      </w:r>
      <w:proofErr w:type="spellStart"/>
      <w:r w:rsidRPr="00A4151D">
        <w:rPr>
          <w:sz w:val="24"/>
          <w:szCs w:val="24"/>
          <w:lang w:val="fr-FR"/>
        </w:rPr>
        <w:t>wielrennen</w:t>
      </w:r>
      <w:proofErr w:type="spellEnd"/>
      <w:r w:rsidR="00F8161B" w:rsidRPr="00A4151D">
        <w:rPr>
          <w:sz w:val="24"/>
          <w:szCs w:val="24"/>
          <w:lang w:val="fr-FR"/>
        </w:rPr>
        <w:t xml:space="preserve"> – </w:t>
      </w:r>
      <w:r w:rsidR="00F8161B" w:rsidRPr="00A4151D">
        <w:rPr>
          <w:b/>
          <w:bCs/>
          <w:sz w:val="24"/>
          <w:szCs w:val="24"/>
          <w:lang w:val="fr-FR"/>
        </w:rPr>
        <w:t>B2025</w:t>
      </w:r>
      <w:r w:rsidR="00A4151D" w:rsidRPr="00A4151D">
        <w:rPr>
          <w:b/>
          <w:bCs/>
          <w:sz w:val="24"/>
          <w:szCs w:val="24"/>
          <w:lang w:val="fr-FR"/>
        </w:rPr>
        <w:t>040a</w:t>
      </w:r>
    </w:p>
    <w:p w14:paraId="22E5DAD0" w14:textId="74A6E1D0" w:rsidR="00D73882" w:rsidRDefault="6A6CBB83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 w:rsidRPr="0D410D53">
        <w:rPr>
          <w:sz w:val="24"/>
          <w:szCs w:val="24"/>
          <w:lang w:val="en-GB"/>
        </w:rPr>
        <w:t xml:space="preserve">Tom Callens: </w:t>
      </w:r>
      <w:proofErr w:type="spellStart"/>
      <w:r w:rsidRPr="0D410D53">
        <w:rPr>
          <w:sz w:val="24"/>
          <w:szCs w:val="24"/>
          <w:lang w:val="en-GB"/>
        </w:rPr>
        <w:t>assistent</w:t>
      </w:r>
      <w:proofErr w:type="spellEnd"/>
      <w:r w:rsidRPr="0D410D53">
        <w:rPr>
          <w:sz w:val="24"/>
          <w:szCs w:val="24"/>
          <w:lang w:val="en-GB"/>
        </w:rPr>
        <w:t xml:space="preserve">-trainer </w:t>
      </w:r>
      <w:proofErr w:type="spellStart"/>
      <w:r w:rsidRPr="0D410D53">
        <w:rPr>
          <w:sz w:val="24"/>
          <w:szCs w:val="24"/>
          <w:lang w:val="en-GB"/>
        </w:rPr>
        <w:t>goalba</w:t>
      </w:r>
      <w:r w:rsidR="408187A1" w:rsidRPr="0D410D53">
        <w:rPr>
          <w:sz w:val="24"/>
          <w:szCs w:val="24"/>
          <w:lang w:val="en-GB"/>
        </w:rPr>
        <w:t>l</w:t>
      </w:r>
      <w:proofErr w:type="spellEnd"/>
      <w:r w:rsidR="76FDB1AB" w:rsidRPr="0D410D53">
        <w:rPr>
          <w:sz w:val="24"/>
          <w:szCs w:val="24"/>
          <w:lang w:val="en-GB"/>
        </w:rPr>
        <w:t xml:space="preserve"> – </w:t>
      </w:r>
      <w:r w:rsidR="76FDB1AB" w:rsidRPr="0D410D53">
        <w:rPr>
          <w:b/>
          <w:bCs/>
          <w:sz w:val="24"/>
          <w:szCs w:val="24"/>
          <w:lang w:val="en-GB"/>
        </w:rPr>
        <w:t>B2025</w:t>
      </w:r>
      <w:r w:rsidR="04BF96D6" w:rsidRPr="0D410D53">
        <w:rPr>
          <w:b/>
          <w:bCs/>
          <w:sz w:val="24"/>
          <w:szCs w:val="24"/>
          <w:lang w:val="en-GB"/>
        </w:rPr>
        <w:t>040b</w:t>
      </w:r>
    </w:p>
    <w:p w14:paraId="71296B4B" w14:textId="03AB1D60" w:rsidR="0060429F" w:rsidRPr="0060429F" w:rsidRDefault="0060429F" w:rsidP="0060429F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60429F">
        <w:rPr>
          <w:sz w:val="24"/>
          <w:szCs w:val="24"/>
        </w:rPr>
        <w:t>Evaluatie eind 2025 voor bevestiging v</w:t>
      </w:r>
      <w:r>
        <w:rPr>
          <w:sz w:val="24"/>
          <w:szCs w:val="24"/>
        </w:rPr>
        <w:t>an verlenging.</w:t>
      </w:r>
    </w:p>
    <w:p w14:paraId="2FEC68C2" w14:textId="4FB2D33E" w:rsidR="00600CFB" w:rsidRPr="00600CFB" w:rsidRDefault="0060429F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Marie-Lou Libbrecht</w:t>
      </w:r>
      <w:r w:rsidR="00600CFB">
        <w:rPr>
          <w:sz w:val="24"/>
          <w:szCs w:val="24"/>
          <w:lang w:val="en-GB"/>
        </w:rPr>
        <w:t xml:space="preserve">: </w:t>
      </w:r>
      <w:proofErr w:type="spellStart"/>
      <w:r w:rsidR="00600CFB">
        <w:rPr>
          <w:sz w:val="24"/>
          <w:szCs w:val="24"/>
          <w:lang w:val="en-GB"/>
        </w:rPr>
        <w:t>projectmedewerker</w:t>
      </w:r>
      <w:proofErr w:type="spellEnd"/>
      <w:r w:rsidR="00600CFB">
        <w:rPr>
          <w:sz w:val="24"/>
          <w:szCs w:val="24"/>
          <w:lang w:val="en-GB"/>
        </w:rPr>
        <w:t xml:space="preserve"> </w:t>
      </w:r>
      <w:proofErr w:type="spellStart"/>
      <w:r w:rsidR="00600CFB">
        <w:rPr>
          <w:sz w:val="24"/>
          <w:szCs w:val="24"/>
          <w:lang w:val="en-GB"/>
        </w:rPr>
        <w:t>Sportmodel</w:t>
      </w:r>
      <w:proofErr w:type="spellEnd"/>
      <w:r w:rsidR="00F8161B">
        <w:rPr>
          <w:sz w:val="24"/>
          <w:szCs w:val="24"/>
          <w:lang w:val="en-GB"/>
        </w:rPr>
        <w:t xml:space="preserve"> – </w:t>
      </w:r>
      <w:r w:rsidR="00F8161B" w:rsidRPr="00F8161B">
        <w:rPr>
          <w:b/>
          <w:bCs/>
          <w:sz w:val="24"/>
          <w:szCs w:val="24"/>
          <w:lang w:val="en-GB"/>
        </w:rPr>
        <w:t>B2025</w:t>
      </w:r>
      <w:r w:rsidR="00A4151D">
        <w:rPr>
          <w:b/>
          <w:bCs/>
          <w:sz w:val="24"/>
          <w:szCs w:val="24"/>
          <w:lang w:val="en-GB"/>
        </w:rPr>
        <w:t>040c</w:t>
      </w:r>
    </w:p>
    <w:p w14:paraId="3804B2D8" w14:textId="6E51DC7B" w:rsidR="0060429F" w:rsidRDefault="0060429F" w:rsidP="0060429F">
      <w:pPr>
        <w:pStyle w:val="ListParagraph"/>
        <w:shd w:val="clear" w:color="auto" w:fill="FFFFFF" w:themeFill="background2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Voltijds voor een periode van 18 maanden</w:t>
      </w:r>
      <w:r w:rsidR="00694B3A">
        <w:rPr>
          <w:sz w:val="24"/>
          <w:szCs w:val="24"/>
        </w:rPr>
        <w:t>, opstartdatum nog te bepalen</w:t>
      </w:r>
    </w:p>
    <w:p w14:paraId="7C877AB8" w14:textId="77777777" w:rsidR="0060429F" w:rsidRDefault="0060429F" w:rsidP="0060429F">
      <w:pPr>
        <w:pStyle w:val="ListParagraph"/>
        <w:shd w:val="clear" w:color="auto" w:fill="FFFFFF" w:themeFill="background2"/>
        <w:ind w:left="709"/>
        <w:jc w:val="left"/>
        <w:rPr>
          <w:sz w:val="24"/>
          <w:szCs w:val="24"/>
        </w:rPr>
      </w:pPr>
    </w:p>
    <w:p w14:paraId="2C2B30C3" w14:textId="3AF7304C" w:rsidR="00517A6B" w:rsidRDefault="3CDC75BB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 w:rsidRPr="0D410D53">
        <w:rPr>
          <w:sz w:val="24"/>
          <w:szCs w:val="24"/>
        </w:rPr>
        <w:t>Tijdelijke opvolging bij afwezigheid SVB</w:t>
      </w:r>
      <w:r w:rsidR="581421FD" w:rsidRPr="0D410D53">
        <w:rPr>
          <w:sz w:val="24"/>
          <w:szCs w:val="24"/>
        </w:rPr>
        <w:t xml:space="preserve"> – </w:t>
      </w:r>
      <w:r w:rsidR="581421FD" w:rsidRPr="0D410D53">
        <w:rPr>
          <w:b/>
          <w:bCs/>
          <w:sz w:val="24"/>
          <w:szCs w:val="24"/>
        </w:rPr>
        <w:t>B2025</w:t>
      </w:r>
      <w:r w:rsidR="04BF96D6" w:rsidRPr="0D410D53">
        <w:rPr>
          <w:b/>
          <w:bCs/>
          <w:sz w:val="24"/>
          <w:szCs w:val="24"/>
        </w:rPr>
        <w:t>041</w:t>
      </w:r>
      <w:r w:rsidR="581421FD" w:rsidRPr="0D410D53">
        <w:rPr>
          <w:sz w:val="24"/>
          <w:szCs w:val="24"/>
        </w:rPr>
        <w:t xml:space="preserve"> </w:t>
      </w:r>
      <w:r w:rsidR="04BF96D6" w:rsidRPr="0D410D53">
        <w:rPr>
          <w:sz w:val="24"/>
          <w:szCs w:val="24"/>
        </w:rPr>
        <w:t>–</w:t>
      </w:r>
      <w:r w:rsidR="581421FD" w:rsidRPr="0D410D53">
        <w:rPr>
          <w:sz w:val="24"/>
          <w:szCs w:val="24"/>
        </w:rPr>
        <w:t xml:space="preserve"> DISCUSSIE</w:t>
      </w:r>
      <w:r w:rsidR="04BF96D6" w:rsidRPr="0D410D53">
        <w:rPr>
          <w:sz w:val="24"/>
          <w:szCs w:val="24"/>
        </w:rPr>
        <w:t>/BESL</w:t>
      </w:r>
      <w:r w:rsidR="7CEF5C70" w:rsidRPr="0D410D53">
        <w:rPr>
          <w:sz w:val="24"/>
          <w:szCs w:val="24"/>
        </w:rPr>
        <w:t>I</w:t>
      </w:r>
      <w:r w:rsidR="04BF96D6" w:rsidRPr="0D410D53">
        <w:rPr>
          <w:sz w:val="24"/>
          <w:szCs w:val="24"/>
        </w:rPr>
        <w:t>SSING</w:t>
      </w:r>
    </w:p>
    <w:p w14:paraId="7ED385A5" w14:textId="19A9844A" w:rsidR="006B2458" w:rsidRDefault="006B2458" w:rsidP="006B2458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Dit is overlopen in het team en er waren geen opmerking</w:t>
      </w:r>
      <w:r w:rsidR="003E7F20">
        <w:rPr>
          <w:sz w:val="24"/>
          <w:szCs w:val="24"/>
        </w:rPr>
        <w:t>en</w:t>
      </w:r>
      <w:r>
        <w:rPr>
          <w:sz w:val="24"/>
          <w:szCs w:val="24"/>
        </w:rPr>
        <w:t>.</w:t>
      </w:r>
      <w:r w:rsidR="00694B3A">
        <w:rPr>
          <w:sz w:val="24"/>
          <w:szCs w:val="24"/>
        </w:rPr>
        <w:t xml:space="preserve"> Stef zal de komende 2 maanden mee aansluiten op het coördinatieteam en de bilaterale overlegmomenten.</w:t>
      </w:r>
    </w:p>
    <w:p w14:paraId="3880ED6B" w14:textId="485AB68F" w:rsidR="003E7F20" w:rsidRDefault="003E7F20" w:rsidP="006B2458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BO keurt </w:t>
      </w:r>
      <w:r w:rsidR="008B0654">
        <w:rPr>
          <w:sz w:val="24"/>
          <w:szCs w:val="24"/>
        </w:rPr>
        <w:t xml:space="preserve">het voorstel </w:t>
      </w:r>
      <w:r w:rsidR="00694B3A">
        <w:rPr>
          <w:sz w:val="24"/>
          <w:szCs w:val="24"/>
        </w:rPr>
        <w:t xml:space="preserve">unaniem </w:t>
      </w:r>
      <w:r>
        <w:rPr>
          <w:sz w:val="24"/>
          <w:szCs w:val="24"/>
        </w:rPr>
        <w:t>goed.</w:t>
      </w:r>
      <w:r w:rsidR="00694B3A">
        <w:rPr>
          <w:sz w:val="24"/>
          <w:szCs w:val="24"/>
        </w:rPr>
        <w:t xml:space="preserve"> </w:t>
      </w:r>
    </w:p>
    <w:p w14:paraId="005E11F8" w14:textId="77777777" w:rsidR="006B2458" w:rsidRDefault="006B2458" w:rsidP="006B2458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14:paraId="2774B41E" w14:textId="0EA0182D" w:rsidR="00A95E68" w:rsidRDefault="00924E55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Aanvaarding</w:t>
      </w:r>
      <w:r w:rsidR="00F81B1E">
        <w:rPr>
          <w:sz w:val="24"/>
          <w:szCs w:val="24"/>
        </w:rPr>
        <w:t>/schrapping clubs</w:t>
      </w:r>
      <w:r w:rsidR="00A75783">
        <w:rPr>
          <w:sz w:val="24"/>
          <w:szCs w:val="24"/>
        </w:rPr>
        <w:t xml:space="preserve"> </w:t>
      </w:r>
      <w:r w:rsidR="00A55379">
        <w:rPr>
          <w:sz w:val="24"/>
          <w:szCs w:val="24"/>
        </w:rPr>
        <w:t>–</w:t>
      </w:r>
      <w:r w:rsidR="00A75783">
        <w:rPr>
          <w:sz w:val="24"/>
          <w:szCs w:val="24"/>
        </w:rPr>
        <w:t xml:space="preserve"> </w:t>
      </w:r>
      <w:r w:rsidR="005B1CEE" w:rsidRPr="007A1162">
        <w:rPr>
          <w:b/>
          <w:bCs/>
          <w:sz w:val="24"/>
          <w:szCs w:val="24"/>
        </w:rPr>
        <w:t>B2025</w:t>
      </w:r>
      <w:r w:rsidR="00A4151D">
        <w:rPr>
          <w:b/>
          <w:bCs/>
          <w:sz w:val="24"/>
          <w:szCs w:val="24"/>
        </w:rPr>
        <w:t>042</w:t>
      </w:r>
      <w:r w:rsidR="005B1CEE">
        <w:rPr>
          <w:sz w:val="24"/>
          <w:szCs w:val="24"/>
        </w:rPr>
        <w:t xml:space="preserve"> </w:t>
      </w:r>
      <w:r w:rsidR="006B2458">
        <w:rPr>
          <w:sz w:val="24"/>
          <w:szCs w:val="24"/>
        </w:rPr>
        <w:t>–</w:t>
      </w:r>
      <w:r w:rsidR="005B1CEE">
        <w:rPr>
          <w:sz w:val="24"/>
          <w:szCs w:val="24"/>
        </w:rPr>
        <w:t xml:space="preserve"> </w:t>
      </w:r>
      <w:r w:rsidR="00A75783">
        <w:rPr>
          <w:sz w:val="24"/>
          <w:szCs w:val="24"/>
        </w:rPr>
        <w:t>BESLISSING</w:t>
      </w:r>
    </w:p>
    <w:p w14:paraId="4BD5B2F9" w14:textId="34ED3AE1" w:rsidR="006B2458" w:rsidRDefault="006B2458" w:rsidP="006B2458">
      <w:pPr>
        <w:shd w:val="clear" w:color="auto" w:fill="FFFFFF" w:themeFill="background2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De beide clubs worden</w:t>
      </w:r>
      <w:r w:rsidR="00694B3A">
        <w:rPr>
          <w:sz w:val="24"/>
          <w:szCs w:val="24"/>
        </w:rPr>
        <w:t xml:space="preserve"> unaniem</w:t>
      </w:r>
      <w:r>
        <w:rPr>
          <w:sz w:val="24"/>
          <w:szCs w:val="24"/>
        </w:rPr>
        <w:t xml:space="preserve"> aanvaard.</w:t>
      </w:r>
    </w:p>
    <w:p w14:paraId="6DE4E1D6" w14:textId="77777777" w:rsidR="006B2458" w:rsidRPr="006B2458" w:rsidRDefault="006B2458" w:rsidP="006B2458">
      <w:pPr>
        <w:shd w:val="clear" w:color="auto" w:fill="FFFFFF" w:themeFill="background2"/>
        <w:ind w:left="360"/>
        <w:jc w:val="left"/>
        <w:rPr>
          <w:sz w:val="24"/>
          <w:szCs w:val="24"/>
        </w:rPr>
      </w:pPr>
    </w:p>
    <w:p w14:paraId="5D795970" w14:textId="24000A66" w:rsidR="00A55379" w:rsidRDefault="00A55379" w:rsidP="005E2A8B">
      <w:pPr>
        <w:pStyle w:val="ListParagraph"/>
        <w:numPr>
          <w:ilvl w:val="1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BPC </w:t>
      </w:r>
      <w:r w:rsidR="00007E9D">
        <w:rPr>
          <w:sz w:val="24"/>
          <w:szCs w:val="24"/>
        </w:rPr>
        <w:t xml:space="preserve">– </w:t>
      </w:r>
      <w:r w:rsidR="00007E9D" w:rsidRPr="00007E9D">
        <w:rPr>
          <w:b/>
          <w:bCs/>
          <w:sz w:val="24"/>
          <w:szCs w:val="24"/>
        </w:rPr>
        <w:t>B2025</w:t>
      </w:r>
      <w:r w:rsidR="001B6F5C">
        <w:rPr>
          <w:b/>
          <w:bCs/>
          <w:sz w:val="24"/>
          <w:szCs w:val="24"/>
        </w:rPr>
        <w:t>043</w:t>
      </w:r>
      <w:r w:rsidR="00007E9D">
        <w:rPr>
          <w:sz w:val="24"/>
          <w:szCs w:val="24"/>
        </w:rPr>
        <w:t xml:space="preserve"> - INFO</w:t>
      </w:r>
    </w:p>
    <w:p w14:paraId="45A15377" w14:textId="31E9FAF6" w:rsidR="00741479" w:rsidRDefault="00C122DF" w:rsidP="005E2A8B">
      <w:pPr>
        <w:pStyle w:val="ListParagraph"/>
        <w:numPr>
          <w:ilvl w:val="2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Stavaza</w:t>
      </w:r>
      <w:proofErr w:type="spellEnd"/>
      <w:r>
        <w:rPr>
          <w:sz w:val="24"/>
          <w:szCs w:val="24"/>
        </w:rPr>
        <w:t xml:space="preserve"> gesprekken BOIC-BPC</w:t>
      </w:r>
    </w:p>
    <w:p w14:paraId="3C248EAF" w14:textId="04DA1EB3" w:rsidR="004C43E6" w:rsidRPr="004C43E6" w:rsidRDefault="00B8423F" w:rsidP="004C43E6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Dit wordt toegelicht</w:t>
      </w:r>
      <w:r w:rsidR="00BB3542">
        <w:rPr>
          <w:sz w:val="24"/>
          <w:szCs w:val="24"/>
        </w:rPr>
        <w:t xml:space="preserve"> aan het BO.</w:t>
      </w:r>
    </w:p>
    <w:p w14:paraId="7A700BB8" w14:textId="77777777" w:rsidR="00AB112B" w:rsidRPr="00424C01" w:rsidRDefault="00AB112B" w:rsidP="00AB112B">
      <w:pPr>
        <w:shd w:val="clear" w:color="auto" w:fill="FFFFFF" w:themeFill="background2"/>
        <w:jc w:val="left"/>
        <w:rPr>
          <w:sz w:val="24"/>
          <w:szCs w:val="24"/>
        </w:rPr>
      </w:pPr>
    </w:p>
    <w:p w14:paraId="10687473" w14:textId="40AED569" w:rsidR="00996393" w:rsidRPr="00693566" w:rsidRDefault="00996393" w:rsidP="00693566">
      <w:pPr>
        <w:shd w:val="clear" w:color="auto" w:fill="1A2BC2" w:themeFill="text2"/>
        <w:rPr>
          <w:b/>
          <w:bCs/>
          <w:sz w:val="22"/>
        </w:rPr>
      </w:pPr>
      <w:r w:rsidRPr="2FC39CB1">
        <w:rPr>
          <w:b/>
          <w:bCs/>
          <w:sz w:val="22"/>
        </w:rPr>
        <w:t>8.</w:t>
      </w:r>
      <w:r>
        <w:tab/>
      </w:r>
      <w:r w:rsidR="00FE2992" w:rsidRPr="2FC39CB1">
        <w:rPr>
          <w:b/>
          <w:bCs/>
          <w:sz w:val="22"/>
        </w:rPr>
        <w:t>Rondvraag</w:t>
      </w:r>
    </w:p>
    <w:p w14:paraId="0F3496F5" w14:textId="77777777" w:rsidR="00DA4B55" w:rsidRDefault="00DA4B55" w:rsidP="00DA4B55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14:paraId="472990FB" w14:textId="2F7E4B6D" w:rsidR="008226A0" w:rsidRPr="00F85A7A" w:rsidRDefault="004C43E6" w:rsidP="00F85A7A">
      <w:pPr>
        <w:pStyle w:val="ListParagraph"/>
        <w:shd w:val="clear" w:color="auto" w:fill="FFFFFF" w:themeFill="background2"/>
        <w:jc w:val="left"/>
        <w:rPr>
          <w:sz w:val="24"/>
          <w:szCs w:val="24"/>
        </w:rPr>
      </w:pPr>
      <w:r w:rsidRPr="00F85A7A">
        <w:rPr>
          <w:sz w:val="24"/>
          <w:szCs w:val="24"/>
        </w:rPr>
        <w:t>EVC en SD</w:t>
      </w:r>
      <w:r w:rsidR="008226A0" w:rsidRPr="00F85A7A">
        <w:rPr>
          <w:sz w:val="24"/>
          <w:szCs w:val="24"/>
        </w:rPr>
        <w:t xml:space="preserve">: Kunnen we iets voorzien voor het personeel voor de geleverde prestaties met het WK G-wielrennen 2025? </w:t>
      </w:r>
      <w:r w:rsidR="00F85A7A" w:rsidRPr="00F85A7A">
        <w:rPr>
          <w:sz w:val="24"/>
          <w:szCs w:val="24"/>
        </w:rPr>
        <w:t>Jazeker!</w:t>
      </w:r>
      <w:r w:rsidR="00B654CA">
        <w:rPr>
          <w:sz w:val="24"/>
          <w:szCs w:val="24"/>
        </w:rPr>
        <w:t xml:space="preserve"> </w:t>
      </w:r>
      <w:r w:rsidR="008226A0" w:rsidRPr="00F85A7A">
        <w:rPr>
          <w:sz w:val="24"/>
          <w:szCs w:val="24"/>
        </w:rPr>
        <w:t>Bedanking op Teambuilding en vooraf al een bedankingskaartje voor het voltallige personeel.</w:t>
      </w:r>
    </w:p>
    <w:p w14:paraId="7FDD1A25" w14:textId="77777777" w:rsidR="00606C0C" w:rsidRPr="00147216" w:rsidRDefault="00606C0C" w:rsidP="00606C0C">
      <w:pPr>
        <w:pStyle w:val="ListParagraph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14:paraId="70850863" w14:textId="0B678A51" w:rsidR="004E65FA" w:rsidRPr="00693566" w:rsidRDefault="00996393" w:rsidP="00693566">
      <w:pPr>
        <w:shd w:val="clear" w:color="auto" w:fill="1A2BC2" w:themeFill="text2"/>
        <w:rPr>
          <w:b/>
          <w:bCs/>
          <w:sz w:val="22"/>
        </w:rPr>
      </w:pPr>
      <w:r w:rsidRPr="00693566">
        <w:rPr>
          <w:b/>
          <w:bCs/>
          <w:sz w:val="22"/>
        </w:rPr>
        <w:t>9.</w:t>
      </w:r>
      <w:r w:rsidRPr="00693566">
        <w:rPr>
          <w:b/>
          <w:bCs/>
          <w:sz w:val="22"/>
        </w:rPr>
        <w:tab/>
        <w:t>Datum volgend overleg:</w:t>
      </w:r>
    </w:p>
    <w:p w14:paraId="3A9FBF38" w14:textId="77777777" w:rsidR="004E65FA" w:rsidRDefault="004E65FA" w:rsidP="00CF5094">
      <w:pPr>
        <w:shd w:val="clear" w:color="auto" w:fill="FFFFFF" w:themeFill="background1"/>
        <w:rPr>
          <w:sz w:val="24"/>
          <w:szCs w:val="24"/>
        </w:rPr>
      </w:pPr>
    </w:p>
    <w:p w14:paraId="47EA8B83" w14:textId="09875AD5" w:rsidR="00606C0C" w:rsidRPr="00693566" w:rsidRDefault="00725DDC" w:rsidP="00CF5094">
      <w:p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>9.1</w:t>
      </w:r>
      <w:r>
        <w:rPr>
          <w:sz w:val="24"/>
          <w:szCs w:val="24"/>
        </w:rPr>
        <w:tab/>
        <w:t xml:space="preserve">04/11 met presentatie </w:t>
      </w:r>
      <w:proofErr w:type="gramStart"/>
      <w:r>
        <w:rPr>
          <w:sz w:val="24"/>
          <w:szCs w:val="24"/>
        </w:rPr>
        <w:t>team sport</w:t>
      </w:r>
      <w:proofErr w:type="gramEnd"/>
      <w:r>
        <w:rPr>
          <w:sz w:val="24"/>
          <w:szCs w:val="24"/>
        </w:rPr>
        <w:t xml:space="preserve"> voor allen</w:t>
      </w:r>
    </w:p>
    <w:sectPr w:rsidR="00606C0C" w:rsidRPr="00693566" w:rsidSect="00905EC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701" w:right="851" w:bottom="1134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DF4EE" w14:textId="77777777" w:rsidR="00645981" w:rsidRDefault="00645981" w:rsidP="004C4DCF">
      <w:r>
        <w:separator/>
      </w:r>
    </w:p>
  </w:endnote>
  <w:endnote w:type="continuationSeparator" w:id="0">
    <w:p w14:paraId="7E5555BB" w14:textId="77777777" w:rsidR="00645981" w:rsidRDefault="00645981" w:rsidP="004C4DCF">
      <w:r>
        <w:continuationSeparator/>
      </w:r>
    </w:p>
  </w:endnote>
  <w:endnote w:type="continuationNotice" w:id="1">
    <w:p w14:paraId="2AC66516" w14:textId="77777777" w:rsidR="00645981" w:rsidRDefault="0064598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nda Heavy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nd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C970" w14:textId="77777777" w:rsidR="00F97147" w:rsidRDefault="006F022E">
    <w:pPr>
      <w:pStyle w:val="Foot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A7AF2AF" wp14:editId="79BCEAE7">
          <wp:simplePos x="0" y="0"/>
          <wp:positionH relativeFrom="margin">
            <wp:align>right</wp:align>
          </wp:positionH>
          <wp:positionV relativeFrom="margin">
            <wp:posOffset>8482965</wp:posOffset>
          </wp:positionV>
          <wp:extent cx="6482080" cy="819150"/>
          <wp:effectExtent l="0" t="0" r="0" b="0"/>
          <wp:wrapSquare wrapText="bothSides"/>
          <wp:docPr id="23" name="Afbeelding 2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208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34A1" w14:textId="77777777" w:rsidR="004C4DCF" w:rsidRPr="00DA6E9D" w:rsidRDefault="00DA6E9D" w:rsidP="00DA6E9D">
    <w:pPr>
      <w:pStyle w:val="Footer"/>
    </w:pPr>
    <w:r>
      <w:rPr>
        <w:noProof/>
      </w:rPr>
      <w:drawing>
        <wp:inline distT="0" distB="0" distL="0" distR="0" wp14:anchorId="2C1A2A73" wp14:editId="02DB58D2">
          <wp:extent cx="5939790" cy="750570"/>
          <wp:effectExtent l="0" t="0" r="3810" b="0"/>
          <wp:docPr id="25" name="Afbeelding 2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62C6" w14:textId="77777777" w:rsidR="00645981" w:rsidRDefault="00645981" w:rsidP="004C4DCF">
      <w:r>
        <w:separator/>
      </w:r>
    </w:p>
  </w:footnote>
  <w:footnote w:type="continuationSeparator" w:id="0">
    <w:p w14:paraId="5953FBEC" w14:textId="77777777" w:rsidR="00645981" w:rsidRDefault="00645981" w:rsidP="004C4DCF">
      <w:r>
        <w:continuationSeparator/>
      </w:r>
    </w:p>
  </w:footnote>
  <w:footnote w:type="continuationNotice" w:id="1">
    <w:p w14:paraId="0EBEE82B" w14:textId="77777777" w:rsidR="00645981" w:rsidRDefault="0064598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83701" w14:textId="77777777" w:rsidR="00C80F76" w:rsidRDefault="00F97147" w:rsidP="00996393">
    <w:pPr>
      <w:pStyle w:val="TitelH3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4C01C59" wp14:editId="690C5DE4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64C8" w14:textId="77777777" w:rsidR="004C4DCF" w:rsidRDefault="005F25E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8C9D1F" wp14:editId="30749C2F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24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F1"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04987C76" wp14:editId="68EB75FC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2" name="Rechte verbindingslij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636B487C">
            <v:line id="Rechte verbindingslijn 2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#1a2bc2" strokeweight=".5pt" from="0,283.5pt" to="16.7pt,283.5pt" w14:anchorId="2B900D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7D7"/>
    <w:multiLevelType w:val="multilevel"/>
    <w:tmpl w:val="86863E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83C782C"/>
    <w:multiLevelType w:val="multilevel"/>
    <w:tmpl w:val="E8D6F2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EA7DAF"/>
    <w:multiLevelType w:val="multilevel"/>
    <w:tmpl w:val="91F4A9B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31D2465"/>
    <w:multiLevelType w:val="multilevel"/>
    <w:tmpl w:val="DCBE04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0303208"/>
    <w:multiLevelType w:val="multilevel"/>
    <w:tmpl w:val="33EC66D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DBF61C6"/>
    <w:multiLevelType w:val="multilevel"/>
    <w:tmpl w:val="583ED8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732894361">
    <w:abstractNumId w:val="3"/>
  </w:num>
  <w:num w:numId="2" w16cid:durableId="60949196">
    <w:abstractNumId w:val="4"/>
  </w:num>
  <w:num w:numId="3" w16cid:durableId="478425985">
    <w:abstractNumId w:val="0"/>
  </w:num>
  <w:num w:numId="4" w16cid:durableId="1296764438">
    <w:abstractNumId w:val="6"/>
  </w:num>
  <w:num w:numId="5" w16cid:durableId="337192358">
    <w:abstractNumId w:val="2"/>
  </w:num>
  <w:num w:numId="6" w16cid:durableId="1436974159">
    <w:abstractNumId w:val="5"/>
  </w:num>
  <w:num w:numId="7" w16cid:durableId="12458824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19"/>
    <w:rsid w:val="00002A12"/>
    <w:rsid w:val="00005C75"/>
    <w:rsid w:val="00007919"/>
    <w:rsid w:val="00007E9D"/>
    <w:rsid w:val="00010292"/>
    <w:rsid w:val="00011FC6"/>
    <w:rsid w:val="00015630"/>
    <w:rsid w:val="00017DF5"/>
    <w:rsid w:val="00021871"/>
    <w:rsid w:val="00022EF9"/>
    <w:rsid w:val="00023BD5"/>
    <w:rsid w:val="0002523B"/>
    <w:rsid w:val="00025B03"/>
    <w:rsid w:val="00025E51"/>
    <w:rsid w:val="000268EF"/>
    <w:rsid w:val="0003267D"/>
    <w:rsid w:val="00033867"/>
    <w:rsid w:val="000403F7"/>
    <w:rsid w:val="00041771"/>
    <w:rsid w:val="00041FD0"/>
    <w:rsid w:val="00046EE5"/>
    <w:rsid w:val="00047D11"/>
    <w:rsid w:val="0005143F"/>
    <w:rsid w:val="00051CFC"/>
    <w:rsid w:val="000528C6"/>
    <w:rsid w:val="00052BAA"/>
    <w:rsid w:val="0005583D"/>
    <w:rsid w:val="000600F4"/>
    <w:rsid w:val="0006015E"/>
    <w:rsid w:val="000612CE"/>
    <w:rsid w:val="00064277"/>
    <w:rsid w:val="00064997"/>
    <w:rsid w:val="00066E8A"/>
    <w:rsid w:val="0006785E"/>
    <w:rsid w:val="000707E0"/>
    <w:rsid w:val="000715B6"/>
    <w:rsid w:val="00071787"/>
    <w:rsid w:val="000723B3"/>
    <w:rsid w:val="00073A37"/>
    <w:rsid w:val="00074359"/>
    <w:rsid w:val="000758EA"/>
    <w:rsid w:val="000779F9"/>
    <w:rsid w:val="00081966"/>
    <w:rsid w:val="00084049"/>
    <w:rsid w:val="00084E4D"/>
    <w:rsid w:val="00085F3F"/>
    <w:rsid w:val="00086BF4"/>
    <w:rsid w:val="00087B09"/>
    <w:rsid w:val="00087F65"/>
    <w:rsid w:val="00090810"/>
    <w:rsid w:val="00093FD8"/>
    <w:rsid w:val="000952A0"/>
    <w:rsid w:val="00096AAC"/>
    <w:rsid w:val="00097325"/>
    <w:rsid w:val="000A0E4C"/>
    <w:rsid w:val="000A24D5"/>
    <w:rsid w:val="000A25F6"/>
    <w:rsid w:val="000A2C09"/>
    <w:rsid w:val="000A5DA1"/>
    <w:rsid w:val="000B172E"/>
    <w:rsid w:val="000B218E"/>
    <w:rsid w:val="000B3572"/>
    <w:rsid w:val="000B37B6"/>
    <w:rsid w:val="000B399B"/>
    <w:rsid w:val="000B65EF"/>
    <w:rsid w:val="000B74D2"/>
    <w:rsid w:val="000C00AE"/>
    <w:rsid w:val="000C1090"/>
    <w:rsid w:val="000C17C2"/>
    <w:rsid w:val="000C5BCE"/>
    <w:rsid w:val="000C6BEB"/>
    <w:rsid w:val="000C6DF5"/>
    <w:rsid w:val="000C6E9C"/>
    <w:rsid w:val="000D1397"/>
    <w:rsid w:val="000D1D74"/>
    <w:rsid w:val="000D1D9C"/>
    <w:rsid w:val="000D2D11"/>
    <w:rsid w:val="000D3604"/>
    <w:rsid w:val="000D39D5"/>
    <w:rsid w:val="000D3ED6"/>
    <w:rsid w:val="000D47FC"/>
    <w:rsid w:val="000D4F82"/>
    <w:rsid w:val="000D5DFD"/>
    <w:rsid w:val="000D6448"/>
    <w:rsid w:val="000D6E4F"/>
    <w:rsid w:val="000D7688"/>
    <w:rsid w:val="000D7803"/>
    <w:rsid w:val="000D7D80"/>
    <w:rsid w:val="000E0899"/>
    <w:rsid w:val="000E166D"/>
    <w:rsid w:val="000E1F10"/>
    <w:rsid w:val="000E21BC"/>
    <w:rsid w:val="000E3556"/>
    <w:rsid w:val="000E583D"/>
    <w:rsid w:val="000F3B1D"/>
    <w:rsid w:val="000F5982"/>
    <w:rsid w:val="000F60F6"/>
    <w:rsid w:val="000F69DB"/>
    <w:rsid w:val="000F6C6D"/>
    <w:rsid w:val="00100A9B"/>
    <w:rsid w:val="001016A3"/>
    <w:rsid w:val="00101D8C"/>
    <w:rsid w:val="00102E02"/>
    <w:rsid w:val="00103E67"/>
    <w:rsid w:val="001041C5"/>
    <w:rsid w:val="00105AC3"/>
    <w:rsid w:val="00106A78"/>
    <w:rsid w:val="00107478"/>
    <w:rsid w:val="001074E3"/>
    <w:rsid w:val="0010765B"/>
    <w:rsid w:val="00111452"/>
    <w:rsid w:val="001116D5"/>
    <w:rsid w:val="00111992"/>
    <w:rsid w:val="00112411"/>
    <w:rsid w:val="00112764"/>
    <w:rsid w:val="00112E69"/>
    <w:rsid w:val="001137D8"/>
    <w:rsid w:val="00114857"/>
    <w:rsid w:val="00115996"/>
    <w:rsid w:val="001203DC"/>
    <w:rsid w:val="00120BE8"/>
    <w:rsid w:val="00122E1E"/>
    <w:rsid w:val="001231FC"/>
    <w:rsid w:val="00124863"/>
    <w:rsid w:val="00124D59"/>
    <w:rsid w:val="00124DC4"/>
    <w:rsid w:val="00124E4F"/>
    <w:rsid w:val="0012510D"/>
    <w:rsid w:val="00125EEA"/>
    <w:rsid w:val="00126DBB"/>
    <w:rsid w:val="001313B0"/>
    <w:rsid w:val="0013215F"/>
    <w:rsid w:val="00132847"/>
    <w:rsid w:val="0013309D"/>
    <w:rsid w:val="001345A9"/>
    <w:rsid w:val="00136A32"/>
    <w:rsid w:val="001370EA"/>
    <w:rsid w:val="00137BA5"/>
    <w:rsid w:val="001403C2"/>
    <w:rsid w:val="00140E9F"/>
    <w:rsid w:val="001414AF"/>
    <w:rsid w:val="00141BDF"/>
    <w:rsid w:val="001422AA"/>
    <w:rsid w:val="001424D8"/>
    <w:rsid w:val="001437C2"/>
    <w:rsid w:val="00144215"/>
    <w:rsid w:val="00145BEC"/>
    <w:rsid w:val="00147216"/>
    <w:rsid w:val="001473A7"/>
    <w:rsid w:val="00150DDC"/>
    <w:rsid w:val="0015475A"/>
    <w:rsid w:val="001554F8"/>
    <w:rsid w:val="00155870"/>
    <w:rsid w:val="0015656F"/>
    <w:rsid w:val="001622A4"/>
    <w:rsid w:val="0016268B"/>
    <w:rsid w:val="001628C6"/>
    <w:rsid w:val="00165B53"/>
    <w:rsid w:val="00165EAD"/>
    <w:rsid w:val="0016606B"/>
    <w:rsid w:val="001667CD"/>
    <w:rsid w:val="0017051F"/>
    <w:rsid w:val="00172897"/>
    <w:rsid w:val="00173BF1"/>
    <w:rsid w:val="00173D82"/>
    <w:rsid w:val="001741C2"/>
    <w:rsid w:val="00175AE9"/>
    <w:rsid w:val="00180859"/>
    <w:rsid w:val="0018156E"/>
    <w:rsid w:val="00181B52"/>
    <w:rsid w:val="00181CBC"/>
    <w:rsid w:val="001832F2"/>
    <w:rsid w:val="001843D2"/>
    <w:rsid w:val="00185105"/>
    <w:rsid w:val="00185E33"/>
    <w:rsid w:val="00186EFD"/>
    <w:rsid w:val="001876DA"/>
    <w:rsid w:val="00190ADB"/>
    <w:rsid w:val="00190B8E"/>
    <w:rsid w:val="00191439"/>
    <w:rsid w:val="00192B2F"/>
    <w:rsid w:val="00192D87"/>
    <w:rsid w:val="00193C8D"/>
    <w:rsid w:val="00195396"/>
    <w:rsid w:val="001971D4"/>
    <w:rsid w:val="001A5980"/>
    <w:rsid w:val="001A6188"/>
    <w:rsid w:val="001A6C3F"/>
    <w:rsid w:val="001A6E76"/>
    <w:rsid w:val="001A7473"/>
    <w:rsid w:val="001A77EF"/>
    <w:rsid w:val="001A7AFF"/>
    <w:rsid w:val="001B0312"/>
    <w:rsid w:val="001B1297"/>
    <w:rsid w:val="001B34BE"/>
    <w:rsid w:val="001B4D33"/>
    <w:rsid w:val="001B537C"/>
    <w:rsid w:val="001B670A"/>
    <w:rsid w:val="001B6F5C"/>
    <w:rsid w:val="001C0545"/>
    <w:rsid w:val="001C0DCD"/>
    <w:rsid w:val="001C1307"/>
    <w:rsid w:val="001C29E1"/>
    <w:rsid w:val="001C2CC4"/>
    <w:rsid w:val="001C3638"/>
    <w:rsid w:val="001C3BC5"/>
    <w:rsid w:val="001C553F"/>
    <w:rsid w:val="001C79C8"/>
    <w:rsid w:val="001C7DE0"/>
    <w:rsid w:val="001D0DDE"/>
    <w:rsid w:val="001D0E7D"/>
    <w:rsid w:val="001D27EE"/>
    <w:rsid w:val="001D30E3"/>
    <w:rsid w:val="001D3EB6"/>
    <w:rsid w:val="001D502D"/>
    <w:rsid w:val="001D59DE"/>
    <w:rsid w:val="001D7A39"/>
    <w:rsid w:val="001E03C3"/>
    <w:rsid w:val="001E03F9"/>
    <w:rsid w:val="001E0694"/>
    <w:rsid w:val="001E15A1"/>
    <w:rsid w:val="001E2613"/>
    <w:rsid w:val="001E2FD5"/>
    <w:rsid w:val="001E3276"/>
    <w:rsid w:val="001E35E2"/>
    <w:rsid w:val="001E3F28"/>
    <w:rsid w:val="001E6A7E"/>
    <w:rsid w:val="001E6FCD"/>
    <w:rsid w:val="001E7549"/>
    <w:rsid w:val="001F0BF5"/>
    <w:rsid w:val="001F14D2"/>
    <w:rsid w:val="001F4928"/>
    <w:rsid w:val="001F58BC"/>
    <w:rsid w:val="001F6EC5"/>
    <w:rsid w:val="00202029"/>
    <w:rsid w:val="002020FD"/>
    <w:rsid w:val="00203CDD"/>
    <w:rsid w:val="0020432E"/>
    <w:rsid w:val="002065DF"/>
    <w:rsid w:val="0020687C"/>
    <w:rsid w:val="0020769E"/>
    <w:rsid w:val="00211BA9"/>
    <w:rsid w:val="00212A79"/>
    <w:rsid w:val="00212FA3"/>
    <w:rsid w:val="00213366"/>
    <w:rsid w:val="002142B8"/>
    <w:rsid w:val="0021435B"/>
    <w:rsid w:val="00214A3E"/>
    <w:rsid w:val="00216445"/>
    <w:rsid w:val="002170AD"/>
    <w:rsid w:val="00220493"/>
    <w:rsid w:val="0022372D"/>
    <w:rsid w:val="0022716B"/>
    <w:rsid w:val="00227997"/>
    <w:rsid w:val="00227F77"/>
    <w:rsid w:val="00231539"/>
    <w:rsid w:val="002329A1"/>
    <w:rsid w:val="00232ECD"/>
    <w:rsid w:val="00233525"/>
    <w:rsid w:val="00241F5B"/>
    <w:rsid w:val="0024262D"/>
    <w:rsid w:val="00246876"/>
    <w:rsid w:val="0025284B"/>
    <w:rsid w:val="00252CEB"/>
    <w:rsid w:val="00252E18"/>
    <w:rsid w:val="00253D41"/>
    <w:rsid w:val="00254E20"/>
    <w:rsid w:val="00256879"/>
    <w:rsid w:val="00257560"/>
    <w:rsid w:val="002575F7"/>
    <w:rsid w:val="00257DD1"/>
    <w:rsid w:val="00260528"/>
    <w:rsid w:val="00260619"/>
    <w:rsid w:val="0026101F"/>
    <w:rsid w:val="002626DD"/>
    <w:rsid w:val="002647A5"/>
    <w:rsid w:val="00270BA1"/>
    <w:rsid w:val="00270CC3"/>
    <w:rsid w:val="00273B93"/>
    <w:rsid w:val="002757FF"/>
    <w:rsid w:val="002759D3"/>
    <w:rsid w:val="00275B29"/>
    <w:rsid w:val="00276455"/>
    <w:rsid w:val="002803A8"/>
    <w:rsid w:val="00280E39"/>
    <w:rsid w:val="002815B4"/>
    <w:rsid w:val="00282549"/>
    <w:rsid w:val="00282C19"/>
    <w:rsid w:val="00283025"/>
    <w:rsid w:val="002841E6"/>
    <w:rsid w:val="00292CC8"/>
    <w:rsid w:val="00293800"/>
    <w:rsid w:val="0029468B"/>
    <w:rsid w:val="002965F4"/>
    <w:rsid w:val="002966BF"/>
    <w:rsid w:val="00296C53"/>
    <w:rsid w:val="002A0C23"/>
    <w:rsid w:val="002A2513"/>
    <w:rsid w:val="002A35DA"/>
    <w:rsid w:val="002A43D4"/>
    <w:rsid w:val="002A54BA"/>
    <w:rsid w:val="002A5592"/>
    <w:rsid w:val="002A73FB"/>
    <w:rsid w:val="002A7A08"/>
    <w:rsid w:val="002B05D8"/>
    <w:rsid w:val="002B05F5"/>
    <w:rsid w:val="002B0DA6"/>
    <w:rsid w:val="002B1880"/>
    <w:rsid w:val="002B2351"/>
    <w:rsid w:val="002B2EE3"/>
    <w:rsid w:val="002B36F1"/>
    <w:rsid w:val="002B4F73"/>
    <w:rsid w:val="002B608C"/>
    <w:rsid w:val="002C1A2A"/>
    <w:rsid w:val="002C2D25"/>
    <w:rsid w:val="002C385E"/>
    <w:rsid w:val="002C4B8C"/>
    <w:rsid w:val="002D092A"/>
    <w:rsid w:val="002D1120"/>
    <w:rsid w:val="002D1A63"/>
    <w:rsid w:val="002D23EA"/>
    <w:rsid w:val="002D2B96"/>
    <w:rsid w:val="002D3213"/>
    <w:rsid w:val="002D4667"/>
    <w:rsid w:val="002E1441"/>
    <w:rsid w:val="002E462E"/>
    <w:rsid w:val="002E4712"/>
    <w:rsid w:val="002E59DC"/>
    <w:rsid w:val="002E5D90"/>
    <w:rsid w:val="002F21FE"/>
    <w:rsid w:val="002F267F"/>
    <w:rsid w:val="002F4EAE"/>
    <w:rsid w:val="002F5511"/>
    <w:rsid w:val="002F5E96"/>
    <w:rsid w:val="002F6706"/>
    <w:rsid w:val="002F67E4"/>
    <w:rsid w:val="002F6B65"/>
    <w:rsid w:val="00303D1A"/>
    <w:rsid w:val="00305058"/>
    <w:rsid w:val="00305310"/>
    <w:rsid w:val="0030614B"/>
    <w:rsid w:val="00306903"/>
    <w:rsid w:val="0031081D"/>
    <w:rsid w:val="00312828"/>
    <w:rsid w:val="00317172"/>
    <w:rsid w:val="00322D17"/>
    <w:rsid w:val="00323284"/>
    <w:rsid w:val="003304B1"/>
    <w:rsid w:val="0033437E"/>
    <w:rsid w:val="00334BF8"/>
    <w:rsid w:val="00335297"/>
    <w:rsid w:val="003376AD"/>
    <w:rsid w:val="00337985"/>
    <w:rsid w:val="0034154D"/>
    <w:rsid w:val="00345B97"/>
    <w:rsid w:val="003478D8"/>
    <w:rsid w:val="00347D82"/>
    <w:rsid w:val="00347DDF"/>
    <w:rsid w:val="0035137E"/>
    <w:rsid w:val="00354085"/>
    <w:rsid w:val="003545D9"/>
    <w:rsid w:val="003551AB"/>
    <w:rsid w:val="00357EB8"/>
    <w:rsid w:val="003601D6"/>
    <w:rsid w:val="00360EF3"/>
    <w:rsid w:val="00361254"/>
    <w:rsid w:val="00361458"/>
    <w:rsid w:val="00362397"/>
    <w:rsid w:val="00364EBB"/>
    <w:rsid w:val="00366B52"/>
    <w:rsid w:val="00371AEE"/>
    <w:rsid w:val="00372985"/>
    <w:rsid w:val="00376238"/>
    <w:rsid w:val="003805DA"/>
    <w:rsid w:val="003818DC"/>
    <w:rsid w:val="00381A7F"/>
    <w:rsid w:val="00382A02"/>
    <w:rsid w:val="003848EE"/>
    <w:rsid w:val="003909D6"/>
    <w:rsid w:val="00394014"/>
    <w:rsid w:val="00394F20"/>
    <w:rsid w:val="0039677C"/>
    <w:rsid w:val="003A0B04"/>
    <w:rsid w:val="003A0BF9"/>
    <w:rsid w:val="003A7823"/>
    <w:rsid w:val="003B04C1"/>
    <w:rsid w:val="003B4B20"/>
    <w:rsid w:val="003B5C72"/>
    <w:rsid w:val="003B69E7"/>
    <w:rsid w:val="003B6AD9"/>
    <w:rsid w:val="003B6BF0"/>
    <w:rsid w:val="003B7069"/>
    <w:rsid w:val="003C0177"/>
    <w:rsid w:val="003C35AA"/>
    <w:rsid w:val="003C4FDA"/>
    <w:rsid w:val="003C739B"/>
    <w:rsid w:val="003C7ABF"/>
    <w:rsid w:val="003C7C1C"/>
    <w:rsid w:val="003D014B"/>
    <w:rsid w:val="003D0589"/>
    <w:rsid w:val="003D15E4"/>
    <w:rsid w:val="003D38BF"/>
    <w:rsid w:val="003D3AF6"/>
    <w:rsid w:val="003D3C46"/>
    <w:rsid w:val="003D4595"/>
    <w:rsid w:val="003D4746"/>
    <w:rsid w:val="003D4EC6"/>
    <w:rsid w:val="003D51FF"/>
    <w:rsid w:val="003E0D18"/>
    <w:rsid w:val="003E0F87"/>
    <w:rsid w:val="003E13B6"/>
    <w:rsid w:val="003E2A48"/>
    <w:rsid w:val="003E41F8"/>
    <w:rsid w:val="003E444F"/>
    <w:rsid w:val="003E4D32"/>
    <w:rsid w:val="003E7868"/>
    <w:rsid w:val="003E7F20"/>
    <w:rsid w:val="003F16C2"/>
    <w:rsid w:val="003F17D6"/>
    <w:rsid w:val="003F20D6"/>
    <w:rsid w:val="003F2BAD"/>
    <w:rsid w:val="003F333E"/>
    <w:rsid w:val="003F4155"/>
    <w:rsid w:val="003F5B07"/>
    <w:rsid w:val="003F7702"/>
    <w:rsid w:val="0040054C"/>
    <w:rsid w:val="00403999"/>
    <w:rsid w:val="00404139"/>
    <w:rsid w:val="004045F5"/>
    <w:rsid w:val="0040540C"/>
    <w:rsid w:val="00405C03"/>
    <w:rsid w:val="004068F7"/>
    <w:rsid w:val="00407E04"/>
    <w:rsid w:val="00407EB6"/>
    <w:rsid w:val="00410097"/>
    <w:rsid w:val="00410107"/>
    <w:rsid w:val="00411D0C"/>
    <w:rsid w:val="004133D2"/>
    <w:rsid w:val="00415FDA"/>
    <w:rsid w:val="00420F0E"/>
    <w:rsid w:val="004223C8"/>
    <w:rsid w:val="00424C01"/>
    <w:rsid w:val="00427042"/>
    <w:rsid w:val="00427078"/>
    <w:rsid w:val="00427282"/>
    <w:rsid w:val="004327DF"/>
    <w:rsid w:val="00432FB2"/>
    <w:rsid w:val="004350D8"/>
    <w:rsid w:val="0044165D"/>
    <w:rsid w:val="00441725"/>
    <w:rsid w:val="0044326B"/>
    <w:rsid w:val="00443BE6"/>
    <w:rsid w:val="004443B5"/>
    <w:rsid w:val="004461EC"/>
    <w:rsid w:val="00446AF6"/>
    <w:rsid w:val="00452381"/>
    <w:rsid w:val="00457669"/>
    <w:rsid w:val="00460F4B"/>
    <w:rsid w:val="00461062"/>
    <w:rsid w:val="004633FB"/>
    <w:rsid w:val="00464427"/>
    <w:rsid w:val="00465750"/>
    <w:rsid w:val="00465F8C"/>
    <w:rsid w:val="00466781"/>
    <w:rsid w:val="0046688F"/>
    <w:rsid w:val="00470F94"/>
    <w:rsid w:val="00471D16"/>
    <w:rsid w:val="004722A8"/>
    <w:rsid w:val="004725EF"/>
    <w:rsid w:val="0047641E"/>
    <w:rsid w:val="004765CA"/>
    <w:rsid w:val="004766DF"/>
    <w:rsid w:val="004816BF"/>
    <w:rsid w:val="00481EC3"/>
    <w:rsid w:val="0048271B"/>
    <w:rsid w:val="004827D8"/>
    <w:rsid w:val="004830DE"/>
    <w:rsid w:val="00483CEA"/>
    <w:rsid w:val="00485367"/>
    <w:rsid w:val="00485AB0"/>
    <w:rsid w:val="00485F8B"/>
    <w:rsid w:val="00486BEA"/>
    <w:rsid w:val="00487BA1"/>
    <w:rsid w:val="0049072C"/>
    <w:rsid w:val="00490914"/>
    <w:rsid w:val="004939C6"/>
    <w:rsid w:val="004950BA"/>
    <w:rsid w:val="004952B9"/>
    <w:rsid w:val="004A1B2A"/>
    <w:rsid w:val="004A1C6C"/>
    <w:rsid w:val="004A26E4"/>
    <w:rsid w:val="004A33FA"/>
    <w:rsid w:val="004A448C"/>
    <w:rsid w:val="004A6125"/>
    <w:rsid w:val="004B0DF9"/>
    <w:rsid w:val="004B1DA3"/>
    <w:rsid w:val="004B1F62"/>
    <w:rsid w:val="004B326D"/>
    <w:rsid w:val="004B55F2"/>
    <w:rsid w:val="004B641D"/>
    <w:rsid w:val="004B651D"/>
    <w:rsid w:val="004B6BAB"/>
    <w:rsid w:val="004B7057"/>
    <w:rsid w:val="004C0626"/>
    <w:rsid w:val="004C1A95"/>
    <w:rsid w:val="004C3474"/>
    <w:rsid w:val="004C409B"/>
    <w:rsid w:val="004C43E6"/>
    <w:rsid w:val="004C4794"/>
    <w:rsid w:val="004C4DCF"/>
    <w:rsid w:val="004C7859"/>
    <w:rsid w:val="004D2C82"/>
    <w:rsid w:val="004D33F7"/>
    <w:rsid w:val="004D441F"/>
    <w:rsid w:val="004D68A3"/>
    <w:rsid w:val="004E025E"/>
    <w:rsid w:val="004E0AF2"/>
    <w:rsid w:val="004E15DD"/>
    <w:rsid w:val="004E1CA1"/>
    <w:rsid w:val="004E3CEA"/>
    <w:rsid w:val="004E52B2"/>
    <w:rsid w:val="004E56E0"/>
    <w:rsid w:val="004E5F42"/>
    <w:rsid w:val="004E65FA"/>
    <w:rsid w:val="004F1BA8"/>
    <w:rsid w:val="004F3A30"/>
    <w:rsid w:val="004F581E"/>
    <w:rsid w:val="004F5B14"/>
    <w:rsid w:val="004F72F5"/>
    <w:rsid w:val="00500615"/>
    <w:rsid w:val="00501255"/>
    <w:rsid w:val="00502BD5"/>
    <w:rsid w:val="0050323F"/>
    <w:rsid w:val="00505F2A"/>
    <w:rsid w:val="0050675B"/>
    <w:rsid w:val="00511426"/>
    <w:rsid w:val="00511628"/>
    <w:rsid w:val="00512544"/>
    <w:rsid w:val="00513DB6"/>
    <w:rsid w:val="00514A9A"/>
    <w:rsid w:val="00515D0D"/>
    <w:rsid w:val="00517854"/>
    <w:rsid w:val="00517A6B"/>
    <w:rsid w:val="00520091"/>
    <w:rsid w:val="00526B1A"/>
    <w:rsid w:val="00531C0D"/>
    <w:rsid w:val="00532110"/>
    <w:rsid w:val="00534623"/>
    <w:rsid w:val="00534C1C"/>
    <w:rsid w:val="00536F01"/>
    <w:rsid w:val="00536F0E"/>
    <w:rsid w:val="00537603"/>
    <w:rsid w:val="005404A6"/>
    <w:rsid w:val="005428DA"/>
    <w:rsid w:val="00543037"/>
    <w:rsid w:val="00547087"/>
    <w:rsid w:val="005501FF"/>
    <w:rsid w:val="00550392"/>
    <w:rsid w:val="0055170E"/>
    <w:rsid w:val="005522F8"/>
    <w:rsid w:val="00553A0F"/>
    <w:rsid w:val="005572F0"/>
    <w:rsid w:val="005574C8"/>
    <w:rsid w:val="00561C8E"/>
    <w:rsid w:val="00565209"/>
    <w:rsid w:val="00570B58"/>
    <w:rsid w:val="00570F13"/>
    <w:rsid w:val="005729CB"/>
    <w:rsid w:val="00573285"/>
    <w:rsid w:val="005737A8"/>
    <w:rsid w:val="00577F9D"/>
    <w:rsid w:val="0058248E"/>
    <w:rsid w:val="005830BA"/>
    <w:rsid w:val="00583EBB"/>
    <w:rsid w:val="00584370"/>
    <w:rsid w:val="005843B7"/>
    <w:rsid w:val="005871CC"/>
    <w:rsid w:val="00587263"/>
    <w:rsid w:val="00590351"/>
    <w:rsid w:val="0059079E"/>
    <w:rsid w:val="00590D3F"/>
    <w:rsid w:val="005920FA"/>
    <w:rsid w:val="00592E30"/>
    <w:rsid w:val="00595CC2"/>
    <w:rsid w:val="00595E77"/>
    <w:rsid w:val="005A0C79"/>
    <w:rsid w:val="005A1D33"/>
    <w:rsid w:val="005A1D38"/>
    <w:rsid w:val="005A3385"/>
    <w:rsid w:val="005A40E2"/>
    <w:rsid w:val="005A671D"/>
    <w:rsid w:val="005A6771"/>
    <w:rsid w:val="005A7490"/>
    <w:rsid w:val="005A7C9A"/>
    <w:rsid w:val="005A7F85"/>
    <w:rsid w:val="005B0066"/>
    <w:rsid w:val="005B1CEE"/>
    <w:rsid w:val="005B3513"/>
    <w:rsid w:val="005B3FFC"/>
    <w:rsid w:val="005B46F7"/>
    <w:rsid w:val="005B6558"/>
    <w:rsid w:val="005B7088"/>
    <w:rsid w:val="005B7450"/>
    <w:rsid w:val="005B7867"/>
    <w:rsid w:val="005C0568"/>
    <w:rsid w:val="005C309A"/>
    <w:rsid w:val="005D2121"/>
    <w:rsid w:val="005D253F"/>
    <w:rsid w:val="005D63DB"/>
    <w:rsid w:val="005E1A1F"/>
    <w:rsid w:val="005E1DFE"/>
    <w:rsid w:val="005E2A8B"/>
    <w:rsid w:val="005E3CAA"/>
    <w:rsid w:val="005E5805"/>
    <w:rsid w:val="005E6372"/>
    <w:rsid w:val="005E6F55"/>
    <w:rsid w:val="005F02EC"/>
    <w:rsid w:val="005F2407"/>
    <w:rsid w:val="005F25E2"/>
    <w:rsid w:val="005F54D3"/>
    <w:rsid w:val="005F55DB"/>
    <w:rsid w:val="005F5F30"/>
    <w:rsid w:val="005F7178"/>
    <w:rsid w:val="005F7472"/>
    <w:rsid w:val="005F7FFC"/>
    <w:rsid w:val="006004B6"/>
    <w:rsid w:val="00600CFB"/>
    <w:rsid w:val="006010E4"/>
    <w:rsid w:val="00603F40"/>
    <w:rsid w:val="00604150"/>
    <w:rsid w:val="0060429F"/>
    <w:rsid w:val="00604533"/>
    <w:rsid w:val="0060505D"/>
    <w:rsid w:val="006053B7"/>
    <w:rsid w:val="00605D1D"/>
    <w:rsid w:val="00605DE7"/>
    <w:rsid w:val="006065A7"/>
    <w:rsid w:val="00606751"/>
    <w:rsid w:val="00606C0C"/>
    <w:rsid w:val="00607383"/>
    <w:rsid w:val="0061152A"/>
    <w:rsid w:val="006122C6"/>
    <w:rsid w:val="00613915"/>
    <w:rsid w:val="00616560"/>
    <w:rsid w:val="00616701"/>
    <w:rsid w:val="0061781F"/>
    <w:rsid w:val="00617A07"/>
    <w:rsid w:val="006205FD"/>
    <w:rsid w:val="00621F44"/>
    <w:rsid w:val="00625344"/>
    <w:rsid w:val="0062588C"/>
    <w:rsid w:val="0062634C"/>
    <w:rsid w:val="00626C15"/>
    <w:rsid w:val="00630392"/>
    <w:rsid w:val="00630916"/>
    <w:rsid w:val="00631E9E"/>
    <w:rsid w:val="0063216B"/>
    <w:rsid w:val="00635918"/>
    <w:rsid w:val="00637E03"/>
    <w:rsid w:val="0064038C"/>
    <w:rsid w:val="00641678"/>
    <w:rsid w:val="00641C67"/>
    <w:rsid w:val="00641D79"/>
    <w:rsid w:val="006424E2"/>
    <w:rsid w:val="0064367C"/>
    <w:rsid w:val="00645981"/>
    <w:rsid w:val="006460BD"/>
    <w:rsid w:val="006472B4"/>
    <w:rsid w:val="006472DE"/>
    <w:rsid w:val="006509F9"/>
    <w:rsid w:val="00650B5C"/>
    <w:rsid w:val="006526E9"/>
    <w:rsid w:val="00652AB6"/>
    <w:rsid w:val="00654210"/>
    <w:rsid w:val="00655664"/>
    <w:rsid w:val="00655F5B"/>
    <w:rsid w:val="00657A89"/>
    <w:rsid w:val="0066062B"/>
    <w:rsid w:val="00661ED9"/>
    <w:rsid w:val="006620AD"/>
    <w:rsid w:val="00662FBC"/>
    <w:rsid w:val="00664CD2"/>
    <w:rsid w:val="006666B0"/>
    <w:rsid w:val="00670DB8"/>
    <w:rsid w:val="00671F16"/>
    <w:rsid w:val="00673206"/>
    <w:rsid w:val="00677DB5"/>
    <w:rsid w:val="00681518"/>
    <w:rsid w:val="006818A9"/>
    <w:rsid w:val="00681E2F"/>
    <w:rsid w:val="00682C0A"/>
    <w:rsid w:val="006849B0"/>
    <w:rsid w:val="00684E88"/>
    <w:rsid w:val="00685061"/>
    <w:rsid w:val="00691B4B"/>
    <w:rsid w:val="00691EC4"/>
    <w:rsid w:val="006934E7"/>
    <w:rsid w:val="00693566"/>
    <w:rsid w:val="006944E2"/>
    <w:rsid w:val="00694B3A"/>
    <w:rsid w:val="00695FA1"/>
    <w:rsid w:val="00696E12"/>
    <w:rsid w:val="006A00AB"/>
    <w:rsid w:val="006A0A14"/>
    <w:rsid w:val="006A44AA"/>
    <w:rsid w:val="006A5698"/>
    <w:rsid w:val="006A651C"/>
    <w:rsid w:val="006B0F34"/>
    <w:rsid w:val="006B2458"/>
    <w:rsid w:val="006B26D3"/>
    <w:rsid w:val="006B7FCB"/>
    <w:rsid w:val="006C0DEB"/>
    <w:rsid w:val="006C183E"/>
    <w:rsid w:val="006C1997"/>
    <w:rsid w:val="006C2232"/>
    <w:rsid w:val="006C4BFA"/>
    <w:rsid w:val="006C78AD"/>
    <w:rsid w:val="006C7945"/>
    <w:rsid w:val="006D025C"/>
    <w:rsid w:val="006D04AA"/>
    <w:rsid w:val="006D0B46"/>
    <w:rsid w:val="006D41A4"/>
    <w:rsid w:val="006D580E"/>
    <w:rsid w:val="006D7331"/>
    <w:rsid w:val="006E588F"/>
    <w:rsid w:val="006E58BF"/>
    <w:rsid w:val="006E6750"/>
    <w:rsid w:val="006F022E"/>
    <w:rsid w:val="006F16CE"/>
    <w:rsid w:val="006F35BE"/>
    <w:rsid w:val="006F4D29"/>
    <w:rsid w:val="006F7459"/>
    <w:rsid w:val="00700FDD"/>
    <w:rsid w:val="0070289E"/>
    <w:rsid w:val="0070344D"/>
    <w:rsid w:val="0070393B"/>
    <w:rsid w:val="00704867"/>
    <w:rsid w:val="00704B12"/>
    <w:rsid w:val="0070689B"/>
    <w:rsid w:val="00706DB5"/>
    <w:rsid w:val="007072FD"/>
    <w:rsid w:val="007079AA"/>
    <w:rsid w:val="0070C9BC"/>
    <w:rsid w:val="00710573"/>
    <w:rsid w:val="00713761"/>
    <w:rsid w:val="007143C9"/>
    <w:rsid w:val="00715DBE"/>
    <w:rsid w:val="00716818"/>
    <w:rsid w:val="00717641"/>
    <w:rsid w:val="00720ADD"/>
    <w:rsid w:val="007229F1"/>
    <w:rsid w:val="00722B8E"/>
    <w:rsid w:val="00723931"/>
    <w:rsid w:val="00724B59"/>
    <w:rsid w:val="00724C21"/>
    <w:rsid w:val="007254A5"/>
    <w:rsid w:val="00725DDC"/>
    <w:rsid w:val="00726BA9"/>
    <w:rsid w:val="00726FB4"/>
    <w:rsid w:val="00727D14"/>
    <w:rsid w:val="00735507"/>
    <w:rsid w:val="00736146"/>
    <w:rsid w:val="00736D24"/>
    <w:rsid w:val="007370EE"/>
    <w:rsid w:val="0073717A"/>
    <w:rsid w:val="0073772E"/>
    <w:rsid w:val="00737F36"/>
    <w:rsid w:val="0074074B"/>
    <w:rsid w:val="007410AD"/>
    <w:rsid w:val="00741479"/>
    <w:rsid w:val="00744B65"/>
    <w:rsid w:val="007452BE"/>
    <w:rsid w:val="00745EC9"/>
    <w:rsid w:val="00746AA2"/>
    <w:rsid w:val="00747A73"/>
    <w:rsid w:val="00751DFD"/>
    <w:rsid w:val="00751E89"/>
    <w:rsid w:val="00752645"/>
    <w:rsid w:val="007547F4"/>
    <w:rsid w:val="00754F09"/>
    <w:rsid w:val="00756607"/>
    <w:rsid w:val="0075685F"/>
    <w:rsid w:val="00760C73"/>
    <w:rsid w:val="00761612"/>
    <w:rsid w:val="007631ED"/>
    <w:rsid w:val="00764033"/>
    <w:rsid w:val="00765C92"/>
    <w:rsid w:val="00765EAB"/>
    <w:rsid w:val="00766832"/>
    <w:rsid w:val="0077251F"/>
    <w:rsid w:val="00773849"/>
    <w:rsid w:val="0077425E"/>
    <w:rsid w:val="00774AB6"/>
    <w:rsid w:val="00777899"/>
    <w:rsid w:val="0078006B"/>
    <w:rsid w:val="0078183A"/>
    <w:rsid w:val="007818E6"/>
    <w:rsid w:val="007827E3"/>
    <w:rsid w:val="00783B37"/>
    <w:rsid w:val="00785C1E"/>
    <w:rsid w:val="007870C8"/>
    <w:rsid w:val="007910D0"/>
    <w:rsid w:val="00792286"/>
    <w:rsid w:val="007959A7"/>
    <w:rsid w:val="00796530"/>
    <w:rsid w:val="007A0503"/>
    <w:rsid w:val="007A1162"/>
    <w:rsid w:val="007A208F"/>
    <w:rsid w:val="007A296D"/>
    <w:rsid w:val="007A30BA"/>
    <w:rsid w:val="007A52F5"/>
    <w:rsid w:val="007A5660"/>
    <w:rsid w:val="007B2135"/>
    <w:rsid w:val="007B420F"/>
    <w:rsid w:val="007B4817"/>
    <w:rsid w:val="007C598D"/>
    <w:rsid w:val="007C5F47"/>
    <w:rsid w:val="007C7FAD"/>
    <w:rsid w:val="007D2E77"/>
    <w:rsid w:val="007D5026"/>
    <w:rsid w:val="007D6DD9"/>
    <w:rsid w:val="007F4B34"/>
    <w:rsid w:val="00800590"/>
    <w:rsid w:val="0080209F"/>
    <w:rsid w:val="00804B99"/>
    <w:rsid w:val="008051D1"/>
    <w:rsid w:val="00805295"/>
    <w:rsid w:val="00805346"/>
    <w:rsid w:val="008063BF"/>
    <w:rsid w:val="00807A01"/>
    <w:rsid w:val="008145A5"/>
    <w:rsid w:val="008149A9"/>
    <w:rsid w:val="0081629E"/>
    <w:rsid w:val="008162C6"/>
    <w:rsid w:val="0082145B"/>
    <w:rsid w:val="00821955"/>
    <w:rsid w:val="00822632"/>
    <w:rsid w:val="008226A0"/>
    <w:rsid w:val="008232F8"/>
    <w:rsid w:val="008238E4"/>
    <w:rsid w:val="00824B67"/>
    <w:rsid w:val="00826DB4"/>
    <w:rsid w:val="00826EB4"/>
    <w:rsid w:val="008305FE"/>
    <w:rsid w:val="008310F1"/>
    <w:rsid w:val="00831132"/>
    <w:rsid w:val="008313F9"/>
    <w:rsid w:val="00832DAF"/>
    <w:rsid w:val="00835044"/>
    <w:rsid w:val="00835C61"/>
    <w:rsid w:val="0083639C"/>
    <w:rsid w:val="008367B1"/>
    <w:rsid w:val="0083760E"/>
    <w:rsid w:val="008426A0"/>
    <w:rsid w:val="008432C6"/>
    <w:rsid w:val="00844647"/>
    <w:rsid w:val="008446E4"/>
    <w:rsid w:val="00844AD5"/>
    <w:rsid w:val="00844D7C"/>
    <w:rsid w:val="00851A1C"/>
    <w:rsid w:val="00851D06"/>
    <w:rsid w:val="0085216A"/>
    <w:rsid w:val="008550A5"/>
    <w:rsid w:val="00856A62"/>
    <w:rsid w:val="00856BFD"/>
    <w:rsid w:val="00857249"/>
    <w:rsid w:val="008574D7"/>
    <w:rsid w:val="00857680"/>
    <w:rsid w:val="00857CF6"/>
    <w:rsid w:val="008608F7"/>
    <w:rsid w:val="008659ED"/>
    <w:rsid w:val="00866265"/>
    <w:rsid w:val="00866787"/>
    <w:rsid w:val="008675F6"/>
    <w:rsid w:val="00867726"/>
    <w:rsid w:val="0087054E"/>
    <w:rsid w:val="00870E07"/>
    <w:rsid w:val="008724C1"/>
    <w:rsid w:val="008726A8"/>
    <w:rsid w:val="008728B6"/>
    <w:rsid w:val="00873090"/>
    <w:rsid w:val="00874956"/>
    <w:rsid w:val="00874B7B"/>
    <w:rsid w:val="00875473"/>
    <w:rsid w:val="00876F46"/>
    <w:rsid w:val="008777D3"/>
    <w:rsid w:val="008815BD"/>
    <w:rsid w:val="0088256C"/>
    <w:rsid w:val="00882CC2"/>
    <w:rsid w:val="00885BDA"/>
    <w:rsid w:val="0089230B"/>
    <w:rsid w:val="00892AEB"/>
    <w:rsid w:val="00896543"/>
    <w:rsid w:val="008A2A5A"/>
    <w:rsid w:val="008A2BC2"/>
    <w:rsid w:val="008A427B"/>
    <w:rsid w:val="008A49B6"/>
    <w:rsid w:val="008B0654"/>
    <w:rsid w:val="008B38C9"/>
    <w:rsid w:val="008B6378"/>
    <w:rsid w:val="008C1CF1"/>
    <w:rsid w:val="008C277B"/>
    <w:rsid w:val="008C757C"/>
    <w:rsid w:val="008D05D9"/>
    <w:rsid w:val="008D0E75"/>
    <w:rsid w:val="008D1717"/>
    <w:rsid w:val="008D295B"/>
    <w:rsid w:val="008D3071"/>
    <w:rsid w:val="008D47E6"/>
    <w:rsid w:val="008D6DE7"/>
    <w:rsid w:val="008D751F"/>
    <w:rsid w:val="008D76AF"/>
    <w:rsid w:val="008E3B86"/>
    <w:rsid w:val="008E3BA8"/>
    <w:rsid w:val="008E4AA4"/>
    <w:rsid w:val="008E5F63"/>
    <w:rsid w:val="008E7825"/>
    <w:rsid w:val="008F0C5F"/>
    <w:rsid w:val="008F33E4"/>
    <w:rsid w:val="008F6238"/>
    <w:rsid w:val="00900BC5"/>
    <w:rsid w:val="00901F3F"/>
    <w:rsid w:val="009044AE"/>
    <w:rsid w:val="00905298"/>
    <w:rsid w:val="00905ECC"/>
    <w:rsid w:val="009064E0"/>
    <w:rsid w:val="0091012B"/>
    <w:rsid w:val="00910AD2"/>
    <w:rsid w:val="009117F4"/>
    <w:rsid w:val="00912D9B"/>
    <w:rsid w:val="0091420C"/>
    <w:rsid w:val="00917658"/>
    <w:rsid w:val="00920009"/>
    <w:rsid w:val="0092048F"/>
    <w:rsid w:val="00920896"/>
    <w:rsid w:val="00924B49"/>
    <w:rsid w:val="00924E55"/>
    <w:rsid w:val="009251B1"/>
    <w:rsid w:val="009263B8"/>
    <w:rsid w:val="00927274"/>
    <w:rsid w:val="009312CF"/>
    <w:rsid w:val="0093231E"/>
    <w:rsid w:val="00933508"/>
    <w:rsid w:val="009336EC"/>
    <w:rsid w:val="00934751"/>
    <w:rsid w:val="009366F9"/>
    <w:rsid w:val="009377FC"/>
    <w:rsid w:val="00937CD0"/>
    <w:rsid w:val="00940A1E"/>
    <w:rsid w:val="00942B59"/>
    <w:rsid w:val="00943FF1"/>
    <w:rsid w:val="00945E58"/>
    <w:rsid w:val="00947283"/>
    <w:rsid w:val="0094765D"/>
    <w:rsid w:val="009521C1"/>
    <w:rsid w:val="00952B93"/>
    <w:rsid w:val="009540DA"/>
    <w:rsid w:val="00960004"/>
    <w:rsid w:val="00960076"/>
    <w:rsid w:val="00960378"/>
    <w:rsid w:val="009612C5"/>
    <w:rsid w:val="00961594"/>
    <w:rsid w:val="009662C8"/>
    <w:rsid w:val="00966378"/>
    <w:rsid w:val="009669DF"/>
    <w:rsid w:val="00970ECC"/>
    <w:rsid w:val="00970F70"/>
    <w:rsid w:val="00971529"/>
    <w:rsid w:val="00971666"/>
    <w:rsid w:val="00972488"/>
    <w:rsid w:val="00974BAA"/>
    <w:rsid w:val="0097717E"/>
    <w:rsid w:val="00981B1B"/>
    <w:rsid w:val="00982768"/>
    <w:rsid w:val="00983461"/>
    <w:rsid w:val="00983B40"/>
    <w:rsid w:val="00983CC6"/>
    <w:rsid w:val="00990F99"/>
    <w:rsid w:val="009916CA"/>
    <w:rsid w:val="00992630"/>
    <w:rsid w:val="0099267F"/>
    <w:rsid w:val="00996393"/>
    <w:rsid w:val="00996832"/>
    <w:rsid w:val="009977D3"/>
    <w:rsid w:val="009A02CF"/>
    <w:rsid w:val="009A0498"/>
    <w:rsid w:val="009A1217"/>
    <w:rsid w:val="009A1AE0"/>
    <w:rsid w:val="009A1AF6"/>
    <w:rsid w:val="009A1EF3"/>
    <w:rsid w:val="009A37D4"/>
    <w:rsid w:val="009A39D4"/>
    <w:rsid w:val="009A4077"/>
    <w:rsid w:val="009A4EAF"/>
    <w:rsid w:val="009A6ED2"/>
    <w:rsid w:val="009B0E45"/>
    <w:rsid w:val="009B0ED9"/>
    <w:rsid w:val="009B1629"/>
    <w:rsid w:val="009B2EC9"/>
    <w:rsid w:val="009B3C21"/>
    <w:rsid w:val="009B4408"/>
    <w:rsid w:val="009B7924"/>
    <w:rsid w:val="009B7B79"/>
    <w:rsid w:val="009B7E35"/>
    <w:rsid w:val="009C091E"/>
    <w:rsid w:val="009C1244"/>
    <w:rsid w:val="009C139F"/>
    <w:rsid w:val="009C30B0"/>
    <w:rsid w:val="009C4603"/>
    <w:rsid w:val="009C7466"/>
    <w:rsid w:val="009D5BC8"/>
    <w:rsid w:val="009D67BF"/>
    <w:rsid w:val="009D6AE3"/>
    <w:rsid w:val="009D6DB8"/>
    <w:rsid w:val="009E0551"/>
    <w:rsid w:val="009E3597"/>
    <w:rsid w:val="009E4A34"/>
    <w:rsid w:val="009E4E64"/>
    <w:rsid w:val="009E6855"/>
    <w:rsid w:val="009F1A47"/>
    <w:rsid w:val="009F3265"/>
    <w:rsid w:val="009F53A9"/>
    <w:rsid w:val="00A00C8D"/>
    <w:rsid w:val="00A030D8"/>
    <w:rsid w:val="00A043A3"/>
    <w:rsid w:val="00A05035"/>
    <w:rsid w:val="00A054C6"/>
    <w:rsid w:val="00A0561C"/>
    <w:rsid w:val="00A05961"/>
    <w:rsid w:val="00A05E34"/>
    <w:rsid w:val="00A06158"/>
    <w:rsid w:val="00A06192"/>
    <w:rsid w:val="00A06C50"/>
    <w:rsid w:val="00A06F17"/>
    <w:rsid w:val="00A07CA8"/>
    <w:rsid w:val="00A1042B"/>
    <w:rsid w:val="00A119B0"/>
    <w:rsid w:val="00A15A48"/>
    <w:rsid w:val="00A160E9"/>
    <w:rsid w:val="00A16DA9"/>
    <w:rsid w:val="00A16E19"/>
    <w:rsid w:val="00A21255"/>
    <w:rsid w:val="00A22808"/>
    <w:rsid w:val="00A22A47"/>
    <w:rsid w:val="00A22E42"/>
    <w:rsid w:val="00A2379A"/>
    <w:rsid w:val="00A260D1"/>
    <w:rsid w:val="00A2634C"/>
    <w:rsid w:val="00A30BD0"/>
    <w:rsid w:val="00A3288E"/>
    <w:rsid w:val="00A32A3B"/>
    <w:rsid w:val="00A349B9"/>
    <w:rsid w:val="00A35247"/>
    <w:rsid w:val="00A353D1"/>
    <w:rsid w:val="00A3553F"/>
    <w:rsid w:val="00A35A3B"/>
    <w:rsid w:val="00A3790B"/>
    <w:rsid w:val="00A4151D"/>
    <w:rsid w:val="00A41C1D"/>
    <w:rsid w:val="00A42D9D"/>
    <w:rsid w:val="00A430E1"/>
    <w:rsid w:val="00A435E8"/>
    <w:rsid w:val="00A43D00"/>
    <w:rsid w:val="00A47CD2"/>
    <w:rsid w:val="00A524AE"/>
    <w:rsid w:val="00A54178"/>
    <w:rsid w:val="00A55379"/>
    <w:rsid w:val="00A56FBE"/>
    <w:rsid w:val="00A56FD1"/>
    <w:rsid w:val="00A616C3"/>
    <w:rsid w:val="00A62480"/>
    <w:rsid w:val="00A62509"/>
    <w:rsid w:val="00A63A3C"/>
    <w:rsid w:val="00A658EB"/>
    <w:rsid w:val="00A66C27"/>
    <w:rsid w:val="00A672BB"/>
    <w:rsid w:val="00A67CFD"/>
    <w:rsid w:val="00A7022F"/>
    <w:rsid w:val="00A719B5"/>
    <w:rsid w:val="00A73666"/>
    <w:rsid w:val="00A73BC5"/>
    <w:rsid w:val="00A75783"/>
    <w:rsid w:val="00A760E4"/>
    <w:rsid w:val="00A76936"/>
    <w:rsid w:val="00A77727"/>
    <w:rsid w:val="00A77F39"/>
    <w:rsid w:val="00A80C41"/>
    <w:rsid w:val="00A8109C"/>
    <w:rsid w:val="00A813A9"/>
    <w:rsid w:val="00A81F9E"/>
    <w:rsid w:val="00A8316C"/>
    <w:rsid w:val="00A8672B"/>
    <w:rsid w:val="00A87490"/>
    <w:rsid w:val="00A90A53"/>
    <w:rsid w:val="00A90A88"/>
    <w:rsid w:val="00A91642"/>
    <w:rsid w:val="00A91C60"/>
    <w:rsid w:val="00A91DF1"/>
    <w:rsid w:val="00A939A9"/>
    <w:rsid w:val="00A95927"/>
    <w:rsid w:val="00A95C6D"/>
    <w:rsid w:val="00A95E68"/>
    <w:rsid w:val="00A969B2"/>
    <w:rsid w:val="00AA284B"/>
    <w:rsid w:val="00AA5F01"/>
    <w:rsid w:val="00AA7EE2"/>
    <w:rsid w:val="00AB04A8"/>
    <w:rsid w:val="00AB112B"/>
    <w:rsid w:val="00AB3619"/>
    <w:rsid w:val="00AB6928"/>
    <w:rsid w:val="00AB6D93"/>
    <w:rsid w:val="00AB7AA3"/>
    <w:rsid w:val="00AC1500"/>
    <w:rsid w:val="00AC2059"/>
    <w:rsid w:val="00AC22DE"/>
    <w:rsid w:val="00AC756D"/>
    <w:rsid w:val="00AD0AD3"/>
    <w:rsid w:val="00AD1ECB"/>
    <w:rsid w:val="00AD404A"/>
    <w:rsid w:val="00AD4DA4"/>
    <w:rsid w:val="00AD580E"/>
    <w:rsid w:val="00AD6652"/>
    <w:rsid w:val="00AD665D"/>
    <w:rsid w:val="00AE10FC"/>
    <w:rsid w:val="00AE3B97"/>
    <w:rsid w:val="00AE401B"/>
    <w:rsid w:val="00AE4DFE"/>
    <w:rsid w:val="00AE7A71"/>
    <w:rsid w:val="00AE7B64"/>
    <w:rsid w:val="00AF01D1"/>
    <w:rsid w:val="00AF2DC4"/>
    <w:rsid w:val="00AF3324"/>
    <w:rsid w:val="00AF534A"/>
    <w:rsid w:val="00AF6E2C"/>
    <w:rsid w:val="00B01A65"/>
    <w:rsid w:val="00B02A6C"/>
    <w:rsid w:val="00B02B5F"/>
    <w:rsid w:val="00B02F76"/>
    <w:rsid w:val="00B04645"/>
    <w:rsid w:val="00B04B85"/>
    <w:rsid w:val="00B06158"/>
    <w:rsid w:val="00B06714"/>
    <w:rsid w:val="00B0674D"/>
    <w:rsid w:val="00B06C1D"/>
    <w:rsid w:val="00B10510"/>
    <w:rsid w:val="00B10745"/>
    <w:rsid w:val="00B145A5"/>
    <w:rsid w:val="00B153A5"/>
    <w:rsid w:val="00B17ACF"/>
    <w:rsid w:val="00B204EB"/>
    <w:rsid w:val="00B226DB"/>
    <w:rsid w:val="00B2275D"/>
    <w:rsid w:val="00B23C5E"/>
    <w:rsid w:val="00B271B4"/>
    <w:rsid w:val="00B27CA3"/>
    <w:rsid w:val="00B32391"/>
    <w:rsid w:val="00B32C91"/>
    <w:rsid w:val="00B3382F"/>
    <w:rsid w:val="00B33AF7"/>
    <w:rsid w:val="00B362F3"/>
    <w:rsid w:val="00B365AC"/>
    <w:rsid w:val="00B36D3A"/>
    <w:rsid w:val="00B37A78"/>
    <w:rsid w:val="00B42388"/>
    <w:rsid w:val="00B4349C"/>
    <w:rsid w:val="00B43F1C"/>
    <w:rsid w:val="00B463B2"/>
    <w:rsid w:val="00B5272B"/>
    <w:rsid w:val="00B546E6"/>
    <w:rsid w:val="00B54F3D"/>
    <w:rsid w:val="00B5534A"/>
    <w:rsid w:val="00B55846"/>
    <w:rsid w:val="00B56082"/>
    <w:rsid w:val="00B60E4E"/>
    <w:rsid w:val="00B61246"/>
    <w:rsid w:val="00B62BEC"/>
    <w:rsid w:val="00B654CA"/>
    <w:rsid w:val="00B656ED"/>
    <w:rsid w:val="00B67AB7"/>
    <w:rsid w:val="00B70324"/>
    <w:rsid w:val="00B72B46"/>
    <w:rsid w:val="00B73296"/>
    <w:rsid w:val="00B7397D"/>
    <w:rsid w:val="00B73B3F"/>
    <w:rsid w:val="00B76C9D"/>
    <w:rsid w:val="00B80F7F"/>
    <w:rsid w:val="00B814CE"/>
    <w:rsid w:val="00B840A8"/>
    <w:rsid w:val="00B8423F"/>
    <w:rsid w:val="00B87FE3"/>
    <w:rsid w:val="00B90997"/>
    <w:rsid w:val="00B92884"/>
    <w:rsid w:val="00B92F10"/>
    <w:rsid w:val="00B93AFC"/>
    <w:rsid w:val="00B93D00"/>
    <w:rsid w:val="00B94CC8"/>
    <w:rsid w:val="00B953D5"/>
    <w:rsid w:val="00B9647D"/>
    <w:rsid w:val="00BA2EBB"/>
    <w:rsid w:val="00BA3082"/>
    <w:rsid w:val="00BA39FF"/>
    <w:rsid w:val="00BA6FC8"/>
    <w:rsid w:val="00BA70E2"/>
    <w:rsid w:val="00BB0C9A"/>
    <w:rsid w:val="00BB3542"/>
    <w:rsid w:val="00BB7008"/>
    <w:rsid w:val="00BC0397"/>
    <w:rsid w:val="00BC04B7"/>
    <w:rsid w:val="00BC14EF"/>
    <w:rsid w:val="00BC1A73"/>
    <w:rsid w:val="00BC5612"/>
    <w:rsid w:val="00BC65E9"/>
    <w:rsid w:val="00BC6646"/>
    <w:rsid w:val="00BC699C"/>
    <w:rsid w:val="00BC7440"/>
    <w:rsid w:val="00BD1233"/>
    <w:rsid w:val="00BD4CA4"/>
    <w:rsid w:val="00BD6490"/>
    <w:rsid w:val="00BD6D0C"/>
    <w:rsid w:val="00BE06E6"/>
    <w:rsid w:val="00BE2921"/>
    <w:rsid w:val="00BE31FA"/>
    <w:rsid w:val="00BE3C40"/>
    <w:rsid w:val="00BE57CE"/>
    <w:rsid w:val="00BE57ED"/>
    <w:rsid w:val="00BE5F79"/>
    <w:rsid w:val="00BE6503"/>
    <w:rsid w:val="00BE72D1"/>
    <w:rsid w:val="00BF1229"/>
    <w:rsid w:val="00BF1352"/>
    <w:rsid w:val="00BF282F"/>
    <w:rsid w:val="00BF57D6"/>
    <w:rsid w:val="00C00901"/>
    <w:rsid w:val="00C02178"/>
    <w:rsid w:val="00C02513"/>
    <w:rsid w:val="00C041FF"/>
    <w:rsid w:val="00C122DF"/>
    <w:rsid w:val="00C134B1"/>
    <w:rsid w:val="00C139E8"/>
    <w:rsid w:val="00C151A0"/>
    <w:rsid w:val="00C1553C"/>
    <w:rsid w:val="00C1568A"/>
    <w:rsid w:val="00C157CD"/>
    <w:rsid w:val="00C16CFA"/>
    <w:rsid w:val="00C178CD"/>
    <w:rsid w:val="00C2187A"/>
    <w:rsid w:val="00C2291C"/>
    <w:rsid w:val="00C237AC"/>
    <w:rsid w:val="00C252D6"/>
    <w:rsid w:val="00C259AE"/>
    <w:rsid w:val="00C25BC8"/>
    <w:rsid w:val="00C27771"/>
    <w:rsid w:val="00C27A52"/>
    <w:rsid w:val="00C30B14"/>
    <w:rsid w:val="00C30CF7"/>
    <w:rsid w:val="00C31353"/>
    <w:rsid w:val="00C32C51"/>
    <w:rsid w:val="00C331BA"/>
    <w:rsid w:val="00C338C5"/>
    <w:rsid w:val="00C34239"/>
    <w:rsid w:val="00C379FE"/>
    <w:rsid w:val="00C4309B"/>
    <w:rsid w:val="00C43506"/>
    <w:rsid w:val="00C437B6"/>
    <w:rsid w:val="00C505D2"/>
    <w:rsid w:val="00C522BA"/>
    <w:rsid w:val="00C527E1"/>
    <w:rsid w:val="00C54CF0"/>
    <w:rsid w:val="00C54D1D"/>
    <w:rsid w:val="00C578E4"/>
    <w:rsid w:val="00C611A2"/>
    <w:rsid w:val="00C61705"/>
    <w:rsid w:val="00C61CEF"/>
    <w:rsid w:val="00C621B7"/>
    <w:rsid w:val="00C65226"/>
    <w:rsid w:val="00C66BE2"/>
    <w:rsid w:val="00C70F8C"/>
    <w:rsid w:val="00C72750"/>
    <w:rsid w:val="00C73A66"/>
    <w:rsid w:val="00C73AE4"/>
    <w:rsid w:val="00C73C23"/>
    <w:rsid w:val="00C77290"/>
    <w:rsid w:val="00C8019C"/>
    <w:rsid w:val="00C80447"/>
    <w:rsid w:val="00C804F4"/>
    <w:rsid w:val="00C809D1"/>
    <w:rsid w:val="00C80F76"/>
    <w:rsid w:val="00C81C9C"/>
    <w:rsid w:val="00C825D6"/>
    <w:rsid w:val="00C82D53"/>
    <w:rsid w:val="00C8367E"/>
    <w:rsid w:val="00C839AB"/>
    <w:rsid w:val="00C83E62"/>
    <w:rsid w:val="00C84747"/>
    <w:rsid w:val="00C85669"/>
    <w:rsid w:val="00C90B23"/>
    <w:rsid w:val="00C91B5E"/>
    <w:rsid w:val="00C950B5"/>
    <w:rsid w:val="00C96319"/>
    <w:rsid w:val="00C96853"/>
    <w:rsid w:val="00CA1DD6"/>
    <w:rsid w:val="00CA21F7"/>
    <w:rsid w:val="00CA256A"/>
    <w:rsid w:val="00CA558D"/>
    <w:rsid w:val="00CA6C7A"/>
    <w:rsid w:val="00CA6CD5"/>
    <w:rsid w:val="00CA7831"/>
    <w:rsid w:val="00CB1091"/>
    <w:rsid w:val="00CB11E8"/>
    <w:rsid w:val="00CB27B1"/>
    <w:rsid w:val="00CB486D"/>
    <w:rsid w:val="00CC0571"/>
    <w:rsid w:val="00CC248D"/>
    <w:rsid w:val="00CC7044"/>
    <w:rsid w:val="00CD0265"/>
    <w:rsid w:val="00CD0FE0"/>
    <w:rsid w:val="00CD4742"/>
    <w:rsid w:val="00CD7D58"/>
    <w:rsid w:val="00CE15FE"/>
    <w:rsid w:val="00CE4738"/>
    <w:rsid w:val="00CF004C"/>
    <w:rsid w:val="00CF0959"/>
    <w:rsid w:val="00CF1630"/>
    <w:rsid w:val="00CF1C3A"/>
    <w:rsid w:val="00CF2389"/>
    <w:rsid w:val="00CF2F16"/>
    <w:rsid w:val="00CF46F3"/>
    <w:rsid w:val="00CF5094"/>
    <w:rsid w:val="00CF6D53"/>
    <w:rsid w:val="00CF71A6"/>
    <w:rsid w:val="00D01C70"/>
    <w:rsid w:val="00D036ED"/>
    <w:rsid w:val="00D069C0"/>
    <w:rsid w:val="00D07287"/>
    <w:rsid w:val="00D07A27"/>
    <w:rsid w:val="00D11258"/>
    <w:rsid w:val="00D14484"/>
    <w:rsid w:val="00D16949"/>
    <w:rsid w:val="00D204B6"/>
    <w:rsid w:val="00D20758"/>
    <w:rsid w:val="00D21553"/>
    <w:rsid w:val="00D230FD"/>
    <w:rsid w:val="00D23612"/>
    <w:rsid w:val="00D23AF4"/>
    <w:rsid w:val="00D24850"/>
    <w:rsid w:val="00D274F3"/>
    <w:rsid w:val="00D313BF"/>
    <w:rsid w:val="00D32AA6"/>
    <w:rsid w:val="00D35B2B"/>
    <w:rsid w:val="00D36681"/>
    <w:rsid w:val="00D37419"/>
    <w:rsid w:val="00D41F93"/>
    <w:rsid w:val="00D4319A"/>
    <w:rsid w:val="00D44E6A"/>
    <w:rsid w:val="00D45432"/>
    <w:rsid w:val="00D454FA"/>
    <w:rsid w:val="00D461C6"/>
    <w:rsid w:val="00D519DF"/>
    <w:rsid w:val="00D56759"/>
    <w:rsid w:val="00D56E59"/>
    <w:rsid w:val="00D57000"/>
    <w:rsid w:val="00D644E6"/>
    <w:rsid w:val="00D661D4"/>
    <w:rsid w:val="00D67942"/>
    <w:rsid w:val="00D72552"/>
    <w:rsid w:val="00D73191"/>
    <w:rsid w:val="00D73882"/>
    <w:rsid w:val="00D75223"/>
    <w:rsid w:val="00D75344"/>
    <w:rsid w:val="00D77566"/>
    <w:rsid w:val="00D80777"/>
    <w:rsid w:val="00D80A80"/>
    <w:rsid w:val="00D81100"/>
    <w:rsid w:val="00D82A6B"/>
    <w:rsid w:val="00D84558"/>
    <w:rsid w:val="00D87BB7"/>
    <w:rsid w:val="00D87F0A"/>
    <w:rsid w:val="00D902E1"/>
    <w:rsid w:val="00D94AA4"/>
    <w:rsid w:val="00D94DAD"/>
    <w:rsid w:val="00D95A0C"/>
    <w:rsid w:val="00DA1152"/>
    <w:rsid w:val="00DA1A48"/>
    <w:rsid w:val="00DA298F"/>
    <w:rsid w:val="00DA374F"/>
    <w:rsid w:val="00DA4B55"/>
    <w:rsid w:val="00DA5829"/>
    <w:rsid w:val="00DA6934"/>
    <w:rsid w:val="00DA6E9D"/>
    <w:rsid w:val="00DA6FF3"/>
    <w:rsid w:val="00DA7282"/>
    <w:rsid w:val="00DB3730"/>
    <w:rsid w:val="00DB444A"/>
    <w:rsid w:val="00DB47A5"/>
    <w:rsid w:val="00DB7474"/>
    <w:rsid w:val="00DB769C"/>
    <w:rsid w:val="00DC24C9"/>
    <w:rsid w:val="00DC2A15"/>
    <w:rsid w:val="00DC40CD"/>
    <w:rsid w:val="00DC42F2"/>
    <w:rsid w:val="00DC4447"/>
    <w:rsid w:val="00DC72D5"/>
    <w:rsid w:val="00DD0458"/>
    <w:rsid w:val="00DD12A4"/>
    <w:rsid w:val="00DD1452"/>
    <w:rsid w:val="00DD3DB8"/>
    <w:rsid w:val="00DD4795"/>
    <w:rsid w:val="00DD4F02"/>
    <w:rsid w:val="00DE0541"/>
    <w:rsid w:val="00DE2915"/>
    <w:rsid w:val="00DE2DCF"/>
    <w:rsid w:val="00DE7E34"/>
    <w:rsid w:val="00DF1D8A"/>
    <w:rsid w:val="00DF499A"/>
    <w:rsid w:val="00DF52B5"/>
    <w:rsid w:val="00DF5E4E"/>
    <w:rsid w:val="00DF7821"/>
    <w:rsid w:val="00E023A3"/>
    <w:rsid w:val="00E04303"/>
    <w:rsid w:val="00E04668"/>
    <w:rsid w:val="00E055A1"/>
    <w:rsid w:val="00E05686"/>
    <w:rsid w:val="00E06D94"/>
    <w:rsid w:val="00E1106B"/>
    <w:rsid w:val="00E12308"/>
    <w:rsid w:val="00E1276A"/>
    <w:rsid w:val="00E14DBD"/>
    <w:rsid w:val="00E152E9"/>
    <w:rsid w:val="00E1573F"/>
    <w:rsid w:val="00E16E52"/>
    <w:rsid w:val="00E236F8"/>
    <w:rsid w:val="00E24A4D"/>
    <w:rsid w:val="00E25150"/>
    <w:rsid w:val="00E25291"/>
    <w:rsid w:val="00E269A1"/>
    <w:rsid w:val="00E26B10"/>
    <w:rsid w:val="00E27546"/>
    <w:rsid w:val="00E316AF"/>
    <w:rsid w:val="00E32340"/>
    <w:rsid w:val="00E331F6"/>
    <w:rsid w:val="00E3321A"/>
    <w:rsid w:val="00E33D8D"/>
    <w:rsid w:val="00E34045"/>
    <w:rsid w:val="00E34D04"/>
    <w:rsid w:val="00E355B1"/>
    <w:rsid w:val="00E3592A"/>
    <w:rsid w:val="00E37143"/>
    <w:rsid w:val="00E40806"/>
    <w:rsid w:val="00E4132B"/>
    <w:rsid w:val="00E413E1"/>
    <w:rsid w:val="00E4148D"/>
    <w:rsid w:val="00E4279B"/>
    <w:rsid w:val="00E42E40"/>
    <w:rsid w:val="00E45E53"/>
    <w:rsid w:val="00E4795F"/>
    <w:rsid w:val="00E51389"/>
    <w:rsid w:val="00E51F3F"/>
    <w:rsid w:val="00E524CA"/>
    <w:rsid w:val="00E535B2"/>
    <w:rsid w:val="00E5508F"/>
    <w:rsid w:val="00E56262"/>
    <w:rsid w:val="00E5661F"/>
    <w:rsid w:val="00E56BC1"/>
    <w:rsid w:val="00E5774C"/>
    <w:rsid w:val="00E613BC"/>
    <w:rsid w:val="00E6278A"/>
    <w:rsid w:val="00E62E87"/>
    <w:rsid w:val="00E641F6"/>
    <w:rsid w:val="00E646CD"/>
    <w:rsid w:val="00E64DAE"/>
    <w:rsid w:val="00E6770F"/>
    <w:rsid w:val="00E70C14"/>
    <w:rsid w:val="00E71626"/>
    <w:rsid w:val="00E73F66"/>
    <w:rsid w:val="00E75E28"/>
    <w:rsid w:val="00E83F42"/>
    <w:rsid w:val="00E8404A"/>
    <w:rsid w:val="00E87952"/>
    <w:rsid w:val="00E87D26"/>
    <w:rsid w:val="00E93BB0"/>
    <w:rsid w:val="00E9494D"/>
    <w:rsid w:val="00E968B8"/>
    <w:rsid w:val="00E97F7E"/>
    <w:rsid w:val="00EA0A2F"/>
    <w:rsid w:val="00EA0C3F"/>
    <w:rsid w:val="00EA1F31"/>
    <w:rsid w:val="00EA6D26"/>
    <w:rsid w:val="00EA6D71"/>
    <w:rsid w:val="00EA7E8C"/>
    <w:rsid w:val="00EAA1C8"/>
    <w:rsid w:val="00EAFD33"/>
    <w:rsid w:val="00EB0122"/>
    <w:rsid w:val="00EB10C1"/>
    <w:rsid w:val="00EB1BDE"/>
    <w:rsid w:val="00EB5691"/>
    <w:rsid w:val="00EC18CC"/>
    <w:rsid w:val="00EC3444"/>
    <w:rsid w:val="00EC5BE7"/>
    <w:rsid w:val="00EC73F9"/>
    <w:rsid w:val="00EC7F5E"/>
    <w:rsid w:val="00ED0168"/>
    <w:rsid w:val="00ED081D"/>
    <w:rsid w:val="00ED4244"/>
    <w:rsid w:val="00ED4BA6"/>
    <w:rsid w:val="00ED4C20"/>
    <w:rsid w:val="00ED5072"/>
    <w:rsid w:val="00ED6B57"/>
    <w:rsid w:val="00ED6E6E"/>
    <w:rsid w:val="00EE29EC"/>
    <w:rsid w:val="00EE442F"/>
    <w:rsid w:val="00EE4EE3"/>
    <w:rsid w:val="00EE69AD"/>
    <w:rsid w:val="00EF132A"/>
    <w:rsid w:val="00EF3E2D"/>
    <w:rsid w:val="00EF44C9"/>
    <w:rsid w:val="00EF4DAA"/>
    <w:rsid w:val="00EF676C"/>
    <w:rsid w:val="00EF680C"/>
    <w:rsid w:val="00F01B98"/>
    <w:rsid w:val="00F04EEB"/>
    <w:rsid w:val="00F072FC"/>
    <w:rsid w:val="00F12952"/>
    <w:rsid w:val="00F1469A"/>
    <w:rsid w:val="00F15DA5"/>
    <w:rsid w:val="00F168C4"/>
    <w:rsid w:val="00F16D4E"/>
    <w:rsid w:val="00F17E9F"/>
    <w:rsid w:val="00F20567"/>
    <w:rsid w:val="00F20AA9"/>
    <w:rsid w:val="00F24157"/>
    <w:rsid w:val="00F2421B"/>
    <w:rsid w:val="00F25706"/>
    <w:rsid w:val="00F25AC3"/>
    <w:rsid w:val="00F26E2A"/>
    <w:rsid w:val="00F270A8"/>
    <w:rsid w:val="00F30B7C"/>
    <w:rsid w:val="00F31A7F"/>
    <w:rsid w:val="00F32270"/>
    <w:rsid w:val="00F331B3"/>
    <w:rsid w:val="00F35BD5"/>
    <w:rsid w:val="00F360F9"/>
    <w:rsid w:val="00F368F6"/>
    <w:rsid w:val="00F37FBF"/>
    <w:rsid w:val="00F42AE4"/>
    <w:rsid w:val="00F449F6"/>
    <w:rsid w:val="00F456B2"/>
    <w:rsid w:val="00F45EF4"/>
    <w:rsid w:val="00F46FCC"/>
    <w:rsid w:val="00F5143F"/>
    <w:rsid w:val="00F516B6"/>
    <w:rsid w:val="00F52FBF"/>
    <w:rsid w:val="00F53EA8"/>
    <w:rsid w:val="00F55BA2"/>
    <w:rsid w:val="00F55DBA"/>
    <w:rsid w:val="00F575C6"/>
    <w:rsid w:val="00F578CF"/>
    <w:rsid w:val="00F6315E"/>
    <w:rsid w:val="00F63FE5"/>
    <w:rsid w:val="00F64855"/>
    <w:rsid w:val="00F649D5"/>
    <w:rsid w:val="00F719ED"/>
    <w:rsid w:val="00F73020"/>
    <w:rsid w:val="00F73E59"/>
    <w:rsid w:val="00F75002"/>
    <w:rsid w:val="00F76A99"/>
    <w:rsid w:val="00F77BBB"/>
    <w:rsid w:val="00F77F53"/>
    <w:rsid w:val="00F80E33"/>
    <w:rsid w:val="00F80F60"/>
    <w:rsid w:val="00F81052"/>
    <w:rsid w:val="00F8161B"/>
    <w:rsid w:val="00F81B1E"/>
    <w:rsid w:val="00F81BC8"/>
    <w:rsid w:val="00F84BFE"/>
    <w:rsid w:val="00F85A7A"/>
    <w:rsid w:val="00F86307"/>
    <w:rsid w:val="00F86A54"/>
    <w:rsid w:val="00F90435"/>
    <w:rsid w:val="00F916AD"/>
    <w:rsid w:val="00F93BFF"/>
    <w:rsid w:val="00F9499E"/>
    <w:rsid w:val="00F954D9"/>
    <w:rsid w:val="00F966B6"/>
    <w:rsid w:val="00F97147"/>
    <w:rsid w:val="00F97FAE"/>
    <w:rsid w:val="00FA2B8B"/>
    <w:rsid w:val="00FA35A4"/>
    <w:rsid w:val="00FA46A9"/>
    <w:rsid w:val="00FA4E43"/>
    <w:rsid w:val="00FA58DC"/>
    <w:rsid w:val="00FB2A3A"/>
    <w:rsid w:val="00FB3A5B"/>
    <w:rsid w:val="00FB5318"/>
    <w:rsid w:val="00FB5A8E"/>
    <w:rsid w:val="00FB6D08"/>
    <w:rsid w:val="00FB7846"/>
    <w:rsid w:val="00FC3052"/>
    <w:rsid w:val="00FC612D"/>
    <w:rsid w:val="00FD0C8C"/>
    <w:rsid w:val="00FD1659"/>
    <w:rsid w:val="00FD1713"/>
    <w:rsid w:val="00FD2D53"/>
    <w:rsid w:val="00FD3460"/>
    <w:rsid w:val="00FD5881"/>
    <w:rsid w:val="00FD6B80"/>
    <w:rsid w:val="00FD6DF7"/>
    <w:rsid w:val="00FE0796"/>
    <w:rsid w:val="00FE2203"/>
    <w:rsid w:val="00FE2992"/>
    <w:rsid w:val="00FE35BC"/>
    <w:rsid w:val="00FE38E4"/>
    <w:rsid w:val="00FE4F44"/>
    <w:rsid w:val="00FE6A1B"/>
    <w:rsid w:val="00FF2566"/>
    <w:rsid w:val="00FF43AC"/>
    <w:rsid w:val="00FF471B"/>
    <w:rsid w:val="00FF4CAC"/>
    <w:rsid w:val="00FF5810"/>
    <w:rsid w:val="01122FEC"/>
    <w:rsid w:val="015A8B15"/>
    <w:rsid w:val="01B43709"/>
    <w:rsid w:val="027248E3"/>
    <w:rsid w:val="029E15FB"/>
    <w:rsid w:val="02A9B2E7"/>
    <w:rsid w:val="02D542E5"/>
    <w:rsid w:val="02EC1FDB"/>
    <w:rsid w:val="0302566B"/>
    <w:rsid w:val="03096949"/>
    <w:rsid w:val="0380F790"/>
    <w:rsid w:val="03BED696"/>
    <w:rsid w:val="04631807"/>
    <w:rsid w:val="04B27517"/>
    <w:rsid w:val="04BF96D6"/>
    <w:rsid w:val="04E70649"/>
    <w:rsid w:val="0516007B"/>
    <w:rsid w:val="05A545F9"/>
    <w:rsid w:val="05DD81D6"/>
    <w:rsid w:val="060F2441"/>
    <w:rsid w:val="06532DFE"/>
    <w:rsid w:val="065E9915"/>
    <w:rsid w:val="06B58A5B"/>
    <w:rsid w:val="06E17D0B"/>
    <w:rsid w:val="06E219F7"/>
    <w:rsid w:val="06E6005D"/>
    <w:rsid w:val="06F67758"/>
    <w:rsid w:val="07396A08"/>
    <w:rsid w:val="083448BE"/>
    <w:rsid w:val="088B157E"/>
    <w:rsid w:val="0904A002"/>
    <w:rsid w:val="0926B2D3"/>
    <w:rsid w:val="09299072"/>
    <w:rsid w:val="0958EB49"/>
    <w:rsid w:val="0969CD2F"/>
    <w:rsid w:val="09701480"/>
    <w:rsid w:val="099B19E8"/>
    <w:rsid w:val="099BF272"/>
    <w:rsid w:val="099D6C39"/>
    <w:rsid w:val="09E448D6"/>
    <w:rsid w:val="0A5C28C8"/>
    <w:rsid w:val="0AAB6348"/>
    <w:rsid w:val="0ACD0E2D"/>
    <w:rsid w:val="0B534AE5"/>
    <w:rsid w:val="0BB0D1EF"/>
    <w:rsid w:val="0BE73EFA"/>
    <w:rsid w:val="0C6925E5"/>
    <w:rsid w:val="0D410D53"/>
    <w:rsid w:val="0D7AA12D"/>
    <w:rsid w:val="0D93C98A"/>
    <w:rsid w:val="0DC841C6"/>
    <w:rsid w:val="0E305B4B"/>
    <w:rsid w:val="0E8DB2A4"/>
    <w:rsid w:val="0EDA9A60"/>
    <w:rsid w:val="0EEBB0FF"/>
    <w:rsid w:val="0F55AD29"/>
    <w:rsid w:val="0FC0AA25"/>
    <w:rsid w:val="10D9116E"/>
    <w:rsid w:val="1196A968"/>
    <w:rsid w:val="119BA5E8"/>
    <w:rsid w:val="12000F29"/>
    <w:rsid w:val="12348F2D"/>
    <w:rsid w:val="12421C1D"/>
    <w:rsid w:val="12465C73"/>
    <w:rsid w:val="1279FE48"/>
    <w:rsid w:val="12B4AE67"/>
    <w:rsid w:val="12B4BDC8"/>
    <w:rsid w:val="12B8E8B6"/>
    <w:rsid w:val="12D8E902"/>
    <w:rsid w:val="12D9DE31"/>
    <w:rsid w:val="12F463B4"/>
    <w:rsid w:val="13011B7C"/>
    <w:rsid w:val="1320E4CD"/>
    <w:rsid w:val="132EB77B"/>
    <w:rsid w:val="138D8247"/>
    <w:rsid w:val="13923DCC"/>
    <w:rsid w:val="13999962"/>
    <w:rsid w:val="139F58C8"/>
    <w:rsid w:val="13B03347"/>
    <w:rsid w:val="147CDD69"/>
    <w:rsid w:val="149CEBDD"/>
    <w:rsid w:val="14FC9210"/>
    <w:rsid w:val="158021B8"/>
    <w:rsid w:val="1598EBE6"/>
    <w:rsid w:val="15A32F34"/>
    <w:rsid w:val="15DF9FF9"/>
    <w:rsid w:val="16012389"/>
    <w:rsid w:val="161EB0B8"/>
    <w:rsid w:val="1638BC3E"/>
    <w:rsid w:val="16638EB1"/>
    <w:rsid w:val="16DCA436"/>
    <w:rsid w:val="171488A8"/>
    <w:rsid w:val="1739D5A6"/>
    <w:rsid w:val="17BD948E"/>
    <w:rsid w:val="182694B8"/>
    <w:rsid w:val="1884EB9F"/>
    <w:rsid w:val="18920D4A"/>
    <w:rsid w:val="18A9F9D8"/>
    <w:rsid w:val="19A41BFC"/>
    <w:rsid w:val="19C4CBC9"/>
    <w:rsid w:val="19F33430"/>
    <w:rsid w:val="19F433C4"/>
    <w:rsid w:val="1A4C296A"/>
    <w:rsid w:val="1A66044B"/>
    <w:rsid w:val="1A96DEF1"/>
    <w:rsid w:val="1AC87430"/>
    <w:rsid w:val="1B18BFA9"/>
    <w:rsid w:val="1B4A4F96"/>
    <w:rsid w:val="1B4DFD21"/>
    <w:rsid w:val="1B961BED"/>
    <w:rsid w:val="1BD436BC"/>
    <w:rsid w:val="1C45169D"/>
    <w:rsid w:val="1C453FC6"/>
    <w:rsid w:val="1C5C940B"/>
    <w:rsid w:val="1C71CAB0"/>
    <w:rsid w:val="1CC39D8B"/>
    <w:rsid w:val="1D30AC06"/>
    <w:rsid w:val="1E2D3956"/>
    <w:rsid w:val="1ED052D7"/>
    <w:rsid w:val="1F7312EF"/>
    <w:rsid w:val="1FFA3523"/>
    <w:rsid w:val="2020584B"/>
    <w:rsid w:val="20758DF2"/>
    <w:rsid w:val="208BAB00"/>
    <w:rsid w:val="210FC538"/>
    <w:rsid w:val="218847E4"/>
    <w:rsid w:val="21E9F077"/>
    <w:rsid w:val="223CBEE1"/>
    <w:rsid w:val="226033FB"/>
    <w:rsid w:val="22F24565"/>
    <w:rsid w:val="23192C48"/>
    <w:rsid w:val="234D61E7"/>
    <w:rsid w:val="235E91E7"/>
    <w:rsid w:val="23665EE0"/>
    <w:rsid w:val="2385C0D8"/>
    <w:rsid w:val="23A09B74"/>
    <w:rsid w:val="23AD2EB4"/>
    <w:rsid w:val="23D4643C"/>
    <w:rsid w:val="23D48DA6"/>
    <w:rsid w:val="23D54332"/>
    <w:rsid w:val="2410F0B5"/>
    <w:rsid w:val="2426BE2F"/>
    <w:rsid w:val="243163D3"/>
    <w:rsid w:val="2448D851"/>
    <w:rsid w:val="24524C28"/>
    <w:rsid w:val="246CC668"/>
    <w:rsid w:val="2568E70B"/>
    <w:rsid w:val="2575E713"/>
    <w:rsid w:val="262698CE"/>
    <w:rsid w:val="26803187"/>
    <w:rsid w:val="2698378D"/>
    <w:rsid w:val="26A44141"/>
    <w:rsid w:val="26CEC138"/>
    <w:rsid w:val="2700BB65"/>
    <w:rsid w:val="273626C3"/>
    <w:rsid w:val="27F194BE"/>
    <w:rsid w:val="27F54C10"/>
    <w:rsid w:val="282453FB"/>
    <w:rsid w:val="2835A34F"/>
    <w:rsid w:val="285082A6"/>
    <w:rsid w:val="29052365"/>
    <w:rsid w:val="29C36810"/>
    <w:rsid w:val="29DA8596"/>
    <w:rsid w:val="29E2A410"/>
    <w:rsid w:val="29F5EBEF"/>
    <w:rsid w:val="2A146CA0"/>
    <w:rsid w:val="2A589D18"/>
    <w:rsid w:val="2A611B60"/>
    <w:rsid w:val="2AF0530D"/>
    <w:rsid w:val="2AFD9285"/>
    <w:rsid w:val="2B9739DF"/>
    <w:rsid w:val="2BB03D01"/>
    <w:rsid w:val="2BE404F8"/>
    <w:rsid w:val="2CA257F9"/>
    <w:rsid w:val="2CA7406C"/>
    <w:rsid w:val="2CBFEA33"/>
    <w:rsid w:val="2D0C69D5"/>
    <w:rsid w:val="2D16F60D"/>
    <w:rsid w:val="2D3B9776"/>
    <w:rsid w:val="2DA55755"/>
    <w:rsid w:val="2DFB5C66"/>
    <w:rsid w:val="2E27CC50"/>
    <w:rsid w:val="2ED00145"/>
    <w:rsid w:val="2ED33FB0"/>
    <w:rsid w:val="2EDD2299"/>
    <w:rsid w:val="2F13D66B"/>
    <w:rsid w:val="2F1962C7"/>
    <w:rsid w:val="2FC39CB1"/>
    <w:rsid w:val="2FC6C28B"/>
    <w:rsid w:val="2FE3A44E"/>
    <w:rsid w:val="2FF614FC"/>
    <w:rsid w:val="303E5BBE"/>
    <w:rsid w:val="30F80512"/>
    <w:rsid w:val="3151237E"/>
    <w:rsid w:val="319AEE77"/>
    <w:rsid w:val="31C35A34"/>
    <w:rsid w:val="32613EC6"/>
    <w:rsid w:val="32C60F69"/>
    <w:rsid w:val="33496E18"/>
    <w:rsid w:val="336495D8"/>
    <w:rsid w:val="341216B6"/>
    <w:rsid w:val="34CC847A"/>
    <w:rsid w:val="34E3F9CB"/>
    <w:rsid w:val="352E6912"/>
    <w:rsid w:val="35E8606A"/>
    <w:rsid w:val="363A91E7"/>
    <w:rsid w:val="36FDAC1F"/>
    <w:rsid w:val="375857BD"/>
    <w:rsid w:val="37A116BD"/>
    <w:rsid w:val="3838372A"/>
    <w:rsid w:val="383BA28E"/>
    <w:rsid w:val="38604E3E"/>
    <w:rsid w:val="38B014E1"/>
    <w:rsid w:val="39050CED"/>
    <w:rsid w:val="3949F05B"/>
    <w:rsid w:val="397A7C52"/>
    <w:rsid w:val="3984325F"/>
    <w:rsid w:val="39B2279E"/>
    <w:rsid w:val="39CA1A67"/>
    <w:rsid w:val="3A14BA58"/>
    <w:rsid w:val="3A843E7A"/>
    <w:rsid w:val="3ABE38E5"/>
    <w:rsid w:val="3AE132E5"/>
    <w:rsid w:val="3B6E06E6"/>
    <w:rsid w:val="3B831CFD"/>
    <w:rsid w:val="3BB055BD"/>
    <w:rsid w:val="3BDEF68C"/>
    <w:rsid w:val="3BEE19EC"/>
    <w:rsid w:val="3BF7DCFD"/>
    <w:rsid w:val="3C0DBCDC"/>
    <w:rsid w:val="3C2ED682"/>
    <w:rsid w:val="3C684124"/>
    <w:rsid w:val="3CDC75BB"/>
    <w:rsid w:val="3D1AB8CF"/>
    <w:rsid w:val="3D1EED5E"/>
    <w:rsid w:val="3D69B687"/>
    <w:rsid w:val="3D94F409"/>
    <w:rsid w:val="3EF6B027"/>
    <w:rsid w:val="3FEE4433"/>
    <w:rsid w:val="408187A1"/>
    <w:rsid w:val="4090C53B"/>
    <w:rsid w:val="409D87BB"/>
    <w:rsid w:val="410D218C"/>
    <w:rsid w:val="412AD5DE"/>
    <w:rsid w:val="416F8489"/>
    <w:rsid w:val="41942FD8"/>
    <w:rsid w:val="42E80045"/>
    <w:rsid w:val="4305E5F9"/>
    <w:rsid w:val="4346C55F"/>
    <w:rsid w:val="43B8F97F"/>
    <w:rsid w:val="4469F9DE"/>
    <w:rsid w:val="449F4DFF"/>
    <w:rsid w:val="4521C402"/>
    <w:rsid w:val="45529E2A"/>
    <w:rsid w:val="45568E52"/>
    <w:rsid w:val="457A0246"/>
    <w:rsid w:val="45A081E5"/>
    <w:rsid w:val="45E65DA3"/>
    <w:rsid w:val="461A4236"/>
    <w:rsid w:val="462EEC39"/>
    <w:rsid w:val="463E69D1"/>
    <w:rsid w:val="46597164"/>
    <w:rsid w:val="470997A3"/>
    <w:rsid w:val="47480511"/>
    <w:rsid w:val="4755839C"/>
    <w:rsid w:val="47FCFA69"/>
    <w:rsid w:val="48635F8D"/>
    <w:rsid w:val="48779BCE"/>
    <w:rsid w:val="48ACAFEE"/>
    <w:rsid w:val="48C355BE"/>
    <w:rsid w:val="49352582"/>
    <w:rsid w:val="493AB51C"/>
    <w:rsid w:val="495710AE"/>
    <w:rsid w:val="49645E02"/>
    <w:rsid w:val="498EFD91"/>
    <w:rsid w:val="49CC2D29"/>
    <w:rsid w:val="4A0B3DB2"/>
    <w:rsid w:val="4A33FA15"/>
    <w:rsid w:val="4A4245E2"/>
    <w:rsid w:val="4A86CB53"/>
    <w:rsid w:val="4A8F2BB2"/>
    <w:rsid w:val="4AAA11F3"/>
    <w:rsid w:val="4AC11FBF"/>
    <w:rsid w:val="4AC6FDB5"/>
    <w:rsid w:val="4AD6FE6A"/>
    <w:rsid w:val="4C328F1D"/>
    <w:rsid w:val="4CAB3ABB"/>
    <w:rsid w:val="4CC4FB67"/>
    <w:rsid w:val="4CD45286"/>
    <w:rsid w:val="4D0F634D"/>
    <w:rsid w:val="4D19549C"/>
    <w:rsid w:val="4DB2D1BA"/>
    <w:rsid w:val="4DCE5F7E"/>
    <w:rsid w:val="4E321308"/>
    <w:rsid w:val="4E3A84D1"/>
    <w:rsid w:val="4E3B527F"/>
    <w:rsid w:val="4E931C35"/>
    <w:rsid w:val="4EAC5166"/>
    <w:rsid w:val="4ECD4A08"/>
    <w:rsid w:val="4EEC06DC"/>
    <w:rsid w:val="4F4F7442"/>
    <w:rsid w:val="4F7A118E"/>
    <w:rsid w:val="4FA97B64"/>
    <w:rsid w:val="5019C617"/>
    <w:rsid w:val="507604AC"/>
    <w:rsid w:val="51522FFD"/>
    <w:rsid w:val="518FEFE1"/>
    <w:rsid w:val="51ABA631"/>
    <w:rsid w:val="5246AFAE"/>
    <w:rsid w:val="5253FEF2"/>
    <w:rsid w:val="52AC5365"/>
    <w:rsid w:val="52F99B49"/>
    <w:rsid w:val="53908B44"/>
    <w:rsid w:val="539537D5"/>
    <w:rsid w:val="53E1DD33"/>
    <w:rsid w:val="546B9B88"/>
    <w:rsid w:val="547327AA"/>
    <w:rsid w:val="547D4525"/>
    <w:rsid w:val="54C1603F"/>
    <w:rsid w:val="54C4FD14"/>
    <w:rsid w:val="55500A22"/>
    <w:rsid w:val="5567FCAB"/>
    <w:rsid w:val="55A399A9"/>
    <w:rsid w:val="55C60046"/>
    <w:rsid w:val="55D0E353"/>
    <w:rsid w:val="55EE498A"/>
    <w:rsid w:val="560B9FBD"/>
    <w:rsid w:val="560DC377"/>
    <w:rsid w:val="56515DFD"/>
    <w:rsid w:val="567D3CE4"/>
    <w:rsid w:val="56A7A1A9"/>
    <w:rsid w:val="573E1AC3"/>
    <w:rsid w:val="577541C4"/>
    <w:rsid w:val="5783102B"/>
    <w:rsid w:val="579BA2B8"/>
    <w:rsid w:val="581421FD"/>
    <w:rsid w:val="5822E9BC"/>
    <w:rsid w:val="58DAAE1F"/>
    <w:rsid w:val="595F7215"/>
    <w:rsid w:val="598E1866"/>
    <w:rsid w:val="59B5E6A1"/>
    <w:rsid w:val="59C9641E"/>
    <w:rsid w:val="59D61AFC"/>
    <w:rsid w:val="5A0514A6"/>
    <w:rsid w:val="5A623B69"/>
    <w:rsid w:val="5AACE286"/>
    <w:rsid w:val="5AC9200A"/>
    <w:rsid w:val="5B582F2F"/>
    <w:rsid w:val="5B6084B3"/>
    <w:rsid w:val="5B930DC2"/>
    <w:rsid w:val="5BB1EF18"/>
    <w:rsid w:val="5BD31CA3"/>
    <w:rsid w:val="5C48B2E7"/>
    <w:rsid w:val="5C818129"/>
    <w:rsid w:val="5C9848A1"/>
    <w:rsid w:val="5CA56A64"/>
    <w:rsid w:val="5CC5B928"/>
    <w:rsid w:val="5CE21546"/>
    <w:rsid w:val="5D8DB40C"/>
    <w:rsid w:val="5DAC3788"/>
    <w:rsid w:val="5DBE1A2E"/>
    <w:rsid w:val="5E05DE9C"/>
    <w:rsid w:val="5E096B8F"/>
    <w:rsid w:val="5E341070"/>
    <w:rsid w:val="5E5CC2D7"/>
    <w:rsid w:val="5E7100DC"/>
    <w:rsid w:val="5E82F22B"/>
    <w:rsid w:val="5EE8E7E1"/>
    <w:rsid w:val="5F33976D"/>
    <w:rsid w:val="5F33CC32"/>
    <w:rsid w:val="5FB01696"/>
    <w:rsid w:val="5FBCB8F8"/>
    <w:rsid w:val="5FD4D1EF"/>
    <w:rsid w:val="60845270"/>
    <w:rsid w:val="60875397"/>
    <w:rsid w:val="608B6A3F"/>
    <w:rsid w:val="60CF67CE"/>
    <w:rsid w:val="610EAF85"/>
    <w:rsid w:val="611C240A"/>
    <w:rsid w:val="61823D5A"/>
    <w:rsid w:val="61CA2894"/>
    <w:rsid w:val="61D2F495"/>
    <w:rsid w:val="61FA6E0C"/>
    <w:rsid w:val="6226F27A"/>
    <w:rsid w:val="6227B57D"/>
    <w:rsid w:val="626BC0D6"/>
    <w:rsid w:val="62A5CC83"/>
    <w:rsid w:val="63D6C4DE"/>
    <w:rsid w:val="63EFCBAB"/>
    <w:rsid w:val="6453C4CC"/>
    <w:rsid w:val="646CED29"/>
    <w:rsid w:val="64CE361A"/>
    <w:rsid w:val="64F80201"/>
    <w:rsid w:val="657DE4E3"/>
    <w:rsid w:val="65CC658F"/>
    <w:rsid w:val="66535C8C"/>
    <w:rsid w:val="66537311"/>
    <w:rsid w:val="6680F8CF"/>
    <w:rsid w:val="67714F29"/>
    <w:rsid w:val="678B658E"/>
    <w:rsid w:val="67935314"/>
    <w:rsid w:val="67E66738"/>
    <w:rsid w:val="67EC900E"/>
    <w:rsid w:val="68216D94"/>
    <w:rsid w:val="68227E68"/>
    <w:rsid w:val="6829DC06"/>
    <w:rsid w:val="684A865C"/>
    <w:rsid w:val="68602DAA"/>
    <w:rsid w:val="68CF945D"/>
    <w:rsid w:val="68F874E9"/>
    <w:rsid w:val="690EDEFF"/>
    <w:rsid w:val="692F2375"/>
    <w:rsid w:val="695771AC"/>
    <w:rsid w:val="69C37A57"/>
    <w:rsid w:val="69DA5D07"/>
    <w:rsid w:val="69FA4619"/>
    <w:rsid w:val="6A19A7A2"/>
    <w:rsid w:val="6A4B560C"/>
    <w:rsid w:val="6A6CBB83"/>
    <w:rsid w:val="6ABF89F5"/>
    <w:rsid w:val="6AC0BD1A"/>
    <w:rsid w:val="6AC70C80"/>
    <w:rsid w:val="6ACAF3D6"/>
    <w:rsid w:val="6AF116FE"/>
    <w:rsid w:val="6B0DA552"/>
    <w:rsid w:val="6B26E434"/>
    <w:rsid w:val="6B941F18"/>
    <w:rsid w:val="6C0E7708"/>
    <w:rsid w:val="6C425B0A"/>
    <w:rsid w:val="6C5EA7F3"/>
    <w:rsid w:val="6C8AD9B0"/>
    <w:rsid w:val="6CB49809"/>
    <w:rsid w:val="6D3B814A"/>
    <w:rsid w:val="6D4433CA"/>
    <w:rsid w:val="6DFC4B93"/>
    <w:rsid w:val="6E6EF351"/>
    <w:rsid w:val="6EBEBD62"/>
    <w:rsid w:val="6EC8C7FA"/>
    <w:rsid w:val="6ED2A020"/>
    <w:rsid w:val="6F4790F6"/>
    <w:rsid w:val="6F9C0963"/>
    <w:rsid w:val="6FB7863C"/>
    <w:rsid w:val="6FEC7C10"/>
    <w:rsid w:val="703D7E2A"/>
    <w:rsid w:val="70A20102"/>
    <w:rsid w:val="70AF4AFE"/>
    <w:rsid w:val="70D8171B"/>
    <w:rsid w:val="7151F20F"/>
    <w:rsid w:val="71A97F09"/>
    <w:rsid w:val="721CA50C"/>
    <w:rsid w:val="72AB3F00"/>
    <w:rsid w:val="731C7DCE"/>
    <w:rsid w:val="732831C3"/>
    <w:rsid w:val="7393B6CD"/>
    <w:rsid w:val="7437AE1C"/>
    <w:rsid w:val="7471D61C"/>
    <w:rsid w:val="7476A4BD"/>
    <w:rsid w:val="7478166A"/>
    <w:rsid w:val="74AC4E14"/>
    <w:rsid w:val="74F206B6"/>
    <w:rsid w:val="758E619A"/>
    <w:rsid w:val="75975CC7"/>
    <w:rsid w:val="75B089AA"/>
    <w:rsid w:val="768F58E2"/>
    <w:rsid w:val="76939751"/>
    <w:rsid w:val="76F24908"/>
    <w:rsid w:val="76FDB1AB"/>
    <w:rsid w:val="77342E2C"/>
    <w:rsid w:val="7741933E"/>
    <w:rsid w:val="7779EEB7"/>
    <w:rsid w:val="77A78D0E"/>
    <w:rsid w:val="77C8C55E"/>
    <w:rsid w:val="77D19AC1"/>
    <w:rsid w:val="77E1E136"/>
    <w:rsid w:val="77E70933"/>
    <w:rsid w:val="77FDAFE2"/>
    <w:rsid w:val="780D54C2"/>
    <w:rsid w:val="78170FF9"/>
    <w:rsid w:val="78226B68"/>
    <w:rsid w:val="785102E6"/>
    <w:rsid w:val="790A207F"/>
    <w:rsid w:val="7924A88C"/>
    <w:rsid w:val="79520E03"/>
    <w:rsid w:val="798FF94C"/>
    <w:rsid w:val="79954F58"/>
    <w:rsid w:val="79BD8E73"/>
    <w:rsid w:val="7A0EDC59"/>
    <w:rsid w:val="7A19429D"/>
    <w:rsid w:val="7A553AEE"/>
    <w:rsid w:val="7A945B64"/>
    <w:rsid w:val="7A96EBF5"/>
    <w:rsid w:val="7AE117A0"/>
    <w:rsid w:val="7AE12D52"/>
    <w:rsid w:val="7BB3C4B0"/>
    <w:rsid w:val="7BDAE427"/>
    <w:rsid w:val="7CB78B1F"/>
    <w:rsid w:val="7CEF5C70"/>
    <w:rsid w:val="7D02D8D5"/>
    <w:rsid w:val="7D376743"/>
    <w:rsid w:val="7D578297"/>
    <w:rsid w:val="7D5846E5"/>
    <w:rsid w:val="7D95FACB"/>
    <w:rsid w:val="7DB35C70"/>
    <w:rsid w:val="7E13D88C"/>
    <w:rsid w:val="7E6E5594"/>
    <w:rsid w:val="7E7C9646"/>
    <w:rsid w:val="7E8677EE"/>
    <w:rsid w:val="7EF352F8"/>
    <w:rsid w:val="7F038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49C2E"/>
  <w15:docId w15:val="{28B66BEF-9AF5-4388-B303-551EC708D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88F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aliases w:val="Title body"/>
    <w:basedOn w:val="Normal"/>
    <w:next w:val="Normal"/>
    <w:link w:val="Heading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aliases w:val="Kop 2 GSV"/>
    <w:next w:val="Normal"/>
    <w:link w:val="Heading2Char"/>
    <w:uiPriority w:val="9"/>
    <w:unhideWhenUsed/>
    <w:rsid w:val="006B7FCB"/>
    <w:pPr>
      <w:keepNext/>
      <w:keepLines/>
      <w:spacing w:after="60"/>
      <w:outlineLvl w:val="1"/>
    </w:pPr>
    <w:rPr>
      <w:rFonts w:ascii="Calibri" w:eastAsiaTheme="majorEastAsia" w:hAnsi="Calibri" w:cstheme="majorBidi"/>
      <w:b/>
      <w:bCs/>
      <w:color w:val="1A2BC2" w:themeColor="text2"/>
      <w:sz w:val="24"/>
      <w:szCs w:val="26"/>
    </w:rPr>
  </w:style>
  <w:style w:type="paragraph" w:styleId="Heading3">
    <w:name w:val="heading 3"/>
    <w:aliases w:val="Kop 3 GSV"/>
    <w:basedOn w:val="Normal"/>
    <w:next w:val="Normal"/>
    <w:link w:val="Heading3Char"/>
    <w:uiPriority w:val="9"/>
    <w:unhideWhenUsed/>
    <w:rsid w:val="00C041FF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color w:val="1A2BC2" w:themeColor="text2"/>
      <w:sz w:val="24"/>
      <w:szCs w:val="24"/>
    </w:rPr>
  </w:style>
  <w:style w:type="paragraph" w:styleId="Heading4">
    <w:name w:val="heading 4"/>
    <w:aliases w:val="Kop 4 GSV"/>
    <w:basedOn w:val="Normal"/>
    <w:next w:val="Normal"/>
    <w:link w:val="Heading4Char"/>
    <w:uiPriority w:val="9"/>
    <w:unhideWhenUsed/>
    <w:rsid w:val="00C041FF"/>
    <w:pPr>
      <w:keepNext/>
      <w:keepLines/>
      <w:spacing w:before="40"/>
      <w:outlineLvl w:val="3"/>
    </w:pPr>
    <w:rPr>
      <w:rFonts w:eastAsiaTheme="majorEastAsia" w:cstheme="majorBidi"/>
      <w:iCs/>
      <w:color w:val="1A2BC2" w:themeColor="text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body Char"/>
    <w:basedOn w:val="DefaultParagraphFont"/>
    <w:link w:val="Heading1"/>
    <w:uiPriority w:val="9"/>
    <w:rsid w:val="00041FD0"/>
    <w:rPr>
      <w:rFonts w:ascii="Verdana" w:eastAsiaTheme="majorEastAsia" w:hAnsi="Verdana" w:cstheme="majorBidi"/>
      <w:b/>
      <w:sz w:val="32"/>
      <w:szCs w:val="32"/>
    </w:rPr>
  </w:style>
  <w:style w:type="table" w:customStyle="1" w:styleId="test">
    <w:name w:val="test"/>
    <w:basedOn w:val="TableNormal"/>
    <w:uiPriority w:val="99"/>
    <w:rsid w:val="00971529"/>
    <w:pPr>
      <w:spacing w:after="0" w:line="240" w:lineRule="auto"/>
    </w:pPr>
    <w:tblPr/>
    <w:tblStylePr w:type="firstRow">
      <w:rPr>
        <w:rFonts w:ascii="Trenda" w:hAnsi="Trenda"/>
        <w:color w:val="auto"/>
      </w:rPr>
    </w:tblStylePr>
  </w:style>
  <w:style w:type="paragraph" w:styleId="Title">
    <w:name w:val="Title"/>
    <w:aliases w:val="Title voorblad"/>
    <w:basedOn w:val="Normal"/>
    <w:next w:val="Normal"/>
    <w:link w:val="TitleChar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leChar">
    <w:name w:val="Title Char"/>
    <w:aliases w:val="Title voorblad Char"/>
    <w:basedOn w:val="DefaultParagraphFont"/>
    <w:link w:val="Title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Heading2Char">
    <w:name w:val="Heading 2 Char"/>
    <w:aliases w:val="Kop 2 GSV Char"/>
    <w:basedOn w:val="DefaultParagraphFont"/>
    <w:link w:val="Heading2"/>
    <w:uiPriority w:val="9"/>
    <w:rsid w:val="006B7FCB"/>
    <w:rPr>
      <w:rFonts w:ascii="Calibri" w:eastAsiaTheme="majorEastAsia" w:hAnsi="Calibri" w:cstheme="majorBidi"/>
      <w:b/>
      <w:bCs/>
      <w:color w:val="1A2BC2" w:themeColor="text2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DCF"/>
    <w:rPr>
      <w:rFonts w:ascii="Verdana" w:hAnsi="Verdana"/>
      <w:sz w:val="18"/>
    </w:rPr>
  </w:style>
  <w:style w:type="paragraph" w:styleId="Footer">
    <w:name w:val="footer"/>
    <w:basedOn w:val="Normal"/>
    <w:link w:val="Footer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DCF"/>
    <w:rPr>
      <w:rFonts w:ascii="Verdana" w:hAnsi="Verdana"/>
      <w:sz w:val="18"/>
    </w:rPr>
  </w:style>
  <w:style w:type="character" w:styleId="PlaceholderText">
    <w:name w:val="Placeholder Text"/>
    <w:basedOn w:val="DefaultParagraphFont"/>
    <w:uiPriority w:val="99"/>
    <w:semiHidden/>
    <w:rsid w:val="002757FF"/>
    <w:rPr>
      <w:color w:val="808080"/>
    </w:rPr>
  </w:style>
  <w:style w:type="paragraph" w:styleId="NoSpacing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Normal"/>
    <w:next w:val="Normal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Normal"/>
    <w:next w:val="Normal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DefaultParagraphFont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Normal"/>
    <w:link w:val="TitelgenummerdChar"/>
    <w:rsid w:val="00BD6D0C"/>
  </w:style>
  <w:style w:type="character" w:customStyle="1" w:styleId="TitelChar">
    <w:name w:val="Titel Char"/>
    <w:basedOn w:val="DefaultParagraphFont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Normal"/>
    <w:next w:val="Normal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customStyle="1" w:styleId="TitelH4Char">
    <w:name w:val="Titel H4 Char"/>
    <w:basedOn w:val="DefaultParagraphFont"/>
    <w:link w:val="TitelH4"/>
    <w:rsid w:val="00BD6D0C"/>
    <w:rPr>
      <w:rFonts w:ascii="Trenda Heavy" w:hAnsi="Trenda Heavy"/>
      <w:sz w:val="20"/>
    </w:rPr>
  </w:style>
  <w:style w:type="character" w:styleId="FollowedHyperlink">
    <w:name w:val="FollowedHyperlink"/>
    <w:basedOn w:val="DefaultParagraphFont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stParagraph">
    <w:name w:val="List Paragraph"/>
    <w:basedOn w:val="Normal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Normal"/>
    <w:link w:val="TitelH4genummerdChar"/>
    <w:rsid w:val="007910D0"/>
    <w:pPr>
      <w:numPr>
        <w:ilvl w:val="1"/>
        <w:numId w:val="1"/>
      </w:numPr>
      <w:spacing w:before="480"/>
    </w:pPr>
  </w:style>
  <w:style w:type="paragraph" w:customStyle="1" w:styleId="TitelH3">
    <w:name w:val="Titel H3"/>
    <w:basedOn w:val="Normal"/>
    <w:next w:val="Normal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"/>
      </w:numPr>
    </w:pPr>
    <w:rPr>
      <w:lang w:val="en-US"/>
    </w:rPr>
  </w:style>
  <w:style w:type="character" w:customStyle="1" w:styleId="TitelH3Char">
    <w:name w:val="Titel H3 Char"/>
    <w:basedOn w:val="DefaultParagraphFont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customStyle="1" w:styleId="TitelH3genummerdChar">
    <w:name w:val="Titel H3_genummerd Char"/>
    <w:basedOn w:val="DefaultParagraphFont"/>
    <w:link w:val="TitelH3genummerd"/>
    <w:rsid w:val="007910D0"/>
    <w:rPr>
      <w:rFonts w:ascii="Calibri" w:hAnsi="Calibri"/>
      <w:b/>
      <w:bCs/>
      <w:color w:val="2FB6BC"/>
      <w:sz w:val="40"/>
      <w:szCs w:val="40"/>
      <w:lang w:val="en-US"/>
    </w:rPr>
  </w:style>
  <w:style w:type="paragraph" w:styleId="Revision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customStyle="1" w:styleId="Kop1GSV">
    <w:name w:val="Kop 1 GSV"/>
    <w:basedOn w:val="ListParagraph"/>
    <w:next w:val="Normal"/>
    <w:rsid w:val="00A91DF1"/>
    <w:pPr>
      <w:ind w:left="0"/>
    </w:pPr>
    <w:rPr>
      <w:b/>
      <w:bCs/>
      <w:color w:val="1A2BC2" w:themeColor="accent2"/>
      <w:sz w:val="28"/>
      <w:szCs w:val="28"/>
    </w:rPr>
  </w:style>
  <w:style w:type="character" w:customStyle="1" w:styleId="Heading3Char">
    <w:name w:val="Heading 3 Char"/>
    <w:aliases w:val="Kop 3 GSV Char"/>
    <w:basedOn w:val="DefaultParagraphFont"/>
    <w:link w:val="Heading3"/>
    <w:uiPriority w:val="9"/>
    <w:rsid w:val="00C041FF"/>
    <w:rPr>
      <w:rFonts w:eastAsiaTheme="majorEastAsia" w:cstheme="majorBidi"/>
      <w:color w:val="1A2BC2" w:themeColor="text2"/>
      <w:sz w:val="24"/>
      <w:szCs w:val="24"/>
    </w:rPr>
  </w:style>
  <w:style w:type="character" w:customStyle="1" w:styleId="Heading4Char">
    <w:name w:val="Heading 4 Char"/>
    <w:aliases w:val="Kop 4 GSV Char"/>
    <w:basedOn w:val="DefaultParagraphFont"/>
    <w:link w:val="Heading4"/>
    <w:uiPriority w:val="9"/>
    <w:rsid w:val="00C041FF"/>
    <w:rPr>
      <w:rFonts w:ascii="Calibri" w:eastAsiaTheme="majorEastAsia" w:hAnsi="Calibri" w:cstheme="majorBidi"/>
      <w:iCs/>
      <w:color w:val="1A2BC2" w:themeColor="text2"/>
    </w:rPr>
  </w:style>
  <w:style w:type="character" w:customStyle="1" w:styleId="normaltextrun">
    <w:name w:val="normaltextrun"/>
    <w:basedOn w:val="DefaultParagraphFont"/>
    <w:rsid w:val="00260619"/>
  </w:style>
  <w:style w:type="character" w:customStyle="1" w:styleId="eop">
    <w:name w:val="eop"/>
    <w:basedOn w:val="DefaultParagraphFont"/>
    <w:rsid w:val="00260619"/>
  </w:style>
  <w:style w:type="paragraph" w:customStyle="1" w:styleId="paragraph">
    <w:name w:val="paragraph"/>
    <w:basedOn w:val="Normal"/>
    <w:rsid w:val="0026061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contextualspellingandgrammarerror">
    <w:name w:val="contextualspellingandgrammarerror"/>
    <w:basedOn w:val="DefaultParagraphFont"/>
    <w:rsid w:val="00260619"/>
  </w:style>
  <w:style w:type="character" w:customStyle="1" w:styleId="spellingerror">
    <w:name w:val="spellingerror"/>
    <w:basedOn w:val="DefaultParagraphFont"/>
    <w:rsid w:val="00260619"/>
  </w:style>
  <w:style w:type="character" w:styleId="UnresolvedMention">
    <w:name w:val="Unresolved Mention"/>
    <w:basedOn w:val="DefaultParagraphFont"/>
    <w:uiPriority w:val="99"/>
    <w:semiHidden/>
    <w:unhideWhenUsed/>
    <w:rsid w:val="00FF4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antee.sharepoint.com/Administratie/Bestuursorganen/Bestuur%20G-sport%20Vlaanderen/2025_bijlagen_BESTUUR/B2025035_Algemene%20Presentatie.ppt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rantee.sharepoint.com/:f:/g/Eo2jgeztskNKjcQ6wO4g8NQBK_HvpeUHF2J9NRyK9GMoZw?e=sAXJUd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n\Documents\G-sport%20Vlaanderen\2022_G-sportVlaanderen_agenda%20commissie_standaard.dotx" TargetMode="External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20" ma:contentTypeDescription="Een nieuw document maken." ma:contentTypeScope="" ma:versionID="d07a3ea56cc431b5e6fd892027bc949f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6913e3080423e6d0a4e9bd21c887e937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customXml/itemProps2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93A19B-C8A5-47D6-AD06-F954025EC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2022_G-sportVlaanderen_agenda commissie_standaard.dotx</Template>
  <TotalTime>0</TotalTime>
  <Pages>1</Pages>
  <Words>1161</Words>
  <Characters>6621</Characters>
  <Application>Microsoft Office Word</Application>
  <DocSecurity>4</DocSecurity>
  <Lines>55</Lines>
  <Paragraphs>15</Paragraphs>
  <ScaleCrop>false</ScaleCrop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Van Beylen</dc:creator>
  <cp:keywords/>
  <dc:description/>
  <cp:lastModifiedBy>Jeroen Van Dyck</cp:lastModifiedBy>
  <cp:revision>8</cp:revision>
  <cp:lastPrinted>2025-09-17T17:56:00Z</cp:lastPrinted>
  <dcterms:created xsi:type="dcterms:W3CDTF">2025-09-24T17:44:00Z</dcterms:created>
  <dcterms:modified xsi:type="dcterms:W3CDTF">2025-11-12T18:02:00Z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