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04867" w:rsidR="00704867" w:rsidP="00FD2190" w:rsidRDefault="70F757D6" w14:paraId="289C6B17" w14:textId="24B3145B">
      <w:pPr>
        <w:pStyle w:val="TitelH3"/>
        <w:spacing w:before="0"/>
      </w:pPr>
      <w:r>
        <w:t>Verslag</w:t>
      </w:r>
      <w:r w:rsidR="00260619">
        <w:t xml:space="preserve"> bestuursorgaan </w:t>
      </w:r>
    </w:p>
    <w:p w:rsidRPr="00693566" w:rsidR="00996393" w:rsidP="00A349B9" w:rsidRDefault="00996393" w14:paraId="13C51731" w14:textId="0719A502">
      <w:pPr>
        <w:jc w:val="left"/>
        <w:rPr>
          <w:sz w:val="24"/>
          <w:szCs w:val="24"/>
        </w:rPr>
      </w:pPr>
      <w:r w:rsidRPr="785102E6">
        <w:rPr>
          <w:sz w:val="24"/>
          <w:szCs w:val="24"/>
        </w:rPr>
        <w:t xml:space="preserve">Datum: </w:t>
      </w:r>
      <w:r w:rsidR="008144AB">
        <w:rPr>
          <w:sz w:val="24"/>
          <w:szCs w:val="24"/>
        </w:rPr>
        <w:t>4</w:t>
      </w:r>
      <w:r w:rsidR="00517A6B">
        <w:rPr>
          <w:sz w:val="24"/>
          <w:szCs w:val="24"/>
        </w:rPr>
        <w:t xml:space="preserve"> </w:t>
      </w:r>
      <w:r w:rsidR="008144AB">
        <w:rPr>
          <w:sz w:val="24"/>
          <w:szCs w:val="24"/>
        </w:rPr>
        <w:t>nov</w:t>
      </w:r>
      <w:r w:rsidR="00517A6B">
        <w:rPr>
          <w:sz w:val="24"/>
          <w:szCs w:val="24"/>
        </w:rPr>
        <w:t>ember</w:t>
      </w:r>
      <w:r w:rsidR="00E12308">
        <w:rPr>
          <w:sz w:val="24"/>
          <w:szCs w:val="24"/>
        </w:rPr>
        <w:t xml:space="preserve"> 2025</w:t>
      </w:r>
      <w:r w:rsidRPr="785102E6" w:rsidR="00084049">
        <w:rPr>
          <w:sz w:val="24"/>
          <w:szCs w:val="24"/>
        </w:rPr>
        <w:t xml:space="preserve"> om 19u00</w:t>
      </w:r>
    </w:p>
    <w:p w:rsidRPr="00693566" w:rsidR="00996393" w:rsidP="00A349B9" w:rsidRDefault="00996393" w14:paraId="0B17715F" w14:textId="750E1323">
      <w:pPr>
        <w:jc w:val="left"/>
        <w:rPr>
          <w:sz w:val="24"/>
          <w:szCs w:val="24"/>
        </w:rPr>
      </w:pPr>
      <w:r w:rsidRPr="2FC39CB1">
        <w:rPr>
          <w:sz w:val="24"/>
          <w:szCs w:val="24"/>
        </w:rPr>
        <w:t xml:space="preserve">Locatie: </w:t>
      </w:r>
      <w:r w:rsidRPr="2FC39CB1" w:rsidR="02D542E5">
        <w:rPr>
          <w:sz w:val="24"/>
          <w:szCs w:val="24"/>
        </w:rPr>
        <w:t xml:space="preserve">hotel Serwir </w:t>
      </w:r>
      <w:r w:rsidRPr="2FC39CB1" w:rsidR="00260619">
        <w:rPr>
          <w:sz w:val="24"/>
          <w:szCs w:val="24"/>
        </w:rPr>
        <w:t xml:space="preserve">– </w:t>
      </w:r>
      <w:r w:rsidRPr="2FC39CB1" w:rsidR="6227B57D">
        <w:rPr>
          <w:sz w:val="24"/>
          <w:szCs w:val="24"/>
        </w:rPr>
        <w:t>Jones zaal,</w:t>
      </w:r>
      <w:r w:rsidRPr="2FC39CB1" w:rsidR="00260619">
        <w:rPr>
          <w:sz w:val="24"/>
          <w:szCs w:val="24"/>
        </w:rPr>
        <w:t xml:space="preserve"> </w:t>
      </w:r>
      <w:r w:rsidRPr="2FC39CB1" w:rsidR="3838372A">
        <w:rPr>
          <w:sz w:val="24"/>
          <w:szCs w:val="24"/>
        </w:rPr>
        <w:t>Koningi</w:t>
      </w:r>
      <w:r w:rsidRPr="2FC39CB1" w:rsidR="00260619">
        <w:rPr>
          <w:sz w:val="24"/>
          <w:szCs w:val="24"/>
        </w:rPr>
        <w:t>n</w:t>
      </w:r>
      <w:r w:rsidRPr="2FC39CB1" w:rsidR="003A0BF9">
        <w:rPr>
          <w:sz w:val="24"/>
          <w:szCs w:val="24"/>
        </w:rPr>
        <w:t xml:space="preserve"> </w:t>
      </w:r>
      <w:r w:rsidRPr="2FC39CB1" w:rsidR="3838372A">
        <w:rPr>
          <w:sz w:val="24"/>
          <w:szCs w:val="24"/>
        </w:rPr>
        <w:t>Astridlaan 57, 9100 Sint-Niklaas</w:t>
      </w:r>
    </w:p>
    <w:p w:rsidRPr="00693566" w:rsidR="00F04EEB" w:rsidP="2FC39CB1" w:rsidRDefault="69FA4619" w14:paraId="2F0017A0" w14:textId="300A048B">
      <w:pPr>
        <w:jc w:val="left"/>
        <w:rPr>
          <w:sz w:val="24"/>
          <w:szCs w:val="24"/>
        </w:rPr>
      </w:pPr>
      <w:r w:rsidRPr="06E6005D">
        <w:rPr>
          <w:sz w:val="24"/>
          <w:szCs w:val="24"/>
        </w:rPr>
        <w:t xml:space="preserve">Aanwezig: Stef Dehantschutter (SD), </w:t>
      </w:r>
      <w:r w:rsidR="00E5661F">
        <w:rPr>
          <w:sz w:val="24"/>
          <w:szCs w:val="24"/>
        </w:rPr>
        <w:t>J</w:t>
      </w:r>
      <w:r w:rsidRPr="06E6005D">
        <w:rPr>
          <w:sz w:val="24"/>
          <w:szCs w:val="24"/>
        </w:rPr>
        <w:t xml:space="preserve">anne </w:t>
      </w:r>
      <w:proofErr w:type="spellStart"/>
      <w:r w:rsidRPr="06E6005D">
        <w:rPr>
          <w:sz w:val="24"/>
          <w:szCs w:val="24"/>
        </w:rPr>
        <w:t>Kerremans</w:t>
      </w:r>
      <w:proofErr w:type="spellEnd"/>
      <w:r w:rsidRPr="06E6005D">
        <w:rPr>
          <w:sz w:val="24"/>
          <w:szCs w:val="24"/>
        </w:rPr>
        <w:t xml:space="preserve"> (JK), </w:t>
      </w:r>
      <w:r w:rsidR="00E12308">
        <w:rPr>
          <w:sz w:val="24"/>
          <w:szCs w:val="24"/>
        </w:rPr>
        <w:t xml:space="preserve">Chiron Potié (CP), </w:t>
      </w:r>
      <w:r w:rsidRPr="06E6005D">
        <w:rPr>
          <w:sz w:val="24"/>
          <w:szCs w:val="24"/>
        </w:rPr>
        <w:t>Ellen Van Camp (EVC)</w:t>
      </w:r>
      <w:r w:rsidRPr="06E6005D" w:rsidR="00101D8C">
        <w:rPr>
          <w:sz w:val="24"/>
          <w:szCs w:val="24"/>
        </w:rPr>
        <w:t xml:space="preserve">, </w:t>
      </w:r>
      <w:r w:rsidRPr="06E6005D" w:rsidR="003F16C2">
        <w:rPr>
          <w:sz w:val="24"/>
          <w:szCs w:val="24"/>
        </w:rPr>
        <w:t xml:space="preserve">Marc </w:t>
      </w:r>
      <w:proofErr w:type="spellStart"/>
      <w:r w:rsidRPr="06E6005D" w:rsidR="003F16C2">
        <w:rPr>
          <w:sz w:val="24"/>
          <w:szCs w:val="24"/>
        </w:rPr>
        <w:t>Vergauwen</w:t>
      </w:r>
      <w:proofErr w:type="spellEnd"/>
      <w:r w:rsidRPr="06E6005D" w:rsidR="003F16C2">
        <w:rPr>
          <w:sz w:val="24"/>
          <w:szCs w:val="24"/>
        </w:rPr>
        <w:t xml:space="preserve"> (MV)</w:t>
      </w:r>
      <w:r w:rsidRPr="06E6005D" w:rsidR="00E24A4D">
        <w:rPr>
          <w:sz w:val="24"/>
          <w:szCs w:val="24"/>
        </w:rPr>
        <w:t>, Joeri Verellen (JV)</w:t>
      </w:r>
      <w:r w:rsidR="001D0DDE">
        <w:rPr>
          <w:sz w:val="24"/>
          <w:szCs w:val="24"/>
        </w:rPr>
        <w:t>, Linda Mulder (</w:t>
      </w:r>
      <w:r w:rsidR="004E20E5">
        <w:rPr>
          <w:sz w:val="24"/>
          <w:szCs w:val="24"/>
        </w:rPr>
        <w:t>LM</w:t>
      </w:r>
      <w:r w:rsidR="001D0DDE">
        <w:rPr>
          <w:sz w:val="24"/>
          <w:szCs w:val="24"/>
        </w:rPr>
        <w:t>), Ilse Hoet (IH)</w:t>
      </w:r>
      <w:r w:rsidR="00517A6B">
        <w:rPr>
          <w:sz w:val="24"/>
          <w:szCs w:val="24"/>
        </w:rPr>
        <w:t xml:space="preserve">, </w:t>
      </w:r>
      <w:r w:rsidRPr="06E6005D" w:rsidR="00517A6B">
        <w:rPr>
          <w:sz w:val="24"/>
          <w:szCs w:val="24"/>
        </w:rPr>
        <w:t>Gwen Dekeuleneer (GD),</w:t>
      </w:r>
      <w:r w:rsidRPr="00DD3857" w:rsidR="00DD3857">
        <w:rPr>
          <w:sz w:val="24"/>
          <w:szCs w:val="24"/>
        </w:rPr>
        <w:t xml:space="preserve"> </w:t>
      </w:r>
      <w:r w:rsidR="00DD3857">
        <w:rPr>
          <w:sz w:val="24"/>
          <w:szCs w:val="24"/>
        </w:rPr>
        <w:t>Jeroen Van Dyck (JVD)</w:t>
      </w:r>
      <w:r w:rsidR="00B75648">
        <w:rPr>
          <w:sz w:val="24"/>
          <w:szCs w:val="24"/>
        </w:rPr>
        <w:t>.</w:t>
      </w:r>
    </w:p>
    <w:p w:rsidR="00996393" w:rsidP="69FA4619" w:rsidRDefault="69FA4619" w14:paraId="44647D70" w14:textId="0F47D251">
      <w:pPr>
        <w:jc w:val="left"/>
        <w:rPr>
          <w:sz w:val="24"/>
          <w:szCs w:val="24"/>
        </w:rPr>
      </w:pPr>
      <w:r w:rsidRPr="06E6005D">
        <w:rPr>
          <w:sz w:val="24"/>
          <w:szCs w:val="24"/>
        </w:rPr>
        <w:t xml:space="preserve">Verontschuldigd: </w:t>
      </w:r>
      <w:r w:rsidRPr="06E6005D" w:rsidR="008144AB">
        <w:rPr>
          <w:sz w:val="24"/>
          <w:szCs w:val="24"/>
        </w:rPr>
        <w:t>Steven Van Beylen (SVB)</w:t>
      </w:r>
    </w:p>
    <w:p w:rsidR="00F04EEB" w:rsidP="00A349B9" w:rsidRDefault="69FA4619" w14:paraId="622D9414" w14:textId="585579EA">
      <w:pPr>
        <w:jc w:val="left"/>
        <w:rPr>
          <w:sz w:val="24"/>
          <w:szCs w:val="24"/>
        </w:rPr>
      </w:pPr>
      <w:r w:rsidRPr="69FA4619">
        <w:rPr>
          <w:sz w:val="24"/>
          <w:szCs w:val="24"/>
        </w:rPr>
        <w:t xml:space="preserve">Uitgenodigde collega’s: </w:t>
      </w:r>
      <w:r w:rsidR="008144AB">
        <w:rPr>
          <w:sz w:val="24"/>
          <w:szCs w:val="24"/>
        </w:rPr>
        <w:t>Elien Moerma</w:t>
      </w:r>
      <w:r w:rsidR="00682C68">
        <w:rPr>
          <w:sz w:val="24"/>
          <w:szCs w:val="24"/>
        </w:rPr>
        <w:t>n (EM)</w:t>
      </w:r>
    </w:p>
    <w:p w:rsidR="00F73E59" w:rsidP="00A349B9" w:rsidRDefault="00F73E59" w14:paraId="5E127FF4" w14:textId="77777777">
      <w:pPr>
        <w:jc w:val="left"/>
        <w:rPr>
          <w:sz w:val="24"/>
          <w:szCs w:val="24"/>
        </w:rPr>
      </w:pPr>
    </w:p>
    <w:p w:rsidRPr="00F73E59" w:rsidR="00F73E59" w:rsidP="00A349B9" w:rsidRDefault="00F73E59" w14:paraId="1A227650" w14:textId="20D1E693">
      <w:pPr>
        <w:jc w:val="left"/>
        <w:rPr>
          <w:rFonts w:asciiTheme="minorHAnsi" w:hAnsiTheme="minorHAnsi" w:cstheme="minorHAnsi"/>
          <w:sz w:val="24"/>
          <w:szCs w:val="24"/>
        </w:rPr>
      </w:pPr>
      <w:r w:rsidRPr="00F73E59">
        <w:rPr>
          <w:rStyle w:val="normaltextru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Delen van de map kan met deze link: </w:t>
      </w:r>
      <w:hyperlink w:tgtFrame="_blank" w:history="1" r:id="rId11">
        <w:r w:rsidRPr="00F73E59">
          <w:rPr>
            <w:rStyle w:val="normaltextrun"/>
            <w:rFonts w:asciiTheme="minorHAnsi" w:hAnsiTheme="minorHAnsi" w:cstheme="minorHAnsi"/>
            <w:color w:val="0000FF"/>
            <w:sz w:val="24"/>
            <w:szCs w:val="24"/>
            <w:shd w:val="clear" w:color="auto" w:fill="FFFFFF"/>
          </w:rPr>
          <w:t xml:space="preserve">Bestuur </w:t>
        </w:r>
        <w:proofErr w:type="spellStart"/>
        <w:r w:rsidRPr="00F73E59">
          <w:rPr>
            <w:rStyle w:val="normaltextrun"/>
            <w:rFonts w:asciiTheme="minorHAnsi" w:hAnsiTheme="minorHAnsi" w:cstheme="minorHAnsi"/>
            <w:color w:val="0000FF"/>
            <w:sz w:val="24"/>
            <w:szCs w:val="24"/>
            <w:shd w:val="clear" w:color="auto" w:fill="FFFFFF"/>
          </w:rPr>
          <w:t>G-sport</w:t>
        </w:r>
        <w:proofErr w:type="spellEnd"/>
        <w:r w:rsidRPr="00F73E59">
          <w:rPr>
            <w:rStyle w:val="normaltextrun"/>
            <w:rFonts w:asciiTheme="minorHAnsi" w:hAnsiTheme="minorHAnsi" w:cstheme="minorHAnsi"/>
            <w:color w:val="0000FF"/>
            <w:sz w:val="24"/>
            <w:szCs w:val="24"/>
            <w:shd w:val="clear" w:color="auto" w:fill="FFFFFF"/>
          </w:rPr>
          <w:t xml:space="preserve"> Vlaanderen</w:t>
        </w:r>
      </w:hyperlink>
      <w:r w:rsidRPr="00F73E59">
        <w:rPr>
          <w:rStyle w:val="eop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 </w:t>
      </w:r>
    </w:p>
    <w:p w:rsidR="00996393" w:rsidP="00996393" w:rsidRDefault="00996393" w14:paraId="5E2D10FF" w14:textId="77777777"/>
    <w:p w:rsidRPr="00693566" w:rsidR="00996393" w:rsidP="507604AC" w:rsidRDefault="00996393" w14:paraId="01F1E247" w14:textId="4A864644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507604AC">
        <w:rPr>
          <w:b/>
          <w:bCs/>
          <w:color w:val="FFFFFF" w:themeColor="background2"/>
          <w:sz w:val="22"/>
        </w:rPr>
        <w:t>1.</w:t>
      </w:r>
      <w:r>
        <w:tab/>
      </w:r>
      <w:r w:rsidRPr="507604AC">
        <w:rPr>
          <w:b/>
          <w:bCs/>
          <w:color w:val="FFFFFF" w:themeColor="background2"/>
          <w:sz w:val="22"/>
        </w:rPr>
        <w:t>Verwelkoming</w:t>
      </w:r>
    </w:p>
    <w:p w:rsidR="00996393" w:rsidP="507604AC" w:rsidRDefault="00015630" w14:paraId="378276E4" w14:textId="3C1F153B">
      <w:pPr>
        <w:shd w:val="clear" w:color="auto" w:fill="FFFFFF" w:themeFill="background2"/>
        <w:jc w:val="left"/>
        <w:rPr>
          <w:sz w:val="24"/>
          <w:szCs w:val="24"/>
        </w:rPr>
      </w:pPr>
      <w:r w:rsidRPr="579BA2B8">
        <w:rPr>
          <w:sz w:val="24"/>
          <w:szCs w:val="24"/>
        </w:rPr>
        <w:t>Opening van de vergadering door de voorzitter. Er zijn</w:t>
      </w:r>
      <w:r w:rsidRPr="579BA2B8" w:rsidR="003C35AA">
        <w:rPr>
          <w:sz w:val="24"/>
          <w:szCs w:val="24"/>
        </w:rPr>
        <w:t xml:space="preserve"> </w:t>
      </w:r>
      <w:r w:rsidR="00B75648">
        <w:rPr>
          <w:sz w:val="24"/>
          <w:szCs w:val="24"/>
        </w:rPr>
        <w:t>9</w:t>
      </w:r>
      <w:r w:rsidRPr="579BA2B8" w:rsidR="5DBE1A2E">
        <w:rPr>
          <w:sz w:val="24"/>
          <w:szCs w:val="24"/>
        </w:rPr>
        <w:t xml:space="preserve"> </w:t>
      </w:r>
      <w:r w:rsidRPr="579BA2B8">
        <w:rPr>
          <w:sz w:val="24"/>
          <w:szCs w:val="24"/>
        </w:rPr>
        <w:t xml:space="preserve">bestuurders </w:t>
      </w:r>
      <w:r w:rsidRPr="579BA2B8" w:rsidR="00CA1DD6">
        <w:rPr>
          <w:sz w:val="24"/>
          <w:szCs w:val="24"/>
        </w:rPr>
        <w:t xml:space="preserve">waarvan </w:t>
      </w:r>
      <w:r w:rsidR="00B75648">
        <w:rPr>
          <w:sz w:val="24"/>
          <w:szCs w:val="24"/>
        </w:rPr>
        <w:t>geen</w:t>
      </w:r>
      <w:r w:rsidRPr="579BA2B8" w:rsidR="00682C68">
        <w:rPr>
          <w:sz w:val="24"/>
          <w:szCs w:val="24"/>
        </w:rPr>
        <w:t xml:space="preserve"> </w:t>
      </w:r>
      <w:r w:rsidRPr="579BA2B8">
        <w:rPr>
          <w:sz w:val="24"/>
          <w:szCs w:val="24"/>
        </w:rPr>
        <w:t xml:space="preserve">met </w:t>
      </w:r>
      <w:r w:rsidRPr="579BA2B8" w:rsidR="00CA1DD6">
        <w:rPr>
          <w:sz w:val="24"/>
          <w:szCs w:val="24"/>
        </w:rPr>
        <w:t>v</w:t>
      </w:r>
      <w:r w:rsidRPr="579BA2B8">
        <w:rPr>
          <w:sz w:val="24"/>
          <w:szCs w:val="24"/>
        </w:rPr>
        <w:t>olmacht.</w:t>
      </w:r>
      <w:r w:rsidRPr="579BA2B8" w:rsidR="005A1D33">
        <w:rPr>
          <w:sz w:val="24"/>
          <w:szCs w:val="24"/>
        </w:rPr>
        <w:t xml:space="preserve"> Er kan rechtsgeldig gestemd worden.</w:t>
      </w:r>
      <w:r w:rsidRPr="579BA2B8">
        <w:rPr>
          <w:sz w:val="24"/>
          <w:szCs w:val="24"/>
        </w:rPr>
        <w:t xml:space="preserve"> De </w:t>
      </w:r>
      <w:r w:rsidR="002B1112">
        <w:rPr>
          <w:sz w:val="24"/>
          <w:szCs w:val="24"/>
        </w:rPr>
        <w:t>voorzitter</w:t>
      </w:r>
      <w:r w:rsidRPr="579BA2B8">
        <w:rPr>
          <w:sz w:val="24"/>
          <w:szCs w:val="24"/>
        </w:rPr>
        <w:t xml:space="preserve"> </w:t>
      </w:r>
      <w:r w:rsidRPr="579BA2B8" w:rsidR="005A1D33">
        <w:rPr>
          <w:sz w:val="24"/>
          <w:szCs w:val="24"/>
        </w:rPr>
        <w:t xml:space="preserve">overloopt </w:t>
      </w:r>
      <w:r w:rsidRPr="579BA2B8">
        <w:rPr>
          <w:sz w:val="24"/>
          <w:szCs w:val="24"/>
        </w:rPr>
        <w:t xml:space="preserve">aansluitend </w:t>
      </w:r>
      <w:r w:rsidRPr="579BA2B8" w:rsidR="1AC87430">
        <w:rPr>
          <w:sz w:val="24"/>
          <w:szCs w:val="24"/>
        </w:rPr>
        <w:t xml:space="preserve">de </w:t>
      </w:r>
      <w:r w:rsidRPr="579BA2B8" w:rsidR="005A1D33">
        <w:rPr>
          <w:sz w:val="24"/>
          <w:szCs w:val="24"/>
        </w:rPr>
        <w:t>agenda van de vergadering.</w:t>
      </w:r>
    </w:p>
    <w:p w:rsidRPr="00693566" w:rsidR="00EA1F31" w:rsidP="00CF5094" w:rsidRDefault="00EA1F31" w14:paraId="4B36D348" w14:textId="77777777">
      <w:pPr>
        <w:shd w:val="clear" w:color="auto" w:fill="FFFFFF" w:themeFill="background1"/>
        <w:rPr>
          <w:sz w:val="24"/>
          <w:szCs w:val="24"/>
        </w:rPr>
      </w:pPr>
    </w:p>
    <w:p w:rsidRPr="00693566" w:rsidR="00996393" w:rsidP="4305E5F9" w:rsidRDefault="00996393" w14:paraId="2317CC0B" w14:textId="0BCB3CBF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4305E5F9">
        <w:rPr>
          <w:b/>
          <w:bCs/>
          <w:color w:val="FFFFFF" w:themeColor="background2"/>
          <w:sz w:val="22"/>
        </w:rPr>
        <w:t>2.</w:t>
      </w:r>
      <w:r>
        <w:tab/>
      </w:r>
      <w:r w:rsidRPr="4305E5F9">
        <w:rPr>
          <w:b/>
          <w:bCs/>
          <w:color w:val="FFFFFF" w:themeColor="background2"/>
          <w:sz w:val="22"/>
        </w:rPr>
        <w:t>Goedkeuring en opvolging actiepunten vorige vergaderingen</w:t>
      </w:r>
      <w:r w:rsidRPr="4305E5F9" w:rsidR="008B38C9">
        <w:rPr>
          <w:b/>
          <w:bCs/>
          <w:color w:val="FFFFFF" w:themeColor="background2"/>
          <w:sz w:val="22"/>
        </w:rPr>
        <w:t xml:space="preserve"> </w:t>
      </w:r>
    </w:p>
    <w:p w:rsidRPr="00EC5BE7" w:rsidR="00EC5BE7" w:rsidP="00BE28AD" w:rsidRDefault="54C4FD14" w14:paraId="571B14BA" w14:textId="38AEE0E0">
      <w:pPr>
        <w:pStyle w:val="Lijstalinea"/>
        <w:numPr>
          <w:ilvl w:val="1"/>
          <w:numId w:val="2"/>
        </w:numPr>
        <w:shd w:val="clear" w:color="auto" w:fill="FFFFFF" w:themeFill="background2"/>
        <w:ind w:left="426" w:hanging="426"/>
        <w:jc w:val="left"/>
        <w:rPr>
          <w:rStyle w:val="eop"/>
          <w:sz w:val="24"/>
          <w:szCs w:val="24"/>
          <w:shd w:val="clear" w:color="auto" w:fill="FFFFFF"/>
        </w:rPr>
      </w:pPr>
      <w:r w:rsidRPr="00404139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Goedkeuring verslag vorige verg</w:t>
      </w:r>
      <w:r w:rsidRPr="00404139" w:rsidR="003C35AA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a</w:t>
      </w:r>
      <w:r w:rsidRPr="00404139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dering</w:t>
      </w:r>
      <w:r w:rsidRPr="00404139" w:rsidR="00C437B6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 xml:space="preserve">: </w:t>
      </w:r>
      <w:r w:rsidR="00C56616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het verslag wordt unaniem goedgekeurd.</w:t>
      </w:r>
    </w:p>
    <w:p w:rsidRPr="00EC5BE7" w:rsidR="00EC5BE7" w:rsidP="00BE28AD" w:rsidRDefault="54C4FD14" w14:paraId="65710072" w14:textId="4450DF5B">
      <w:pPr>
        <w:pStyle w:val="Lijstalinea"/>
        <w:numPr>
          <w:ilvl w:val="1"/>
          <w:numId w:val="2"/>
        </w:numPr>
        <w:shd w:val="clear" w:color="auto" w:fill="FFFFFF" w:themeFill="background2"/>
        <w:ind w:left="426" w:hanging="426"/>
        <w:jc w:val="left"/>
        <w:rPr>
          <w:rStyle w:val="eop"/>
          <w:sz w:val="24"/>
          <w:szCs w:val="24"/>
          <w:shd w:val="clear" w:color="auto" w:fill="FFFFFF"/>
        </w:rPr>
      </w:pPr>
      <w:r w:rsidRPr="00404139">
        <w:rPr>
          <w:rStyle w:val="eop"/>
          <w:rFonts w:asciiTheme="minorHAnsi" w:hAnsiTheme="minorHAnsi"/>
          <w:color w:val="000000" w:themeColor="text1"/>
          <w:sz w:val="24"/>
          <w:szCs w:val="24"/>
        </w:rPr>
        <w:t>Actiepunten vorige vergadering</w:t>
      </w:r>
      <w:r w:rsidRPr="00404139" w:rsidR="02EC1FDB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: </w:t>
      </w:r>
      <w:r w:rsidR="00B73063">
        <w:rPr>
          <w:rStyle w:val="eop"/>
          <w:rFonts w:asciiTheme="minorHAnsi" w:hAnsiTheme="minorHAnsi"/>
          <w:color w:val="000000" w:themeColor="text1"/>
          <w:sz w:val="24"/>
          <w:szCs w:val="24"/>
        </w:rPr>
        <w:t>SD laat weten dat er geen t</w:t>
      </w:r>
      <w:r w:rsidR="00B73063">
        <w:rPr>
          <w:rStyle w:val="eop"/>
          <w:rFonts w:asciiTheme="minorHAnsi" w:hAnsiTheme="minorHAnsi"/>
          <w:color w:val="000000"/>
          <w:sz w:val="24"/>
          <w:szCs w:val="24"/>
          <w:shd w:val="clear" w:color="auto" w:fill="FFFFFF"/>
        </w:rPr>
        <w:t>alentcriteria bestaan bij de 3 slagsporten. Het gaat eerder over vaardigheidscriteria.</w:t>
      </w:r>
    </w:p>
    <w:p w:rsidRPr="00CA6CD5" w:rsidR="004A33FA" w:rsidP="00CA6CD5" w:rsidRDefault="004A33FA" w14:paraId="3DF4529F" w14:textId="77777777">
      <w:pPr>
        <w:shd w:val="clear" w:color="auto" w:fill="FFFFFF" w:themeFill="background2"/>
        <w:jc w:val="left"/>
        <w:rPr>
          <w:rFonts w:asciiTheme="minorHAnsi" w:hAnsiTheme="minorHAnsi" w:cstheme="minorHAnsi"/>
          <w:sz w:val="24"/>
          <w:szCs w:val="24"/>
        </w:rPr>
      </w:pPr>
    </w:p>
    <w:p w:rsidR="00996393" w:rsidP="3F139BED" w:rsidRDefault="00996393" w14:paraId="33DD26E6" w14:textId="3336967D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3F139BED">
        <w:rPr>
          <w:b/>
          <w:bCs/>
          <w:color w:val="FFFFFF" w:themeColor="background2"/>
          <w:sz w:val="22"/>
        </w:rPr>
        <w:t>3.</w:t>
      </w:r>
      <w:r>
        <w:tab/>
      </w:r>
      <w:r w:rsidRPr="3F139BED" w:rsidR="00FE2992">
        <w:rPr>
          <w:b/>
          <w:bCs/>
          <w:color w:val="FFFFFF" w:themeColor="background2"/>
          <w:sz w:val="22"/>
        </w:rPr>
        <w:t>Sport voor Allen</w:t>
      </w:r>
      <w:r w:rsidRPr="3F139BED">
        <w:rPr>
          <w:b/>
          <w:bCs/>
          <w:color w:val="FFFFFF" w:themeColor="background2"/>
          <w:sz w:val="22"/>
        </w:rPr>
        <w:t xml:space="preserve"> </w:t>
      </w:r>
      <w:r w:rsidRPr="3F139BED" w:rsidR="008B38C9">
        <w:rPr>
          <w:b/>
          <w:bCs/>
          <w:color w:val="FFFFFF" w:themeColor="background2"/>
          <w:sz w:val="22"/>
        </w:rPr>
        <w:t xml:space="preserve"> </w:t>
      </w:r>
    </w:p>
    <w:p w:rsidR="2426BE2F" w:rsidP="2ED00145" w:rsidRDefault="00505F2A" w14:paraId="3658F168" w14:textId="4C5CEF46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 w:rsidRPr="008C4010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3.1 </w:t>
      </w:r>
      <w:r w:rsidRPr="008C4010" w:rsidR="008C4010">
        <w:rPr>
          <w:rStyle w:val="eop"/>
          <w:rFonts w:asciiTheme="minorHAnsi" w:hAnsiTheme="minorHAnsi"/>
          <w:color w:val="000000" w:themeColor="text1"/>
          <w:sz w:val="24"/>
          <w:szCs w:val="24"/>
        </w:rPr>
        <w:t>Presentatie afgelopen jaar Team S</w:t>
      </w:r>
      <w:r w:rsidR="008C4010">
        <w:rPr>
          <w:rStyle w:val="eop"/>
          <w:rFonts w:asciiTheme="minorHAnsi" w:hAnsiTheme="minorHAnsi"/>
          <w:color w:val="000000" w:themeColor="text1"/>
          <w:sz w:val="24"/>
          <w:szCs w:val="24"/>
        </w:rPr>
        <w:t>port voor Allen</w:t>
      </w:r>
      <w:r w:rsidR="00C56616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: EM </w:t>
      </w:r>
      <w:r w:rsidR="00C9399A">
        <w:rPr>
          <w:rStyle w:val="eop"/>
          <w:rFonts w:asciiTheme="minorHAnsi" w:hAnsiTheme="minorHAnsi"/>
          <w:color w:val="000000" w:themeColor="text1"/>
          <w:sz w:val="24"/>
          <w:szCs w:val="24"/>
        </w:rPr>
        <w:t>stelt het team Sport voor Allen voor</w:t>
      </w:r>
      <w:r w:rsidR="00A64997">
        <w:rPr>
          <w:rStyle w:val="eop"/>
          <w:rFonts w:asciiTheme="minorHAnsi" w:hAnsiTheme="minorHAnsi"/>
          <w:color w:val="000000" w:themeColor="text1"/>
          <w:sz w:val="24"/>
          <w:szCs w:val="24"/>
        </w:rPr>
        <w:t>.</w:t>
      </w:r>
      <w:r w:rsidR="0044392A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 – zie bijlage </w:t>
      </w:r>
      <w:hyperlink w:history="1" r:id="rId12">
        <w:r w:rsidRPr="002F37E8" w:rsidR="002F37E8">
          <w:rPr>
            <w:rStyle w:val="Hyperlink"/>
            <w:rFonts w:asciiTheme="minorHAnsi" w:hAnsiTheme="minorHAnsi"/>
            <w:sz w:val="24"/>
            <w:szCs w:val="24"/>
          </w:rPr>
          <w:t>B2025050_Presentatie Sport voor allen.pptx</w:t>
        </w:r>
      </w:hyperlink>
    </w:p>
    <w:p w:rsidR="00527236" w:rsidP="007258E9" w:rsidRDefault="007258E9" w14:paraId="1E5E857E" w14:textId="7EC8ADFC">
      <w:pPr>
        <w:shd w:val="clear" w:color="auto" w:fill="FFFFFF" w:themeFill="background2"/>
        <w:ind w:left="708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- </w:t>
      </w:r>
      <w:r w:rsidR="004A3B74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Actie: </w:t>
      </w:r>
      <w:proofErr w:type="spellStart"/>
      <w:r w:rsidR="004A3B74">
        <w:rPr>
          <w:rStyle w:val="eop"/>
          <w:rFonts w:asciiTheme="minorHAnsi" w:hAnsiTheme="minorHAnsi"/>
          <w:color w:val="000000" w:themeColor="text1"/>
          <w:sz w:val="24"/>
          <w:szCs w:val="24"/>
        </w:rPr>
        <w:t>G-sport</w:t>
      </w:r>
      <w:proofErr w:type="spellEnd"/>
      <w:r w:rsidR="004A3B74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 Vlaanderen </w:t>
      </w:r>
      <w:r w:rsidR="009A6CA7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ondersteunt federaties </w:t>
      </w:r>
      <w:proofErr w:type="gramStart"/>
      <w:r w:rsidR="009A6CA7">
        <w:rPr>
          <w:rStyle w:val="eop"/>
          <w:rFonts w:asciiTheme="minorHAnsi" w:hAnsiTheme="minorHAnsi"/>
          <w:color w:val="000000" w:themeColor="text1"/>
          <w:sz w:val="24"/>
          <w:szCs w:val="24"/>
        </w:rPr>
        <w:t>indien</w:t>
      </w:r>
      <w:proofErr w:type="gramEnd"/>
      <w:r w:rsidR="009A6CA7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 er </w:t>
      </w:r>
      <w:r w:rsidR="00527236">
        <w:rPr>
          <w:rStyle w:val="eop"/>
          <w:rFonts w:asciiTheme="minorHAnsi" w:hAnsiTheme="minorHAnsi"/>
          <w:color w:val="000000" w:themeColor="text1"/>
          <w:sz w:val="24"/>
          <w:szCs w:val="24"/>
        </w:rPr>
        <w:t>G-sport</w:t>
      </w:r>
      <w:r w:rsidR="009A6CA7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talenten bij andere sportfederaties </w:t>
      </w:r>
      <w:r w:rsidR="00527236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worden ontdekt. </w:t>
      </w:r>
    </w:p>
    <w:p w:rsidR="006D1876" w:rsidP="006D1876" w:rsidRDefault="00527236" w14:paraId="7B2F1DA9" w14:textId="1BF8A106">
      <w:pPr>
        <w:shd w:val="clear" w:color="auto" w:fill="FFFFFF" w:themeFill="background2"/>
        <w:ind w:left="708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 w:rsidRPr="007258E9">
        <w:rPr>
          <w:rStyle w:val="eop"/>
          <w:rFonts w:asciiTheme="minorHAnsi" w:hAnsiTheme="minorHAnsi"/>
          <w:color w:val="000000" w:themeColor="text1"/>
          <w:sz w:val="24"/>
          <w:szCs w:val="24"/>
          <w:highlight w:val="green"/>
        </w:rPr>
        <w:t>AP Jeroen:</w:t>
      </w: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 dit punt wordt opgenomen op vergadering 11 december.</w:t>
      </w:r>
    </w:p>
    <w:p w:rsidR="00C37BA8" w:rsidP="00C37BA8" w:rsidRDefault="00362631" w14:paraId="060EC54A" w14:textId="77777777">
      <w:pPr>
        <w:shd w:val="clear" w:color="auto" w:fill="FFFFFF" w:themeFill="background2"/>
        <w:ind w:left="708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EM </w:t>
      </w:r>
      <w:r w:rsidR="00345862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en het team Sport voor Allen </w:t>
      </w: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>wordt bedankt voor de presentatie</w:t>
      </w:r>
      <w:r w:rsidR="00345862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 en </w:t>
      </w:r>
      <w:r w:rsidR="00A07B70">
        <w:rPr>
          <w:rStyle w:val="eop"/>
          <w:rFonts w:asciiTheme="minorHAnsi" w:hAnsiTheme="minorHAnsi"/>
          <w:color w:val="000000" w:themeColor="text1"/>
          <w:sz w:val="24"/>
          <w:szCs w:val="24"/>
        </w:rPr>
        <w:t>de antwoorden op de vragen</w:t>
      </w:r>
      <w:r w:rsidR="00345862">
        <w:rPr>
          <w:rStyle w:val="eop"/>
          <w:rFonts w:asciiTheme="minorHAnsi" w:hAnsiTheme="minorHAnsi"/>
          <w:color w:val="000000" w:themeColor="text1"/>
          <w:sz w:val="24"/>
          <w:szCs w:val="24"/>
        </w:rPr>
        <w:t>.</w:t>
      </w:r>
    </w:p>
    <w:p w:rsidRPr="00C37BA8" w:rsidR="00D37DF9" w:rsidP="00C37BA8" w:rsidRDefault="0038085E" w14:paraId="3A2B5D43" w14:textId="175D971B">
      <w:pPr>
        <w:pStyle w:val="Lijstalinea"/>
        <w:numPr>
          <w:ilvl w:val="0"/>
          <w:numId w:val="6"/>
        </w:numPr>
        <w:shd w:val="clear" w:color="auto" w:fill="FFFFFF" w:themeFill="background2"/>
        <w:jc w:val="left"/>
        <w:rPr>
          <w:rFonts w:asciiTheme="minorHAnsi" w:hAnsiTheme="minorHAnsi"/>
          <w:color w:val="000000" w:themeColor="text1"/>
          <w:sz w:val="24"/>
          <w:szCs w:val="24"/>
        </w:rPr>
      </w:pPr>
      <w:r w:rsidRPr="00C37BA8">
        <w:rPr>
          <w:sz w:val="24"/>
          <w:szCs w:val="24"/>
        </w:rPr>
        <w:t xml:space="preserve">BF Jeugdsport: </w:t>
      </w:r>
    </w:p>
    <w:p w:rsidRPr="003A221D" w:rsidR="003A221D" w:rsidP="00BE28AD" w:rsidRDefault="00D37DF9" w14:paraId="7180A3C5" w14:textId="6AFC8A5F">
      <w:pPr>
        <w:pStyle w:val="Lijstalinea"/>
        <w:numPr>
          <w:ilvl w:val="1"/>
          <w:numId w:val="6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V</w:t>
      </w:r>
      <w:r w:rsidRPr="003A221D" w:rsidR="003A221D">
        <w:rPr>
          <w:sz w:val="24"/>
          <w:szCs w:val="24"/>
        </w:rPr>
        <w:t xml:space="preserve">raag: kunnen we met eigen middelen, bijvoorbeeld extra sponsorgelden, </w:t>
      </w:r>
      <w:r w:rsidR="0038085E">
        <w:rPr>
          <w:sz w:val="24"/>
          <w:szCs w:val="24"/>
        </w:rPr>
        <w:t>d</w:t>
      </w:r>
      <w:r w:rsidR="007E6387">
        <w:rPr>
          <w:sz w:val="24"/>
          <w:szCs w:val="24"/>
        </w:rPr>
        <w:t>i</w:t>
      </w:r>
      <w:r w:rsidR="0038085E">
        <w:rPr>
          <w:sz w:val="24"/>
          <w:szCs w:val="24"/>
        </w:rPr>
        <w:t>e club</w:t>
      </w:r>
      <w:r>
        <w:rPr>
          <w:sz w:val="24"/>
          <w:szCs w:val="24"/>
        </w:rPr>
        <w:t>s</w:t>
      </w:r>
      <w:r w:rsidR="007E6387">
        <w:rPr>
          <w:sz w:val="24"/>
          <w:szCs w:val="24"/>
        </w:rPr>
        <w:t xml:space="preserve"> meenemen binnen </w:t>
      </w:r>
      <w:proofErr w:type="spellStart"/>
      <w:r w:rsidR="007E6387">
        <w:rPr>
          <w:sz w:val="24"/>
          <w:szCs w:val="24"/>
        </w:rPr>
        <w:t>ClubS</w:t>
      </w:r>
      <w:r w:rsidR="00704171">
        <w:rPr>
          <w:sz w:val="24"/>
          <w:szCs w:val="24"/>
        </w:rPr>
        <w:t>upPORT</w:t>
      </w:r>
      <w:proofErr w:type="spellEnd"/>
      <w:r>
        <w:rPr>
          <w:sz w:val="24"/>
          <w:szCs w:val="24"/>
        </w:rPr>
        <w:t xml:space="preserve"> die bij het jeugdsportfonds uit de boot vallen door de criteria van Sport Vlaanderen</w:t>
      </w:r>
    </w:p>
    <w:p w:rsidRPr="003A221D" w:rsidR="003A221D" w:rsidP="00BE28AD" w:rsidRDefault="00907686" w14:paraId="7DB81BDF" w14:textId="7E37FA74">
      <w:pPr>
        <w:pStyle w:val="Lijstalinea"/>
        <w:numPr>
          <w:ilvl w:val="0"/>
          <w:numId w:val="6"/>
        </w:num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>Advies</w:t>
      </w:r>
      <w:r w:rsidR="00EA1D7D"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 CP:</w:t>
      </w: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 xml:space="preserve"> gesprek met BOA-coördinatoren (BOA = Buitenschoolse Opvang en Activiteiten)</w:t>
      </w:r>
    </w:p>
    <w:p w:rsidR="00996393" w:rsidP="3F139BED" w:rsidRDefault="00996393" w14:paraId="7B0A541E" w14:textId="0A77E205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3F139BED">
        <w:rPr>
          <w:b/>
          <w:bCs/>
          <w:color w:val="FFFFFF" w:themeColor="background2"/>
          <w:sz w:val="22"/>
        </w:rPr>
        <w:t>4.</w:t>
      </w:r>
      <w:r>
        <w:tab/>
      </w:r>
      <w:r w:rsidR="00431EDD">
        <w:rPr>
          <w:b/>
          <w:bCs/>
          <w:color w:val="FFFFFF" w:themeColor="background2"/>
          <w:sz w:val="22"/>
        </w:rPr>
        <w:t>M</w:t>
      </w:r>
      <w:r w:rsidRPr="3F139BED" w:rsidR="00FE2992">
        <w:rPr>
          <w:b/>
          <w:bCs/>
          <w:color w:val="FFFFFF" w:themeColor="background2"/>
          <w:sz w:val="22"/>
        </w:rPr>
        <w:t>arketing</w:t>
      </w:r>
      <w:r w:rsidR="00431EDD">
        <w:rPr>
          <w:b/>
          <w:bCs/>
          <w:color w:val="FFFFFF" w:themeColor="background2"/>
          <w:sz w:val="22"/>
        </w:rPr>
        <w:t xml:space="preserve"> &amp; communicatie</w:t>
      </w:r>
    </w:p>
    <w:p w:rsidRPr="00C2187A" w:rsidR="00C2187A" w:rsidP="00C2187A" w:rsidRDefault="00C2187A" w14:paraId="7885F77B" w14:textId="77777777">
      <w:pPr>
        <w:pStyle w:val="Lijstalinea"/>
        <w:shd w:val="clear" w:color="auto" w:fill="FFFFFF" w:themeFill="background2"/>
        <w:ind w:left="360"/>
        <w:jc w:val="left"/>
        <w:rPr>
          <w:rStyle w:val="eop"/>
          <w:sz w:val="24"/>
          <w:szCs w:val="24"/>
          <w:shd w:val="clear" w:color="auto" w:fill="FFFFFF"/>
        </w:rPr>
      </w:pPr>
    </w:p>
    <w:p w:rsidRPr="00182444" w:rsidR="00AA284B" w:rsidP="3F139BED" w:rsidRDefault="50FC9EAA" w14:paraId="388E7A86" w14:textId="15B39B8E">
      <w:pPr>
        <w:shd w:val="clear" w:color="auto" w:fill="FFFFFF" w:themeFill="background2"/>
        <w:jc w:val="left"/>
        <w:rPr>
          <w:rStyle w:val="eop"/>
          <w:szCs w:val="20"/>
          <w:highlight w:val="yellow"/>
          <w:shd w:val="clear" w:color="auto" w:fill="FFFFFF"/>
        </w:rPr>
      </w:pPr>
      <w:proofErr w:type="gramStart"/>
      <w:r w:rsidRPr="00182444">
        <w:rPr>
          <w:rStyle w:val="eop"/>
          <w:sz w:val="24"/>
          <w:szCs w:val="24"/>
          <w:shd w:val="clear" w:color="auto" w:fill="FFFFFF"/>
        </w:rPr>
        <w:t>4.1</w:t>
      </w:r>
      <w:r w:rsidRPr="00182444" w:rsidR="75F57CE2">
        <w:rPr>
          <w:rStyle w:val="eop"/>
          <w:sz w:val="24"/>
          <w:szCs w:val="24"/>
          <w:shd w:val="clear" w:color="auto" w:fill="FFFFFF"/>
        </w:rPr>
        <w:t xml:space="preserve"> </w:t>
      </w:r>
      <w:r w:rsidRPr="00BD663E" w:rsidR="00BD663E">
        <w:rPr>
          <w:rStyle w:val="eop"/>
          <w:sz w:val="24"/>
          <w:szCs w:val="24"/>
          <w:shd w:val="clear" w:color="auto" w:fill="FFFFFF"/>
        </w:rPr>
        <w:t>/</w:t>
      </w:r>
      <w:proofErr w:type="gramEnd"/>
    </w:p>
    <w:p w:rsidRPr="001E6A7E" w:rsidR="2FC39CB1" w:rsidP="2FC39CB1" w:rsidRDefault="2FC39CB1" w14:paraId="14D64966" w14:textId="5C22A6E8">
      <w:pPr>
        <w:jc w:val="left"/>
        <w:rPr>
          <w:sz w:val="24"/>
          <w:szCs w:val="24"/>
        </w:rPr>
      </w:pPr>
    </w:p>
    <w:p w:rsidRPr="002B608C" w:rsidR="00996393" w:rsidP="4305E5F9" w:rsidRDefault="00996393" w14:paraId="10DA81AE" w14:textId="2FD43F73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002B608C">
        <w:rPr>
          <w:b/>
          <w:bCs/>
          <w:color w:val="FFFFFF" w:themeColor="background2"/>
          <w:sz w:val="22"/>
        </w:rPr>
        <w:t>5.</w:t>
      </w:r>
      <w:r w:rsidRPr="002B608C">
        <w:tab/>
      </w:r>
      <w:r w:rsidRPr="002B608C" w:rsidR="00FE2992">
        <w:rPr>
          <w:b/>
          <w:bCs/>
          <w:color w:val="FFFFFF" w:themeColor="background2"/>
          <w:sz w:val="22"/>
        </w:rPr>
        <w:t>Kennis</w:t>
      </w:r>
      <w:r w:rsidRPr="002B608C" w:rsidR="002647A5">
        <w:rPr>
          <w:b/>
          <w:bCs/>
          <w:color w:val="FFFFFF" w:themeColor="background2"/>
          <w:sz w:val="22"/>
        </w:rPr>
        <w:t xml:space="preserve"> en opleidingen</w:t>
      </w:r>
      <w:r w:rsidRPr="002B608C" w:rsidR="00E152E9">
        <w:rPr>
          <w:b/>
          <w:bCs/>
          <w:color w:val="FFFFFF" w:themeColor="background2"/>
          <w:sz w:val="22"/>
        </w:rPr>
        <w:t xml:space="preserve"> </w:t>
      </w:r>
    </w:p>
    <w:p w:rsidRPr="002B608C" w:rsidR="003A0BF9" w:rsidP="2FC39CB1" w:rsidRDefault="003A0BF9" w14:paraId="7A3BEC77" w14:textId="77777777">
      <w:pPr>
        <w:shd w:val="clear" w:color="auto" w:fill="FFFFFF" w:themeFill="background2"/>
        <w:rPr>
          <w:sz w:val="24"/>
          <w:szCs w:val="24"/>
        </w:rPr>
      </w:pPr>
    </w:p>
    <w:p w:rsidR="009A4077" w:rsidP="00BE28AD" w:rsidRDefault="004E0AF2" w14:paraId="4D312E9D" w14:textId="12987B4E">
      <w:pPr>
        <w:pStyle w:val="Lijstalinea"/>
        <w:numPr>
          <w:ilvl w:val="1"/>
          <w:numId w:val="4"/>
        </w:num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  <w:r>
        <w:rPr>
          <w:rStyle w:val="eop"/>
          <w:rFonts w:asciiTheme="minorHAnsi" w:hAnsiTheme="minorHAnsi"/>
          <w:color w:val="000000" w:themeColor="text1"/>
          <w:sz w:val="24"/>
          <w:szCs w:val="24"/>
        </w:rPr>
        <w:t>/</w:t>
      </w:r>
    </w:p>
    <w:p w:rsidRPr="006F4D29" w:rsidR="006F4D29" w:rsidP="006F4D29" w:rsidRDefault="006F4D29" w14:paraId="4DB847CA" w14:textId="77777777">
      <w:pPr>
        <w:shd w:val="clear" w:color="auto" w:fill="FFFFFF" w:themeFill="background2"/>
        <w:jc w:val="left"/>
        <w:rPr>
          <w:rStyle w:val="eop"/>
          <w:rFonts w:asciiTheme="minorHAnsi" w:hAnsiTheme="minorHAnsi"/>
          <w:color w:val="000000" w:themeColor="text1"/>
          <w:sz w:val="24"/>
          <w:szCs w:val="24"/>
        </w:rPr>
      </w:pPr>
    </w:p>
    <w:p w:rsidRPr="008B38C9" w:rsidR="00693566" w:rsidP="507604AC" w:rsidRDefault="00996393" w14:paraId="04BE1081" w14:textId="310C67D5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 w:rsidRPr="507604AC">
        <w:rPr>
          <w:b/>
          <w:bCs/>
          <w:color w:val="FFFFFF" w:themeColor="background2"/>
          <w:sz w:val="22"/>
        </w:rPr>
        <w:t>6.</w:t>
      </w:r>
      <w:r>
        <w:tab/>
      </w:r>
      <w:r w:rsidRPr="507604AC" w:rsidR="00FE2992">
        <w:rPr>
          <w:b/>
          <w:bCs/>
          <w:color w:val="FFFFFF" w:themeColor="background2"/>
          <w:sz w:val="22"/>
        </w:rPr>
        <w:t>Topsport</w:t>
      </w:r>
      <w:r w:rsidR="00E152E9">
        <w:rPr>
          <w:b/>
          <w:bCs/>
          <w:color w:val="FFFFFF" w:themeColor="background2"/>
          <w:sz w:val="22"/>
        </w:rPr>
        <w:t xml:space="preserve"> </w:t>
      </w:r>
    </w:p>
    <w:p w:rsidR="2FC39CB1" w:rsidP="00F31A7F" w:rsidRDefault="2FC39CB1" w14:paraId="659289FD" w14:textId="1F881D32">
      <w:pPr>
        <w:rPr>
          <w:sz w:val="24"/>
          <w:szCs w:val="24"/>
        </w:rPr>
      </w:pPr>
    </w:p>
    <w:p w:rsidRPr="00464982" w:rsidR="00E27546" w:rsidP="00BE28AD" w:rsidRDefault="00464982" w14:paraId="4956491F" w14:textId="1E4E94E6">
      <w:pPr>
        <w:pStyle w:val="Lijstalinea"/>
        <w:numPr>
          <w:ilvl w:val="1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/</w:t>
      </w:r>
    </w:p>
    <w:p w:rsidRPr="00D84558" w:rsidR="00824B67" w:rsidP="00824B67" w:rsidRDefault="00824B67" w14:paraId="00E6FB5E" w14:textId="77777777">
      <w:pPr>
        <w:pStyle w:val="Lijstalinea"/>
        <w:ind w:left="360"/>
        <w:rPr>
          <w:sz w:val="24"/>
          <w:szCs w:val="24"/>
        </w:rPr>
      </w:pPr>
    </w:p>
    <w:p w:rsidRPr="007D6DD9" w:rsidR="00996393" w:rsidP="007D6DD9" w:rsidRDefault="007D6DD9" w14:paraId="49453B03" w14:textId="70DBEDCA">
      <w:pPr>
        <w:shd w:val="clear" w:color="auto" w:fill="1A2BC2" w:themeFill="accent4"/>
        <w:rPr>
          <w:b/>
          <w:bCs/>
          <w:color w:val="FFFFFF" w:themeColor="background2"/>
          <w:sz w:val="22"/>
        </w:rPr>
      </w:pPr>
      <w:r>
        <w:rPr>
          <w:b/>
          <w:bCs/>
          <w:color w:val="FFFFFF" w:themeColor="background2"/>
          <w:sz w:val="22"/>
        </w:rPr>
        <w:t>7.</w:t>
      </w:r>
      <w:r>
        <w:rPr>
          <w:b/>
          <w:bCs/>
          <w:color w:val="FFFFFF" w:themeColor="background2"/>
          <w:sz w:val="22"/>
        </w:rPr>
        <w:tab/>
      </w:r>
      <w:r w:rsidRPr="007D6DD9" w:rsidR="00FE2992">
        <w:rPr>
          <w:b/>
          <w:bCs/>
          <w:color w:val="FFFFFF" w:themeColor="background2"/>
          <w:sz w:val="22"/>
        </w:rPr>
        <w:t>Management</w:t>
      </w:r>
      <w:r w:rsidRPr="007D6DD9" w:rsidR="008B38C9">
        <w:rPr>
          <w:b/>
          <w:bCs/>
          <w:color w:val="FFFFFF" w:themeColor="background2"/>
          <w:sz w:val="22"/>
        </w:rPr>
        <w:t xml:space="preserve"> </w:t>
      </w:r>
    </w:p>
    <w:p w:rsidRPr="00AB3619" w:rsidR="00AB3619" w:rsidP="3F139BED" w:rsidRDefault="00AB3619" w14:paraId="406FA5E9" w14:textId="0055FA61">
      <w:pPr>
        <w:shd w:val="clear" w:color="auto" w:fill="FFFFFF" w:themeFill="background2"/>
        <w:jc w:val="left"/>
        <w:rPr>
          <w:sz w:val="24"/>
          <w:szCs w:val="24"/>
        </w:rPr>
      </w:pPr>
    </w:p>
    <w:p w:rsidRPr="00BC5C44" w:rsidR="00C605D0" w:rsidP="00BC5C44" w:rsidRDefault="005064C2" w14:paraId="3F28B19A" w14:textId="232C8F2F">
      <w:pPr>
        <w:spacing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nl-BE"/>
        </w:rPr>
      </w:pPr>
      <w:r>
        <w:rPr>
          <w:sz w:val="24"/>
          <w:szCs w:val="24"/>
        </w:rPr>
        <w:t>7.1</w:t>
      </w:r>
      <w:r w:rsidR="00C605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Besparingen </w:t>
      </w:r>
      <w:r w:rsidR="007560ED">
        <w:rPr>
          <w:sz w:val="24"/>
          <w:szCs w:val="24"/>
        </w:rPr>
        <w:t>Vlaamse Regering</w:t>
      </w:r>
      <w:r w:rsidR="00504385">
        <w:rPr>
          <w:sz w:val="24"/>
          <w:szCs w:val="24"/>
        </w:rPr>
        <w:t xml:space="preserve"> op sport</w:t>
      </w:r>
      <w:r w:rsidR="00E84E40">
        <w:rPr>
          <w:sz w:val="24"/>
          <w:szCs w:val="24"/>
        </w:rPr>
        <w:t xml:space="preserve"> – zie </w:t>
      </w:r>
      <w:hyperlink w:history="1" r:id="rId13">
        <w:r w:rsidRPr="00BC5C44" w:rsidR="00BC5C44">
          <w:rPr>
            <w:rFonts w:ascii="Times New Roman" w:hAnsi="Times New Roman" w:eastAsia="Times New Roman" w:cs="Times New Roman"/>
            <w:color w:val="0000FF"/>
            <w:sz w:val="24"/>
            <w:szCs w:val="24"/>
            <w:u w:val="single"/>
            <w:lang w:eastAsia="nl-BE"/>
          </w:rPr>
          <w:t>B2025047_Algemene Presentatie.pptx</w:t>
        </w:r>
      </w:hyperlink>
    </w:p>
    <w:p w:rsidR="007560ED" w:rsidP="00213C28" w:rsidRDefault="007560ED" w14:paraId="584CF1CC" w14:textId="24F2FB90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7.1.1 federatie</w:t>
      </w:r>
    </w:p>
    <w:p w:rsidR="00690351" w:rsidP="00213C28" w:rsidRDefault="007560ED" w14:paraId="5A7289B7" w14:textId="73575053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7.1.2 </w:t>
      </w:r>
      <w:r w:rsidR="00690351">
        <w:rPr>
          <w:sz w:val="24"/>
          <w:szCs w:val="24"/>
        </w:rPr>
        <w:t>halvering subsidies opstartende en duurzame sportclubs</w:t>
      </w:r>
    </w:p>
    <w:p w:rsidR="007560ED" w:rsidP="00213C28" w:rsidRDefault="00690351" w14:paraId="6A47FD40" w14:textId="438D0F06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7.1.3 </w:t>
      </w:r>
      <w:r w:rsidR="007560ED">
        <w:rPr>
          <w:sz w:val="24"/>
          <w:szCs w:val="24"/>
        </w:rPr>
        <w:t>sluiting Sport Vlaanderen Blankenberge</w:t>
      </w:r>
    </w:p>
    <w:p w:rsidR="00E12204" w:rsidP="00C91234" w:rsidRDefault="00C91234" w14:paraId="408F987F" w14:textId="4A016E1B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CP: </w:t>
      </w:r>
      <w:r w:rsidRPr="3853968C" w:rsidR="6E1210A9">
        <w:rPr>
          <w:sz w:val="24"/>
          <w:szCs w:val="24"/>
        </w:rPr>
        <w:t>Interessant om te onderzoeken:</w:t>
      </w:r>
    </w:p>
    <w:p w:rsidR="00E12204" w:rsidP="00BE28AD" w:rsidRDefault="00134CF2" w14:paraId="681E6934" w14:textId="7230AA2C">
      <w:pPr>
        <w:pStyle w:val="Lijstalinea"/>
        <w:numPr>
          <w:ilvl w:val="0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W</w:t>
      </w:r>
      <w:r w:rsidRPr="00134CF2" w:rsidR="6E1210A9">
        <w:rPr>
          <w:sz w:val="24"/>
          <w:szCs w:val="24"/>
        </w:rPr>
        <w:t>at is de impact van G-sport t.o.v. sport</w:t>
      </w:r>
      <w:r>
        <w:rPr>
          <w:sz w:val="24"/>
          <w:szCs w:val="24"/>
        </w:rPr>
        <w:t>?</w:t>
      </w:r>
    </w:p>
    <w:p w:rsidRPr="00C91234" w:rsidR="3853968C" w:rsidP="00BE28AD" w:rsidRDefault="00134CF2" w14:paraId="0429B51B" w14:textId="489E1C30">
      <w:pPr>
        <w:pStyle w:val="Lijstalinea"/>
        <w:numPr>
          <w:ilvl w:val="0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Wat is de impact </w:t>
      </w:r>
      <w:r w:rsidR="008747A7">
        <w:rPr>
          <w:sz w:val="24"/>
          <w:szCs w:val="24"/>
        </w:rPr>
        <w:t>van sport t.o.v. andere sectoren?</w:t>
      </w:r>
    </w:p>
    <w:p w:rsidR="00AA284B" w:rsidP="3F139BED" w:rsidRDefault="50B85461" w14:paraId="51BDF4C2" w14:textId="67D6E5F7">
      <w:pPr>
        <w:shd w:val="clear" w:color="auto" w:fill="FFFFFF" w:themeFill="background2"/>
        <w:jc w:val="left"/>
        <w:rPr>
          <w:sz w:val="24"/>
          <w:szCs w:val="24"/>
        </w:rPr>
      </w:pPr>
      <w:r w:rsidRPr="3F139BED">
        <w:rPr>
          <w:sz w:val="24"/>
          <w:szCs w:val="24"/>
        </w:rPr>
        <w:t xml:space="preserve">7.2 </w:t>
      </w:r>
      <w:r w:rsidRPr="3F139BED" w:rsidR="00D72552">
        <w:rPr>
          <w:sz w:val="24"/>
          <w:szCs w:val="24"/>
        </w:rPr>
        <w:t>Beleidsplan</w:t>
      </w:r>
      <w:r w:rsidRPr="3F139BED" w:rsidR="16596363">
        <w:rPr>
          <w:sz w:val="24"/>
          <w:szCs w:val="24"/>
        </w:rPr>
        <w:t xml:space="preserve"> – </w:t>
      </w:r>
      <w:r w:rsidRPr="3F139BED" w:rsidR="00A4151D">
        <w:rPr>
          <w:sz w:val="24"/>
          <w:szCs w:val="24"/>
        </w:rPr>
        <w:t>INFO</w:t>
      </w:r>
    </w:p>
    <w:p w:rsidR="7CE32A17" w:rsidP="00213C28" w:rsidRDefault="7CE32A17" w14:paraId="55FBB25A" w14:textId="02D3DB64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3F139BED">
        <w:rPr>
          <w:sz w:val="24"/>
          <w:szCs w:val="24"/>
        </w:rPr>
        <w:t>7.2.1</w:t>
      </w:r>
      <w:r w:rsidR="007D0595">
        <w:rPr>
          <w:sz w:val="24"/>
          <w:szCs w:val="24"/>
        </w:rPr>
        <w:t xml:space="preserve"> Bilateraal Overleg</w:t>
      </w:r>
      <w:r w:rsidR="00D003EF">
        <w:rPr>
          <w:sz w:val="24"/>
          <w:szCs w:val="24"/>
        </w:rPr>
        <w:t>:</w:t>
      </w:r>
      <w:r w:rsidR="007D0595">
        <w:rPr>
          <w:sz w:val="24"/>
          <w:szCs w:val="24"/>
        </w:rPr>
        <w:t xml:space="preserve"> </w:t>
      </w:r>
      <w:r w:rsidR="00B158A0">
        <w:rPr>
          <w:sz w:val="24"/>
          <w:szCs w:val="24"/>
        </w:rPr>
        <w:t>26.09</w:t>
      </w:r>
      <w:r w:rsidR="00D003EF">
        <w:rPr>
          <w:sz w:val="24"/>
          <w:szCs w:val="24"/>
        </w:rPr>
        <w:t xml:space="preserve"> </w:t>
      </w:r>
      <w:proofErr w:type="spellStart"/>
      <w:r w:rsidR="00D003EF">
        <w:rPr>
          <w:sz w:val="24"/>
          <w:szCs w:val="24"/>
        </w:rPr>
        <w:t>G-sport</w:t>
      </w:r>
      <w:proofErr w:type="spellEnd"/>
      <w:r w:rsidR="00B158A0">
        <w:rPr>
          <w:sz w:val="24"/>
          <w:szCs w:val="24"/>
        </w:rPr>
        <w:t xml:space="preserve">, 07.10 </w:t>
      </w:r>
      <w:r w:rsidR="00D003EF">
        <w:rPr>
          <w:sz w:val="24"/>
          <w:szCs w:val="24"/>
        </w:rPr>
        <w:t>basis</w:t>
      </w:r>
      <w:r w:rsidR="00B158A0">
        <w:rPr>
          <w:sz w:val="24"/>
          <w:szCs w:val="24"/>
        </w:rPr>
        <w:t>subsidiëring en 15.10 topsport</w:t>
      </w:r>
    </w:p>
    <w:p w:rsidR="00BC5C44" w:rsidP="00FA643E" w:rsidRDefault="00BC5C44" w14:paraId="15C06C80" w14:textId="32C5FDCB">
      <w:pPr>
        <w:shd w:val="clear" w:color="auto" w:fill="FFFFFF" w:themeFill="background2"/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>De gesprekken zijn in een gemoedelijke sfeer verlopen</w:t>
      </w:r>
      <w:r w:rsidR="00FA643E">
        <w:rPr>
          <w:sz w:val="24"/>
          <w:szCs w:val="24"/>
        </w:rPr>
        <w:t>, waarbij Sport Vlaanderen zijn rol speelde enkel met het doel ons dossier sterker te maken.</w:t>
      </w:r>
    </w:p>
    <w:p w:rsidR="00E14DBD" w:rsidP="3F139BED" w:rsidRDefault="7CE32A17" w14:paraId="240F82DE" w14:textId="70D077DD">
      <w:pPr>
        <w:shd w:val="clear" w:color="auto" w:fill="FFFFFF" w:themeFill="background2"/>
        <w:jc w:val="left"/>
        <w:rPr>
          <w:sz w:val="24"/>
          <w:szCs w:val="24"/>
        </w:rPr>
      </w:pPr>
      <w:r w:rsidRPr="3F139BED">
        <w:rPr>
          <w:sz w:val="24"/>
          <w:szCs w:val="24"/>
        </w:rPr>
        <w:t xml:space="preserve">7.3 </w:t>
      </w:r>
      <w:r w:rsidRPr="3F139BED" w:rsidR="00E14DBD">
        <w:rPr>
          <w:sz w:val="24"/>
          <w:szCs w:val="24"/>
        </w:rPr>
        <w:t>Financieel</w:t>
      </w:r>
    </w:p>
    <w:p w:rsidR="00E14DBD" w:rsidP="00213C28" w:rsidRDefault="026E9DA0" w14:paraId="5902B1C4" w14:textId="0474C2D8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3F139BED">
        <w:rPr>
          <w:sz w:val="24"/>
          <w:szCs w:val="24"/>
        </w:rPr>
        <w:t xml:space="preserve">7.3.1 </w:t>
      </w:r>
      <w:r w:rsidR="000271EE">
        <w:rPr>
          <w:sz w:val="24"/>
          <w:szCs w:val="24"/>
        </w:rPr>
        <w:t xml:space="preserve">Herbelegging </w:t>
      </w:r>
      <w:r w:rsidR="005A198C">
        <w:rPr>
          <w:sz w:val="24"/>
          <w:szCs w:val="24"/>
        </w:rPr>
        <w:t>financiële middelen</w:t>
      </w:r>
      <w:r w:rsidR="007C35F2">
        <w:rPr>
          <w:sz w:val="24"/>
          <w:szCs w:val="24"/>
        </w:rPr>
        <w:t xml:space="preserve"> </w:t>
      </w:r>
      <w:r w:rsidR="00BC79CB">
        <w:rPr>
          <w:sz w:val="24"/>
          <w:szCs w:val="24"/>
        </w:rPr>
        <w:t>–</w:t>
      </w:r>
      <w:r w:rsidR="007C35F2">
        <w:rPr>
          <w:sz w:val="24"/>
          <w:szCs w:val="24"/>
        </w:rPr>
        <w:t xml:space="preserve"> INFO</w:t>
      </w:r>
      <w:r w:rsidR="00BC79CB">
        <w:rPr>
          <w:sz w:val="24"/>
          <w:szCs w:val="24"/>
        </w:rPr>
        <w:t xml:space="preserve"> </w:t>
      </w:r>
    </w:p>
    <w:p w:rsidR="00D14484" w:rsidP="00213C28" w:rsidRDefault="0BDDCE59" w14:paraId="6054AB59" w14:textId="3A57920A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005A198C">
        <w:rPr>
          <w:sz w:val="24"/>
          <w:szCs w:val="24"/>
        </w:rPr>
        <w:t xml:space="preserve">7.3.2 </w:t>
      </w:r>
      <w:r w:rsidRPr="005A198C" w:rsidR="005A198C">
        <w:rPr>
          <w:sz w:val="24"/>
          <w:szCs w:val="24"/>
        </w:rPr>
        <w:t>KBC</w:t>
      </w:r>
      <w:r w:rsidR="00142A39">
        <w:rPr>
          <w:sz w:val="24"/>
          <w:szCs w:val="24"/>
        </w:rPr>
        <w:t>-</w:t>
      </w:r>
      <w:r w:rsidRPr="005A198C" w:rsidR="005A198C">
        <w:rPr>
          <w:sz w:val="24"/>
          <w:szCs w:val="24"/>
        </w:rPr>
        <w:t>dossier volledig in o</w:t>
      </w:r>
      <w:r w:rsidR="005A198C">
        <w:rPr>
          <w:sz w:val="24"/>
          <w:szCs w:val="24"/>
        </w:rPr>
        <w:t>rde</w:t>
      </w:r>
      <w:r w:rsidR="007C35F2">
        <w:rPr>
          <w:sz w:val="24"/>
          <w:szCs w:val="24"/>
        </w:rPr>
        <w:t xml:space="preserve"> </w:t>
      </w:r>
      <w:r w:rsidR="00BC79CB">
        <w:rPr>
          <w:sz w:val="24"/>
          <w:szCs w:val="24"/>
        </w:rPr>
        <w:t>–</w:t>
      </w:r>
      <w:r w:rsidR="007C35F2">
        <w:rPr>
          <w:sz w:val="24"/>
          <w:szCs w:val="24"/>
        </w:rPr>
        <w:t xml:space="preserve"> INFO</w:t>
      </w:r>
      <w:r w:rsidR="00BC79CB">
        <w:rPr>
          <w:sz w:val="24"/>
          <w:szCs w:val="24"/>
        </w:rPr>
        <w:t xml:space="preserve"> </w:t>
      </w:r>
    </w:p>
    <w:p w:rsidRPr="00744A8C" w:rsidR="005A198C" w:rsidP="00213C28" w:rsidRDefault="005A198C" w14:paraId="3D2FFEBE" w14:textId="22A2E420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0092241F">
        <w:rPr>
          <w:sz w:val="24"/>
          <w:szCs w:val="24"/>
        </w:rPr>
        <w:t xml:space="preserve">7.3.3. </w:t>
      </w:r>
      <w:r w:rsidRPr="00744A8C">
        <w:rPr>
          <w:sz w:val="24"/>
          <w:szCs w:val="24"/>
        </w:rPr>
        <w:t xml:space="preserve">UBO-lijst </w:t>
      </w:r>
      <w:r w:rsidRPr="00744A8C" w:rsidR="0099110F">
        <w:rPr>
          <w:sz w:val="24"/>
          <w:szCs w:val="24"/>
        </w:rPr>
        <w:t xml:space="preserve">in orde </w:t>
      </w:r>
      <w:r w:rsidRPr="00744A8C" w:rsidR="00BC79CB">
        <w:rPr>
          <w:sz w:val="24"/>
          <w:szCs w:val="24"/>
        </w:rPr>
        <w:t>–</w:t>
      </w:r>
      <w:r w:rsidRPr="00744A8C" w:rsidR="007C35F2">
        <w:rPr>
          <w:sz w:val="24"/>
          <w:szCs w:val="24"/>
        </w:rPr>
        <w:t xml:space="preserve"> INFO</w:t>
      </w:r>
      <w:r w:rsidRPr="00744A8C" w:rsidR="00BC79CB">
        <w:rPr>
          <w:sz w:val="24"/>
          <w:szCs w:val="24"/>
        </w:rPr>
        <w:t xml:space="preserve"> </w:t>
      </w:r>
    </w:p>
    <w:p w:rsidRPr="00063422" w:rsidR="0099110F" w:rsidP="001176F7" w:rsidRDefault="00744A8C" w14:paraId="1BA6DC4B" w14:textId="3AFBE683">
      <w:pPr>
        <w:spacing w:line="259" w:lineRule="auto"/>
        <w:ind w:left="708"/>
        <w:jc w:val="left"/>
        <w:rPr>
          <w:sz w:val="24"/>
          <w:szCs w:val="24"/>
        </w:rPr>
      </w:pPr>
      <w:proofErr w:type="spellStart"/>
      <w:r w:rsidRPr="00744A8C">
        <w:rPr>
          <w:sz w:val="24"/>
          <w:szCs w:val="24"/>
          <w:highlight w:val="green"/>
        </w:rPr>
        <w:t>To</w:t>
      </w:r>
      <w:proofErr w:type="spellEnd"/>
      <w:r w:rsidRPr="00744A8C">
        <w:rPr>
          <w:sz w:val="24"/>
          <w:szCs w:val="24"/>
          <w:highlight w:val="green"/>
        </w:rPr>
        <w:t xml:space="preserve"> do: SD en EVC</w:t>
      </w:r>
      <w:r w:rsidRPr="00063422" w:rsidR="00063422">
        <w:rPr>
          <w:sz w:val="24"/>
          <w:szCs w:val="24"/>
        </w:rPr>
        <w:t xml:space="preserve"> c</w:t>
      </w:r>
      <w:r w:rsidR="00063422">
        <w:rPr>
          <w:sz w:val="24"/>
          <w:szCs w:val="24"/>
        </w:rPr>
        <w:t xml:space="preserve">ash-planning opmaken </w:t>
      </w:r>
      <w:r>
        <w:rPr>
          <w:sz w:val="24"/>
          <w:szCs w:val="24"/>
        </w:rPr>
        <w:t>voor alle verschillende rekeningen die we hebben.</w:t>
      </w:r>
    </w:p>
    <w:p w:rsidRPr="00464982" w:rsidR="002B2351" w:rsidP="001176F7" w:rsidRDefault="6F016E3F" w14:paraId="51BD2F3C" w14:textId="5E16617D">
      <w:pPr>
        <w:shd w:val="clear" w:color="auto" w:fill="FFFFFF" w:themeFill="background2"/>
        <w:jc w:val="left"/>
        <w:rPr>
          <w:sz w:val="24"/>
          <w:szCs w:val="24"/>
          <w:lang w:val="en-US"/>
        </w:rPr>
      </w:pPr>
      <w:r w:rsidRPr="00464982">
        <w:rPr>
          <w:sz w:val="24"/>
          <w:szCs w:val="24"/>
          <w:lang w:val="en-US"/>
        </w:rPr>
        <w:t xml:space="preserve">7.4 </w:t>
      </w:r>
      <w:r w:rsidRPr="00464982" w:rsidR="002B2351">
        <w:rPr>
          <w:sz w:val="24"/>
          <w:szCs w:val="24"/>
          <w:lang w:val="en-US"/>
        </w:rPr>
        <w:t>UCI Para-Cycling Road World Championships 2025 – INFO</w:t>
      </w:r>
    </w:p>
    <w:p w:rsidRPr="00182444" w:rsidR="008A427B" w:rsidP="3F139BED" w:rsidRDefault="008A427B" w14:paraId="75005E05" w14:textId="2461AAD4">
      <w:pPr>
        <w:shd w:val="clear" w:color="auto" w:fill="FFFFFF" w:themeFill="background2"/>
        <w:ind w:left="709"/>
        <w:jc w:val="left"/>
        <w:rPr>
          <w:sz w:val="24"/>
          <w:szCs w:val="24"/>
        </w:rPr>
      </w:pPr>
      <w:r w:rsidRPr="00182444">
        <w:rPr>
          <w:sz w:val="24"/>
          <w:szCs w:val="24"/>
        </w:rPr>
        <w:t>Evaluatie</w:t>
      </w:r>
    </w:p>
    <w:p w:rsidRPr="00182444" w:rsidR="008A427B" w:rsidP="00213C28" w:rsidRDefault="79748280" w14:paraId="244DC339" w14:textId="4D8672F1">
      <w:pPr>
        <w:shd w:val="clear" w:color="auto" w:fill="FFFFFF" w:themeFill="background2"/>
        <w:ind w:firstLine="709"/>
        <w:jc w:val="left"/>
        <w:rPr>
          <w:szCs w:val="20"/>
        </w:rPr>
      </w:pPr>
      <w:r w:rsidRPr="00182444">
        <w:rPr>
          <w:sz w:val="24"/>
          <w:szCs w:val="24"/>
        </w:rPr>
        <w:t xml:space="preserve">7.4.1 </w:t>
      </w:r>
      <w:r w:rsidR="00EB4EAC">
        <w:rPr>
          <w:sz w:val="24"/>
          <w:szCs w:val="24"/>
        </w:rPr>
        <w:t>Cijfers mediapartners</w:t>
      </w:r>
      <w:r w:rsidR="00A15B2F">
        <w:rPr>
          <w:sz w:val="24"/>
          <w:szCs w:val="24"/>
        </w:rPr>
        <w:t xml:space="preserve"> – </w:t>
      </w:r>
      <w:r w:rsidRPr="00A15B2F" w:rsidR="00A15B2F">
        <w:rPr>
          <w:b/>
          <w:bCs/>
          <w:sz w:val="24"/>
          <w:szCs w:val="24"/>
        </w:rPr>
        <w:t>B2025048</w:t>
      </w:r>
    </w:p>
    <w:p w:rsidR="001176F7" w:rsidP="59864C9B" w:rsidRDefault="001176F7" w14:paraId="665CBD39" w14:textId="66292885">
      <w:pPr>
        <w:shd w:val="clear" w:color="auto" w:fill="FFFFFF" w:themeFill="background2"/>
        <w:spacing w:after="160" w:line="259" w:lineRule="auto"/>
        <w:ind w:firstLine="709"/>
        <w:jc w:val="left"/>
      </w:pPr>
      <w:r w:rsidRPr="59864C9B" w:rsidR="00239CD5">
        <w:rPr>
          <w:sz w:val="24"/>
          <w:szCs w:val="24"/>
        </w:rPr>
        <w:t>7</w:t>
      </w:r>
      <w:r w:rsidRPr="59864C9B" w:rsidR="309BC8E3">
        <w:rPr>
          <w:sz w:val="24"/>
          <w:szCs w:val="24"/>
        </w:rPr>
        <w:t>.4.2</w:t>
      </w:r>
      <w:r w:rsidRPr="59864C9B" w:rsidR="0029494C">
        <w:rPr>
          <w:sz w:val="24"/>
          <w:szCs w:val="24"/>
        </w:rPr>
        <w:t xml:space="preserve"> </w:t>
      </w:r>
      <w:r w:rsidRPr="59864C9B" w:rsidR="008A427B">
        <w:rPr>
          <w:sz w:val="24"/>
          <w:szCs w:val="24"/>
        </w:rPr>
        <w:t>Bid WK 2030</w:t>
      </w:r>
      <w:r w:rsidRPr="59864C9B" w:rsidR="000B65EF">
        <w:rPr>
          <w:sz w:val="24"/>
          <w:szCs w:val="24"/>
        </w:rPr>
        <w:t xml:space="preserve"> </w:t>
      </w:r>
      <w:r w:rsidRPr="59864C9B" w:rsidR="0029494C">
        <w:rPr>
          <w:sz w:val="24"/>
          <w:szCs w:val="24"/>
        </w:rPr>
        <w:t>– Stand van zaken</w:t>
      </w:r>
    </w:p>
    <w:p w:rsidR="006A2AD1" w:rsidP="3F139BED" w:rsidRDefault="006932E0" w14:paraId="573571FC" w14:textId="79B315EA">
      <w:p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7</w:t>
      </w:r>
      <w:r w:rsidRPr="3F139BED" w:rsidR="6B2F16B9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="00DE046D">
        <w:rPr>
          <w:sz w:val="24"/>
          <w:szCs w:val="24"/>
        </w:rPr>
        <w:t xml:space="preserve"> Personeel</w:t>
      </w:r>
      <w:r w:rsidR="003A7475">
        <w:rPr>
          <w:sz w:val="24"/>
          <w:szCs w:val="24"/>
        </w:rPr>
        <w:t>sbeleid</w:t>
      </w:r>
    </w:p>
    <w:p w:rsidR="00DE046D" w:rsidP="00213C28" w:rsidRDefault="006A2AD1" w14:paraId="35DF27E5" w14:textId="2084545D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7.5.1 Cato Van</w:t>
      </w:r>
      <w:r w:rsidRPr="3F139BED" w:rsidR="6B2F16B9">
        <w:rPr>
          <w:sz w:val="24"/>
          <w:szCs w:val="24"/>
        </w:rPr>
        <w:t xml:space="preserve"> </w:t>
      </w:r>
      <w:r w:rsidR="00044E6C">
        <w:rPr>
          <w:sz w:val="24"/>
          <w:szCs w:val="24"/>
        </w:rPr>
        <w:t xml:space="preserve">Speybroeck uit dienst </w:t>
      </w:r>
      <w:r w:rsidR="00D73425">
        <w:rPr>
          <w:sz w:val="24"/>
          <w:szCs w:val="24"/>
        </w:rPr>
        <w:t>30.11.2025</w:t>
      </w:r>
    </w:p>
    <w:p w:rsidR="009212C7" w:rsidP="00185496" w:rsidRDefault="009212C7" w14:paraId="063FD0BB" w14:textId="312A60B0">
      <w:pPr>
        <w:shd w:val="clear" w:color="auto" w:fill="FFFFFF" w:themeFill="background2"/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Door opgenomen dagen </w:t>
      </w:r>
      <w:proofErr w:type="spellStart"/>
      <w:r>
        <w:rPr>
          <w:sz w:val="24"/>
          <w:szCs w:val="24"/>
        </w:rPr>
        <w:t>extra-legaal</w:t>
      </w:r>
      <w:proofErr w:type="spellEnd"/>
      <w:r>
        <w:rPr>
          <w:sz w:val="24"/>
          <w:szCs w:val="24"/>
        </w:rPr>
        <w:t xml:space="preserve"> verlof </w:t>
      </w:r>
      <w:r w:rsidR="00185496">
        <w:rPr>
          <w:sz w:val="24"/>
          <w:szCs w:val="24"/>
        </w:rPr>
        <w:t xml:space="preserve">in de opzegperiode </w:t>
      </w:r>
      <w:r>
        <w:rPr>
          <w:sz w:val="24"/>
          <w:szCs w:val="24"/>
        </w:rPr>
        <w:t xml:space="preserve">zal de </w:t>
      </w:r>
      <w:r w:rsidR="00185496">
        <w:rPr>
          <w:sz w:val="24"/>
          <w:szCs w:val="24"/>
        </w:rPr>
        <w:t>datum uit dienst van Cato opschuiven naar 10 december.</w:t>
      </w:r>
    </w:p>
    <w:p w:rsidR="007D1D24" w:rsidP="00213C28" w:rsidRDefault="007D1D24" w14:paraId="4F3408CD" w14:textId="716450D5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67A58B02">
        <w:rPr>
          <w:sz w:val="24"/>
          <w:szCs w:val="24"/>
        </w:rPr>
        <w:t>7.5.2 Sofie De Volder</w:t>
      </w:r>
      <w:r w:rsidR="00F51184">
        <w:rPr>
          <w:sz w:val="24"/>
          <w:szCs w:val="24"/>
        </w:rPr>
        <w:t xml:space="preserve"> vermoedelijk</w:t>
      </w:r>
      <w:r w:rsidRPr="67A58B02">
        <w:rPr>
          <w:sz w:val="24"/>
          <w:szCs w:val="24"/>
        </w:rPr>
        <w:t xml:space="preserve"> op payroll vanaf 08</w:t>
      </w:r>
      <w:r w:rsidRPr="67A58B02" w:rsidR="00F62AB4">
        <w:rPr>
          <w:sz w:val="24"/>
          <w:szCs w:val="24"/>
        </w:rPr>
        <w:t xml:space="preserve"> of 09.12.2025</w:t>
      </w:r>
    </w:p>
    <w:p w:rsidR="3700E38C" w:rsidP="67A58B02" w:rsidRDefault="3700E38C" w14:paraId="0ACE01E3" w14:textId="3F442FF4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67A58B02">
        <w:rPr>
          <w:sz w:val="24"/>
          <w:szCs w:val="24"/>
        </w:rPr>
        <w:t>7.5.3 Elvire Scherlippens uit dienst 31.12.2025</w:t>
      </w:r>
    </w:p>
    <w:p w:rsidRPr="00804706" w:rsidR="00D73425" w:rsidP="00213C28" w:rsidRDefault="00D73425" w14:paraId="5243F472" w14:textId="13603029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7.5.</w:t>
      </w:r>
      <w:r w:rsidR="007D1D24">
        <w:rPr>
          <w:sz w:val="24"/>
          <w:szCs w:val="24"/>
        </w:rPr>
        <w:t>3</w:t>
      </w:r>
      <w:r>
        <w:rPr>
          <w:sz w:val="24"/>
          <w:szCs w:val="24"/>
        </w:rPr>
        <w:t xml:space="preserve"> Vervangende feestdagen – </w:t>
      </w:r>
      <w:r>
        <w:rPr>
          <w:b/>
          <w:bCs/>
          <w:sz w:val="24"/>
          <w:szCs w:val="24"/>
        </w:rPr>
        <w:t>B2025045</w:t>
      </w:r>
      <w:r w:rsidR="009C08B8">
        <w:rPr>
          <w:b/>
          <w:bCs/>
          <w:sz w:val="24"/>
          <w:szCs w:val="24"/>
        </w:rPr>
        <w:t xml:space="preserve"> </w:t>
      </w:r>
      <w:r w:rsidRPr="009C08B8" w:rsidR="009C08B8">
        <w:rPr>
          <w:sz w:val="24"/>
          <w:szCs w:val="24"/>
        </w:rPr>
        <w:t>– BESLISSING</w:t>
      </w:r>
      <w:r w:rsidR="009C08B8">
        <w:rPr>
          <w:b/>
          <w:bCs/>
          <w:sz w:val="24"/>
          <w:szCs w:val="24"/>
        </w:rPr>
        <w:t xml:space="preserve"> </w:t>
      </w:r>
    </w:p>
    <w:p w:rsidR="00804706" w:rsidP="00213C28" w:rsidRDefault="00804706" w14:paraId="273B6600" w14:textId="5947E82A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00804706">
        <w:rPr>
          <w:sz w:val="24"/>
          <w:szCs w:val="24"/>
        </w:rPr>
        <w:t>Vervangende feestdagen worden chronologisch geordend.</w:t>
      </w:r>
    </w:p>
    <w:p w:rsidRPr="00804706" w:rsidR="00900254" w:rsidP="00900254" w:rsidRDefault="00900254" w14:paraId="179ED981" w14:textId="6011319B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Traject loonbeleid: meenemen </w:t>
      </w:r>
      <w:r w:rsidR="00183B48">
        <w:rPr>
          <w:sz w:val="24"/>
          <w:szCs w:val="24"/>
        </w:rPr>
        <w:t>HR vragen: wat met vervangende feestdagen</w:t>
      </w:r>
      <w:r>
        <w:rPr>
          <w:sz w:val="24"/>
          <w:szCs w:val="24"/>
        </w:rPr>
        <w:t>?</w:t>
      </w:r>
    </w:p>
    <w:p w:rsidR="00A95E68" w:rsidP="3F139BED" w:rsidRDefault="00DE046D" w14:paraId="2774B41E" w14:textId="2DA78E38">
      <w:p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7.6 </w:t>
      </w:r>
      <w:r w:rsidRPr="4E17E061" w:rsidR="00924E55">
        <w:rPr>
          <w:sz w:val="24"/>
          <w:szCs w:val="24"/>
        </w:rPr>
        <w:t>Aanvaarding</w:t>
      </w:r>
      <w:r w:rsidR="00EE36E8">
        <w:rPr>
          <w:sz w:val="24"/>
          <w:szCs w:val="24"/>
        </w:rPr>
        <w:t xml:space="preserve"> </w:t>
      </w:r>
      <w:r w:rsidR="009875DE">
        <w:rPr>
          <w:sz w:val="24"/>
          <w:szCs w:val="24"/>
        </w:rPr>
        <w:t xml:space="preserve">nieuwe </w:t>
      </w:r>
      <w:r w:rsidRPr="4E17E061" w:rsidR="00F81B1E">
        <w:rPr>
          <w:sz w:val="24"/>
          <w:szCs w:val="24"/>
        </w:rPr>
        <w:t>clubs</w:t>
      </w:r>
      <w:r w:rsidRPr="4E17E061" w:rsidR="00A75783">
        <w:rPr>
          <w:sz w:val="24"/>
          <w:szCs w:val="24"/>
        </w:rPr>
        <w:t xml:space="preserve"> </w:t>
      </w:r>
      <w:r w:rsidRPr="4E17E061" w:rsidR="00A55379">
        <w:rPr>
          <w:sz w:val="24"/>
          <w:szCs w:val="24"/>
        </w:rPr>
        <w:t>–</w:t>
      </w:r>
      <w:r w:rsidRPr="4E17E061" w:rsidR="00A75783">
        <w:rPr>
          <w:sz w:val="24"/>
          <w:szCs w:val="24"/>
        </w:rPr>
        <w:t xml:space="preserve"> </w:t>
      </w:r>
      <w:r w:rsidRPr="4E17E061" w:rsidR="005B1CEE">
        <w:rPr>
          <w:b/>
          <w:bCs/>
          <w:sz w:val="24"/>
          <w:szCs w:val="24"/>
        </w:rPr>
        <w:t>B2025</w:t>
      </w:r>
      <w:r w:rsidRPr="4E17E061" w:rsidR="00A4151D">
        <w:rPr>
          <w:b/>
          <w:bCs/>
          <w:sz w:val="24"/>
          <w:szCs w:val="24"/>
        </w:rPr>
        <w:t>04</w:t>
      </w:r>
      <w:r w:rsidRPr="4E17E061" w:rsidR="00B81854">
        <w:rPr>
          <w:b/>
          <w:bCs/>
          <w:sz w:val="24"/>
          <w:szCs w:val="24"/>
        </w:rPr>
        <w:t>4</w:t>
      </w:r>
      <w:r w:rsidR="0078361D">
        <w:rPr>
          <w:b/>
          <w:bCs/>
          <w:sz w:val="24"/>
          <w:szCs w:val="24"/>
        </w:rPr>
        <w:t xml:space="preserve"> </w:t>
      </w:r>
      <w:r w:rsidRPr="4E17E061" w:rsidR="48211D07">
        <w:rPr>
          <w:b/>
          <w:bCs/>
          <w:sz w:val="24"/>
          <w:szCs w:val="24"/>
        </w:rPr>
        <w:t>a</w:t>
      </w:r>
      <w:r w:rsidRPr="4E17E061" w:rsidR="1DA58BBF">
        <w:rPr>
          <w:b/>
          <w:bCs/>
          <w:sz w:val="24"/>
          <w:szCs w:val="24"/>
        </w:rPr>
        <w:t xml:space="preserve"> – b</w:t>
      </w:r>
      <w:r w:rsidR="00EE11D6">
        <w:rPr>
          <w:b/>
          <w:bCs/>
          <w:sz w:val="24"/>
          <w:szCs w:val="24"/>
        </w:rPr>
        <w:t xml:space="preserve"> – e </w:t>
      </w:r>
      <w:r w:rsidRPr="4E17E061" w:rsidR="510A659D">
        <w:rPr>
          <w:sz w:val="24"/>
          <w:szCs w:val="24"/>
        </w:rPr>
        <w:t>–</w:t>
      </w:r>
      <w:r w:rsidRPr="4E17E061" w:rsidR="4974B018">
        <w:rPr>
          <w:sz w:val="24"/>
          <w:szCs w:val="24"/>
        </w:rPr>
        <w:t xml:space="preserve"> </w:t>
      </w:r>
      <w:r w:rsidRPr="4E17E061" w:rsidR="00A75783">
        <w:rPr>
          <w:sz w:val="24"/>
          <w:szCs w:val="24"/>
        </w:rPr>
        <w:t>BESLISSING</w:t>
      </w:r>
    </w:p>
    <w:p w:rsidR="00290B15" w:rsidP="00213C28" w:rsidRDefault="00290B15" w14:paraId="732586B8" w14:textId="61E044D3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67A58B02">
        <w:rPr>
          <w:sz w:val="24"/>
          <w:szCs w:val="24"/>
        </w:rPr>
        <w:t xml:space="preserve">7.6.1 </w:t>
      </w:r>
      <w:proofErr w:type="spellStart"/>
      <w:r w:rsidRPr="67A58B02" w:rsidR="0073517F">
        <w:rPr>
          <w:sz w:val="24"/>
          <w:szCs w:val="24"/>
        </w:rPr>
        <w:t>STiG</w:t>
      </w:r>
      <w:proofErr w:type="spellEnd"/>
      <w:r w:rsidRPr="67A58B02" w:rsidR="0073517F">
        <w:rPr>
          <w:sz w:val="24"/>
          <w:szCs w:val="24"/>
        </w:rPr>
        <w:t xml:space="preserve"> SPORT</w:t>
      </w:r>
    </w:p>
    <w:p w:rsidR="00290B15" w:rsidP="00213C28" w:rsidRDefault="00290B15" w14:paraId="6858186B" w14:textId="7E970479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67A58B02">
        <w:rPr>
          <w:sz w:val="24"/>
          <w:szCs w:val="24"/>
        </w:rPr>
        <w:t>7.6.2 Sportproject Anders Sporten</w:t>
      </w:r>
    </w:p>
    <w:p w:rsidR="007A7C7F" w:rsidP="00213C28" w:rsidRDefault="007A7C7F" w14:paraId="5999A223" w14:textId="30D1381E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7.6.3 </w:t>
      </w:r>
      <w:proofErr w:type="spellStart"/>
      <w:r>
        <w:rPr>
          <w:sz w:val="24"/>
          <w:szCs w:val="24"/>
        </w:rPr>
        <w:t>Parkiboks</w:t>
      </w:r>
      <w:proofErr w:type="spellEnd"/>
      <w:r>
        <w:rPr>
          <w:sz w:val="24"/>
          <w:szCs w:val="24"/>
        </w:rPr>
        <w:t xml:space="preserve"> Leuven</w:t>
      </w:r>
    </w:p>
    <w:p w:rsidR="00966E5D" w:rsidP="3F139BED" w:rsidRDefault="00966E5D" w14:paraId="3D0EBFA8" w14:textId="56E20803">
      <w:pPr>
        <w:shd w:val="clear" w:color="auto" w:fill="FFFFFF" w:themeFill="background2"/>
        <w:jc w:val="left"/>
        <w:rPr>
          <w:sz w:val="24"/>
          <w:szCs w:val="24"/>
        </w:rPr>
      </w:pPr>
      <w:r w:rsidRPr="67A58B02">
        <w:rPr>
          <w:sz w:val="24"/>
          <w:szCs w:val="24"/>
        </w:rPr>
        <w:t xml:space="preserve">7.7 </w:t>
      </w:r>
      <w:r w:rsidRPr="67A58B02" w:rsidR="005064C2">
        <w:rPr>
          <w:sz w:val="24"/>
          <w:szCs w:val="24"/>
        </w:rPr>
        <w:t>S</w:t>
      </w:r>
      <w:r w:rsidRPr="67A58B02">
        <w:rPr>
          <w:sz w:val="24"/>
          <w:szCs w:val="24"/>
        </w:rPr>
        <w:t xml:space="preserve">chrapping clubs – </w:t>
      </w:r>
      <w:r w:rsidRPr="67A58B02">
        <w:rPr>
          <w:b/>
          <w:bCs/>
          <w:sz w:val="24"/>
          <w:szCs w:val="24"/>
        </w:rPr>
        <w:t>B2025044 c – d</w:t>
      </w:r>
      <w:r w:rsidRPr="67A58B02" w:rsidR="0E937113">
        <w:rPr>
          <w:b/>
          <w:bCs/>
          <w:sz w:val="24"/>
          <w:szCs w:val="24"/>
        </w:rPr>
        <w:t xml:space="preserve"> – f </w:t>
      </w:r>
      <w:r w:rsidRPr="67A58B02">
        <w:rPr>
          <w:sz w:val="24"/>
          <w:szCs w:val="24"/>
        </w:rPr>
        <w:t>– BESLISSING</w:t>
      </w:r>
    </w:p>
    <w:p w:rsidR="00290B15" w:rsidP="00213C28" w:rsidRDefault="00290B15" w14:paraId="14644BDF" w14:textId="4E6D6F47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7.7.1</w:t>
      </w:r>
      <w:r w:rsidR="00AB131A">
        <w:rPr>
          <w:sz w:val="24"/>
          <w:szCs w:val="24"/>
        </w:rPr>
        <w:t xml:space="preserve"> </w:t>
      </w:r>
      <w:proofErr w:type="spellStart"/>
      <w:r w:rsidRPr="00AB131A" w:rsidR="00AB131A">
        <w:rPr>
          <w:sz w:val="24"/>
          <w:szCs w:val="24"/>
        </w:rPr>
        <w:t>Adkra</w:t>
      </w:r>
      <w:proofErr w:type="spellEnd"/>
      <w:r w:rsidRPr="00AB131A" w:rsidR="00AB131A">
        <w:rPr>
          <w:sz w:val="24"/>
          <w:szCs w:val="24"/>
        </w:rPr>
        <w:t xml:space="preserve"> Adventure &amp; Sport (PSY, Aarschot)</w:t>
      </w:r>
    </w:p>
    <w:p w:rsidR="00290B15" w:rsidP="00213C28" w:rsidRDefault="00290B15" w14:paraId="7C08BC8A" w14:textId="60EBAC88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>
        <w:rPr>
          <w:sz w:val="24"/>
          <w:szCs w:val="24"/>
        </w:rPr>
        <w:t>7.7.2</w:t>
      </w:r>
      <w:r w:rsidR="00AB131A">
        <w:rPr>
          <w:sz w:val="24"/>
          <w:szCs w:val="24"/>
        </w:rPr>
        <w:t xml:space="preserve"> </w:t>
      </w:r>
      <w:r w:rsidRPr="00531BDA" w:rsidR="00531BDA">
        <w:rPr>
          <w:sz w:val="24"/>
          <w:szCs w:val="24"/>
        </w:rPr>
        <w:t>De Zavel (PSY, OMNI</w:t>
      </w:r>
      <w:r w:rsidR="00531BDA">
        <w:rPr>
          <w:sz w:val="24"/>
          <w:szCs w:val="24"/>
        </w:rPr>
        <w:t>,</w:t>
      </w:r>
      <w:r w:rsidRPr="00531BDA" w:rsidR="00531BDA">
        <w:rPr>
          <w:sz w:val="24"/>
          <w:szCs w:val="24"/>
        </w:rPr>
        <w:t xml:space="preserve"> Antwerpen</w:t>
      </w:r>
      <w:r w:rsidR="00531BDA">
        <w:rPr>
          <w:sz w:val="24"/>
          <w:szCs w:val="24"/>
        </w:rPr>
        <w:t>)</w:t>
      </w:r>
    </w:p>
    <w:p w:rsidR="00290B15" w:rsidP="00213C28" w:rsidRDefault="00290B15" w14:paraId="1511DBE6" w14:textId="06DCA745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67A58B02">
        <w:rPr>
          <w:sz w:val="24"/>
          <w:szCs w:val="24"/>
        </w:rPr>
        <w:t>7.7.3</w:t>
      </w:r>
      <w:r w:rsidRPr="67A58B02" w:rsidR="00531BDA">
        <w:rPr>
          <w:sz w:val="24"/>
          <w:szCs w:val="24"/>
        </w:rPr>
        <w:t xml:space="preserve"> </w:t>
      </w:r>
      <w:r w:rsidRPr="67A58B02" w:rsidR="00C605D0">
        <w:rPr>
          <w:sz w:val="24"/>
          <w:szCs w:val="24"/>
        </w:rPr>
        <w:t>SNITT (FYS, tafeltennis, Sint-Niklaas)</w:t>
      </w:r>
    </w:p>
    <w:p w:rsidR="3E86D9F7" w:rsidP="67A58B02" w:rsidRDefault="3E86D9F7" w14:paraId="5D73F234" w14:textId="70A1A9EF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67A58B02">
        <w:rPr>
          <w:sz w:val="24"/>
          <w:szCs w:val="24"/>
        </w:rPr>
        <w:t>7.7.4 BW Vlaamse Ardennen</w:t>
      </w:r>
      <w:r w:rsidRPr="67A58B02" w:rsidR="02008224">
        <w:rPr>
          <w:sz w:val="24"/>
          <w:szCs w:val="24"/>
        </w:rPr>
        <w:t xml:space="preserve"> (PSY, </w:t>
      </w:r>
      <w:r w:rsidRPr="67A58B02" w:rsidR="28B2CABF">
        <w:rPr>
          <w:sz w:val="24"/>
          <w:szCs w:val="24"/>
        </w:rPr>
        <w:t xml:space="preserve">OMNI, </w:t>
      </w:r>
      <w:proofErr w:type="spellStart"/>
      <w:r w:rsidRPr="67A58B02" w:rsidR="28B2CABF">
        <w:rPr>
          <w:sz w:val="24"/>
          <w:szCs w:val="24"/>
        </w:rPr>
        <w:t>Velzeke</w:t>
      </w:r>
      <w:proofErr w:type="spellEnd"/>
      <w:r w:rsidRPr="67A58B02" w:rsidR="28B2CABF">
        <w:rPr>
          <w:sz w:val="24"/>
          <w:szCs w:val="24"/>
        </w:rPr>
        <w:t>)</w:t>
      </w:r>
    </w:p>
    <w:p w:rsidR="00A55379" w:rsidP="3F139BED" w:rsidRDefault="006932E0" w14:paraId="5D795970" w14:textId="5369941F">
      <w:p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7.</w:t>
      </w:r>
      <w:r w:rsidR="00DE046D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3F139BED" w:rsidR="00A55379">
        <w:rPr>
          <w:sz w:val="24"/>
          <w:szCs w:val="24"/>
        </w:rPr>
        <w:t xml:space="preserve">BPC </w:t>
      </w:r>
      <w:r w:rsidRPr="3F139BED" w:rsidR="00007E9D">
        <w:rPr>
          <w:sz w:val="24"/>
          <w:szCs w:val="24"/>
        </w:rPr>
        <w:t>–</w:t>
      </w:r>
      <w:r w:rsidR="00504385">
        <w:rPr>
          <w:b/>
          <w:bCs/>
          <w:sz w:val="24"/>
          <w:szCs w:val="24"/>
        </w:rPr>
        <w:t xml:space="preserve"> </w:t>
      </w:r>
      <w:r w:rsidRPr="3F139BED" w:rsidR="00007E9D">
        <w:rPr>
          <w:sz w:val="24"/>
          <w:szCs w:val="24"/>
        </w:rPr>
        <w:t>INFO</w:t>
      </w:r>
    </w:p>
    <w:p w:rsidR="00741479" w:rsidP="00213C28" w:rsidRDefault="006932E0" w14:paraId="45A15377" w14:textId="38BC3D48">
      <w:pPr>
        <w:shd w:val="clear" w:color="auto" w:fill="FFFFFF" w:themeFill="background2"/>
        <w:ind w:firstLine="709"/>
        <w:jc w:val="left"/>
        <w:rPr>
          <w:sz w:val="24"/>
          <w:szCs w:val="24"/>
        </w:rPr>
      </w:pPr>
      <w:r w:rsidRPr="67A58B02">
        <w:rPr>
          <w:sz w:val="24"/>
          <w:szCs w:val="24"/>
        </w:rPr>
        <w:t>7.</w:t>
      </w:r>
      <w:r w:rsidRPr="67A58B02" w:rsidR="00DE046D">
        <w:rPr>
          <w:sz w:val="24"/>
          <w:szCs w:val="24"/>
        </w:rPr>
        <w:t>8</w:t>
      </w:r>
      <w:r w:rsidRPr="67A58B02" w:rsidR="5837ECA6">
        <w:rPr>
          <w:sz w:val="24"/>
          <w:szCs w:val="24"/>
        </w:rPr>
        <w:t xml:space="preserve">.1 </w:t>
      </w:r>
      <w:proofErr w:type="spellStart"/>
      <w:r w:rsidRPr="67A58B02" w:rsidR="00C122DF">
        <w:rPr>
          <w:sz w:val="24"/>
          <w:szCs w:val="24"/>
        </w:rPr>
        <w:t>Stavaza</w:t>
      </w:r>
      <w:proofErr w:type="spellEnd"/>
      <w:r w:rsidRPr="67A58B02" w:rsidR="00C122DF">
        <w:rPr>
          <w:sz w:val="24"/>
          <w:szCs w:val="24"/>
        </w:rPr>
        <w:t xml:space="preserve"> gesprekken BOIC-BPC</w:t>
      </w:r>
    </w:p>
    <w:p w:rsidR="00A14874" w:rsidP="3F139BED" w:rsidRDefault="00A14874" w14:paraId="34434A48" w14:textId="159844FD">
      <w:p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7.9 Voorstel laureaat Victor </w:t>
      </w:r>
      <w:proofErr w:type="spellStart"/>
      <w:r>
        <w:rPr>
          <w:sz w:val="24"/>
          <w:szCs w:val="24"/>
        </w:rPr>
        <w:t>Boin</w:t>
      </w:r>
      <w:proofErr w:type="spellEnd"/>
    </w:p>
    <w:p w:rsidRPr="00991F0A" w:rsidR="00991F0A" w:rsidP="3F139BED" w:rsidRDefault="00991F0A" w14:paraId="6A06E669" w14:textId="25BFA10B">
      <w:pPr>
        <w:shd w:val="clear" w:color="auto" w:fill="FFFFFF" w:themeFill="background2"/>
        <w:jc w:val="left"/>
        <w:rPr>
          <w:sz w:val="24"/>
          <w:szCs w:val="24"/>
        </w:rPr>
      </w:pPr>
      <w:r w:rsidRPr="00991F0A">
        <w:rPr>
          <w:sz w:val="24"/>
          <w:szCs w:val="24"/>
        </w:rPr>
        <w:t xml:space="preserve">Francis </w:t>
      </w:r>
      <w:proofErr w:type="spellStart"/>
      <w:r w:rsidRPr="00991F0A">
        <w:rPr>
          <w:sz w:val="24"/>
          <w:szCs w:val="24"/>
        </w:rPr>
        <w:t>Rombauts</w:t>
      </w:r>
      <w:proofErr w:type="spellEnd"/>
      <w:r w:rsidRPr="00991F0A">
        <w:rPr>
          <w:sz w:val="24"/>
          <w:szCs w:val="24"/>
        </w:rPr>
        <w:t xml:space="preserve"> en Jonas Van de </w:t>
      </w:r>
      <w:proofErr w:type="spellStart"/>
      <w:r w:rsidRPr="00991F0A">
        <w:rPr>
          <w:sz w:val="24"/>
          <w:szCs w:val="24"/>
        </w:rPr>
        <w:t>Steen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worden voorgedragen als kandidaat-laureaat</w:t>
      </w:r>
      <w:r w:rsidR="00E731F4">
        <w:rPr>
          <w:sz w:val="24"/>
          <w:szCs w:val="24"/>
        </w:rPr>
        <w:t xml:space="preserve">, Jonas als </w:t>
      </w:r>
      <w:r w:rsidR="00924990">
        <w:rPr>
          <w:sz w:val="24"/>
          <w:szCs w:val="24"/>
        </w:rPr>
        <w:t xml:space="preserve">kandidaat van </w:t>
      </w:r>
      <w:proofErr w:type="spellStart"/>
      <w:r w:rsidR="00924990">
        <w:rPr>
          <w:sz w:val="24"/>
          <w:szCs w:val="24"/>
        </w:rPr>
        <w:t>G-sport</w:t>
      </w:r>
      <w:proofErr w:type="spellEnd"/>
      <w:r w:rsidR="00924990">
        <w:rPr>
          <w:sz w:val="24"/>
          <w:szCs w:val="24"/>
        </w:rPr>
        <w:t xml:space="preserve"> Vlaanderen</w:t>
      </w:r>
      <w:r>
        <w:rPr>
          <w:sz w:val="24"/>
          <w:szCs w:val="24"/>
        </w:rPr>
        <w:t>.</w:t>
      </w:r>
    </w:p>
    <w:p w:rsidR="00D57000" w:rsidP="00BB559B" w:rsidRDefault="00877856" w14:paraId="284342B2" w14:textId="5D644D8B">
      <w:pPr>
        <w:shd w:val="clear" w:color="auto" w:fill="FFFFFF" w:themeFill="background2"/>
        <w:jc w:val="left"/>
        <w:rPr>
          <w:sz w:val="24"/>
          <w:szCs w:val="24"/>
        </w:rPr>
      </w:pPr>
      <w:r w:rsidRPr="67A58B02">
        <w:rPr>
          <w:sz w:val="24"/>
          <w:szCs w:val="24"/>
        </w:rPr>
        <w:t xml:space="preserve">7.10 Vergaderagenda 2026 – </w:t>
      </w:r>
      <w:r w:rsidRPr="67A58B02">
        <w:rPr>
          <w:b/>
          <w:bCs/>
          <w:sz w:val="24"/>
          <w:szCs w:val="24"/>
        </w:rPr>
        <w:t>B202504</w:t>
      </w:r>
      <w:r w:rsidRPr="67A58B02" w:rsidR="48BD1EF7">
        <w:rPr>
          <w:b/>
          <w:bCs/>
          <w:sz w:val="24"/>
          <w:szCs w:val="24"/>
        </w:rPr>
        <w:t xml:space="preserve">6 </w:t>
      </w:r>
      <w:r w:rsidRPr="67A58B02" w:rsidR="00BB559B">
        <w:rPr>
          <w:sz w:val="24"/>
          <w:szCs w:val="24"/>
        </w:rPr>
        <w:t>–</w:t>
      </w:r>
      <w:r w:rsidRPr="67A58B02">
        <w:rPr>
          <w:sz w:val="24"/>
          <w:szCs w:val="24"/>
        </w:rPr>
        <w:t xml:space="preserve"> </w:t>
      </w:r>
      <w:r w:rsidRPr="67A58B02" w:rsidR="00BB559B">
        <w:rPr>
          <w:sz w:val="24"/>
          <w:szCs w:val="24"/>
        </w:rPr>
        <w:t>BESLISSING</w:t>
      </w:r>
    </w:p>
    <w:p w:rsidR="00B41A68" w:rsidP="00BB559B" w:rsidRDefault="00B41A68" w14:paraId="409422E6" w14:textId="431D0B25">
      <w:p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Geplande vergadering 3 februari wordt verplaatst</w:t>
      </w:r>
      <w:r w:rsidR="007F4993">
        <w:rPr>
          <w:sz w:val="24"/>
          <w:szCs w:val="24"/>
        </w:rPr>
        <w:t xml:space="preserve"> in overleg met EVC </w:t>
      </w:r>
      <w:proofErr w:type="spellStart"/>
      <w:r w:rsidR="007F4993">
        <w:rPr>
          <w:sz w:val="24"/>
          <w:szCs w:val="24"/>
        </w:rPr>
        <w:t>o.w.v</w:t>
      </w:r>
      <w:proofErr w:type="spellEnd"/>
      <w:r w:rsidR="007F4993">
        <w:rPr>
          <w:sz w:val="24"/>
          <w:szCs w:val="24"/>
        </w:rPr>
        <w:t>. dossier begroting 2026 en jaarrekening 2025.</w:t>
      </w:r>
    </w:p>
    <w:p w:rsidR="008F030E" w:rsidP="00BB559B" w:rsidRDefault="008F030E" w14:paraId="70DB1225" w14:textId="49C7B110">
      <w:p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>Geplande vergadering op 23 juni wordt ook bekeken.</w:t>
      </w:r>
    </w:p>
    <w:p w:rsidR="00AB112B" w:rsidP="00AB112B" w:rsidRDefault="006B4C21" w14:paraId="7A700BB8" w14:textId="27DA90A1">
      <w:p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7.11 </w:t>
      </w:r>
      <w:r w:rsidR="0086732A">
        <w:rPr>
          <w:sz w:val="24"/>
          <w:szCs w:val="24"/>
        </w:rPr>
        <w:t xml:space="preserve">Goed Bestuur: </w:t>
      </w:r>
      <w:r>
        <w:rPr>
          <w:sz w:val="24"/>
          <w:szCs w:val="24"/>
        </w:rPr>
        <w:t xml:space="preserve">Werkplan </w:t>
      </w:r>
      <w:r w:rsidR="00660D81">
        <w:rPr>
          <w:sz w:val="24"/>
          <w:szCs w:val="24"/>
        </w:rPr>
        <w:t>b</w:t>
      </w:r>
      <w:r>
        <w:rPr>
          <w:sz w:val="24"/>
          <w:szCs w:val="24"/>
        </w:rPr>
        <w:t>estuur</w:t>
      </w:r>
      <w:r w:rsidR="00660D81">
        <w:rPr>
          <w:sz w:val="24"/>
          <w:szCs w:val="24"/>
        </w:rPr>
        <w:t>sorgaan</w:t>
      </w:r>
      <w:r>
        <w:rPr>
          <w:sz w:val="24"/>
          <w:szCs w:val="24"/>
        </w:rPr>
        <w:t xml:space="preserve"> 2026 </w:t>
      </w:r>
      <w:r w:rsidR="0086732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86732A" w:rsidR="0086732A">
        <w:rPr>
          <w:b/>
          <w:bCs/>
          <w:sz w:val="24"/>
          <w:szCs w:val="24"/>
        </w:rPr>
        <w:t>B2025046</w:t>
      </w:r>
      <w:r w:rsidR="0086732A">
        <w:rPr>
          <w:sz w:val="24"/>
          <w:szCs w:val="24"/>
        </w:rPr>
        <w:t xml:space="preserve"> – BESLISSING</w:t>
      </w:r>
    </w:p>
    <w:p w:rsidR="008F3AEF" w:rsidP="00AB112B" w:rsidRDefault="008F3AEF" w14:paraId="195CD187" w14:textId="5159D9E0">
      <w:p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7.12 </w:t>
      </w:r>
      <w:r w:rsidR="001D42F4">
        <w:rPr>
          <w:sz w:val="24"/>
          <w:szCs w:val="24"/>
        </w:rPr>
        <w:t>Toekomst Huis van de Sport – INFO</w:t>
      </w:r>
    </w:p>
    <w:p w:rsidRPr="00424C01" w:rsidR="001D42F4" w:rsidP="00AB112B" w:rsidRDefault="001D42F4" w14:paraId="33736CB5" w14:textId="77777777">
      <w:pPr>
        <w:shd w:val="clear" w:color="auto" w:fill="FFFFFF" w:themeFill="background2"/>
        <w:jc w:val="left"/>
        <w:rPr>
          <w:sz w:val="24"/>
          <w:szCs w:val="24"/>
        </w:rPr>
      </w:pPr>
    </w:p>
    <w:p w:rsidR="005A00D6" w:rsidRDefault="005A00D6" w14:paraId="6F5E60D4" w14:textId="77777777">
      <w:pPr>
        <w:spacing w:after="160" w:line="259" w:lineRule="auto"/>
        <w:jc w:val="left"/>
        <w:rPr>
          <w:b/>
          <w:bCs/>
          <w:sz w:val="22"/>
        </w:rPr>
      </w:pPr>
      <w:r>
        <w:rPr>
          <w:b/>
          <w:bCs/>
          <w:sz w:val="22"/>
        </w:rPr>
        <w:br w:type="page"/>
      </w:r>
    </w:p>
    <w:p w:rsidRPr="00693566" w:rsidR="00996393" w:rsidP="00693566" w:rsidRDefault="00996393" w14:paraId="10687473" w14:textId="79C400C4">
      <w:pPr>
        <w:shd w:val="clear" w:color="auto" w:fill="1A2BC2" w:themeFill="text2"/>
        <w:rPr>
          <w:b/>
          <w:bCs/>
          <w:sz w:val="22"/>
        </w:rPr>
      </w:pPr>
      <w:r w:rsidRPr="2FC39CB1">
        <w:rPr>
          <w:b/>
          <w:bCs/>
          <w:sz w:val="22"/>
        </w:rPr>
        <w:t>8.</w:t>
      </w:r>
      <w:r>
        <w:tab/>
      </w:r>
      <w:r w:rsidRPr="2FC39CB1" w:rsidR="00FE2992">
        <w:rPr>
          <w:b/>
          <w:bCs/>
          <w:sz w:val="22"/>
        </w:rPr>
        <w:t>Rondvraag</w:t>
      </w:r>
    </w:p>
    <w:p w:rsidR="00DA4B55" w:rsidP="00DA4B55" w:rsidRDefault="00DA4B55" w14:paraId="0F3496F5" w14:textId="77777777">
      <w:pPr>
        <w:pStyle w:val="Lijstalinea"/>
        <w:shd w:val="clear" w:color="auto" w:fill="FFFFFF" w:themeFill="background2"/>
        <w:ind w:left="360"/>
        <w:jc w:val="left"/>
        <w:rPr>
          <w:sz w:val="24"/>
          <w:szCs w:val="24"/>
        </w:rPr>
      </w:pPr>
    </w:p>
    <w:p w:rsidR="0092241F" w:rsidP="00BE28AD" w:rsidRDefault="00924990" w14:paraId="51A621B6" w14:textId="77777777">
      <w:pPr>
        <w:pStyle w:val="Lijstalinea"/>
        <w:numPr>
          <w:ilvl w:val="1"/>
          <w:numId w:val="3"/>
        </w:numPr>
        <w:shd w:val="clear" w:color="auto" w:fill="FFFFFF" w:themeFill="background2"/>
        <w:tabs>
          <w:tab w:val="left" w:pos="709"/>
          <w:tab w:val="left" w:pos="851"/>
        </w:tabs>
        <w:jc w:val="left"/>
        <w:rPr>
          <w:sz w:val="24"/>
          <w:szCs w:val="24"/>
        </w:rPr>
      </w:pPr>
      <w:r>
        <w:rPr>
          <w:sz w:val="24"/>
          <w:szCs w:val="24"/>
        </w:rPr>
        <w:t>LM</w:t>
      </w:r>
      <w:r w:rsidR="000830C6">
        <w:rPr>
          <w:sz w:val="24"/>
          <w:szCs w:val="24"/>
        </w:rPr>
        <w:t xml:space="preserve">: </w:t>
      </w:r>
    </w:p>
    <w:p w:rsidRPr="007817A0" w:rsidR="0092241F" w:rsidP="00BE28AD" w:rsidRDefault="0092241F" w14:paraId="0F8EF6A8" w14:textId="1C9BF32B">
      <w:pPr>
        <w:pStyle w:val="Lijstalinea"/>
        <w:numPr>
          <w:ilvl w:val="0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proofErr w:type="gramStart"/>
      <w:r w:rsidRPr="007817A0">
        <w:rPr>
          <w:sz w:val="24"/>
          <w:szCs w:val="24"/>
        </w:rPr>
        <w:t xml:space="preserve">BOAS </w:t>
      </w:r>
      <w:proofErr w:type="spellStart"/>
      <w:r w:rsidRPr="007817A0">
        <w:rPr>
          <w:sz w:val="24"/>
          <w:szCs w:val="24"/>
        </w:rPr>
        <w:t>talks</w:t>
      </w:r>
      <w:proofErr w:type="spellEnd"/>
      <w:proofErr w:type="gramEnd"/>
      <w:r w:rsidRPr="007817A0">
        <w:rPr>
          <w:sz w:val="24"/>
          <w:szCs w:val="24"/>
        </w:rPr>
        <w:t>:</w:t>
      </w:r>
      <w:r w:rsidRPr="007817A0" w:rsidR="007817A0">
        <w:rPr>
          <w:sz w:val="24"/>
          <w:szCs w:val="24"/>
        </w:rPr>
        <w:t xml:space="preserve"> 3 gespreksavonden die </w:t>
      </w:r>
      <w:proofErr w:type="spellStart"/>
      <w:r w:rsidRPr="007817A0" w:rsidR="007817A0">
        <w:rPr>
          <w:sz w:val="24"/>
          <w:szCs w:val="24"/>
        </w:rPr>
        <w:t>Boas</w:t>
      </w:r>
      <w:proofErr w:type="spellEnd"/>
      <w:r w:rsidRPr="007817A0" w:rsidR="007817A0">
        <w:rPr>
          <w:sz w:val="24"/>
          <w:szCs w:val="24"/>
        </w:rPr>
        <w:t xml:space="preserve"> organiseert naar aanleiding van de viering van </w:t>
      </w:r>
      <w:proofErr w:type="gramStart"/>
      <w:r w:rsidRPr="007817A0" w:rsidR="007817A0">
        <w:rPr>
          <w:sz w:val="24"/>
          <w:szCs w:val="24"/>
        </w:rPr>
        <w:t>hun  20</w:t>
      </w:r>
      <w:proofErr w:type="gramEnd"/>
      <w:r w:rsidRPr="007817A0" w:rsidR="007817A0">
        <w:rPr>
          <w:sz w:val="24"/>
          <w:szCs w:val="24"/>
        </w:rPr>
        <w:t xml:space="preserve"> jaar bestaan en waarop iedereen uitgenodigd is</w:t>
      </w:r>
      <w:r w:rsidR="007817A0">
        <w:rPr>
          <w:sz w:val="24"/>
          <w:szCs w:val="24"/>
        </w:rPr>
        <w:t>. De volgende activiteiten zijn:</w:t>
      </w:r>
      <w:r w:rsidRPr="007817A0">
        <w:rPr>
          <w:sz w:val="24"/>
          <w:szCs w:val="24"/>
        </w:rPr>
        <w:t xml:space="preserve"> </w:t>
      </w:r>
      <w:hyperlink w:tgtFrame="_blank" w:history="1" r:id="rId14">
        <w:r w:rsidRPr="007817A0" w:rsidR="00BE28AD">
          <w:rPr>
            <w:rStyle w:val="Hyperlink"/>
            <w:rFonts w:ascii="Calibri" w:hAnsi="Calibri"/>
            <w:sz w:val="24"/>
            <w:szCs w:val="24"/>
          </w:rPr>
          <w:t>https://boasvzw.be/activiteiten/boas-talks-2-inclusie-tussen-droom-en-daad</w:t>
        </w:r>
      </w:hyperlink>
      <w:r w:rsidRPr="007817A0" w:rsidR="00BE28AD">
        <w:rPr>
          <w:sz w:val="24"/>
          <w:szCs w:val="24"/>
        </w:rPr>
        <w:t> en </w:t>
      </w:r>
      <w:hyperlink w:history="1" r:id="rId15">
        <w:r w:rsidRPr="007817A0" w:rsidR="00BE28AD">
          <w:rPr>
            <w:rStyle w:val="Hyperlink"/>
            <w:rFonts w:ascii="Calibri" w:hAnsi="Calibri"/>
            <w:sz w:val="24"/>
            <w:szCs w:val="24"/>
          </w:rPr>
          <w:t>https://boasvzw.be/activiteiten/boas-talks-3-beweging-in-zorg-zorgend-in-beweging</w:t>
        </w:r>
      </w:hyperlink>
    </w:p>
    <w:p w:rsidRPr="008B1E92" w:rsidR="008B1E92" w:rsidP="00BE28AD" w:rsidRDefault="00872E7F" w14:paraId="36D60CAD" w14:textId="6BB811C7">
      <w:pPr>
        <w:pStyle w:val="Lijstalinea"/>
        <w:numPr>
          <w:ilvl w:val="0"/>
          <w:numId w:val="7"/>
        </w:numPr>
        <w:shd w:val="clear" w:color="auto" w:fill="FFFFFF" w:themeFill="background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DIWI brengt wensen over naar BO van </w:t>
      </w:r>
      <w:proofErr w:type="spellStart"/>
      <w:r>
        <w:rPr>
          <w:sz w:val="24"/>
          <w:szCs w:val="24"/>
        </w:rPr>
        <w:t>G-sport</w:t>
      </w:r>
      <w:proofErr w:type="spellEnd"/>
      <w:r>
        <w:rPr>
          <w:sz w:val="24"/>
          <w:szCs w:val="24"/>
        </w:rPr>
        <w:t xml:space="preserve"> Vlaanderen.</w:t>
      </w:r>
      <w:r w:rsidR="004E20E5">
        <w:rPr>
          <w:sz w:val="24"/>
          <w:szCs w:val="24"/>
        </w:rPr>
        <w:t xml:space="preserve"> LM was aanwezig </w:t>
      </w:r>
      <w:r w:rsidR="00B45125">
        <w:rPr>
          <w:sz w:val="24"/>
          <w:szCs w:val="24"/>
        </w:rPr>
        <w:t xml:space="preserve">op het jubileumfeest van 40 jaar DIWI. </w:t>
      </w:r>
    </w:p>
    <w:p w:rsidRPr="00147216" w:rsidR="00606C0C" w:rsidP="00606C0C" w:rsidRDefault="00606C0C" w14:paraId="7FDD1A25" w14:textId="77777777">
      <w:pPr>
        <w:pStyle w:val="Lijstalinea"/>
        <w:shd w:val="clear" w:color="auto" w:fill="FFFFFF" w:themeFill="background2"/>
        <w:ind w:left="360"/>
        <w:jc w:val="left"/>
        <w:rPr>
          <w:sz w:val="24"/>
          <w:szCs w:val="24"/>
        </w:rPr>
      </w:pPr>
    </w:p>
    <w:p w:rsidRPr="00693566" w:rsidR="004E65FA" w:rsidP="00693566" w:rsidRDefault="00996393" w14:paraId="70850863" w14:textId="0B678A51">
      <w:pPr>
        <w:shd w:val="clear" w:color="auto" w:fill="1A2BC2" w:themeFill="text2"/>
        <w:rPr>
          <w:b/>
          <w:bCs/>
          <w:sz w:val="22"/>
        </w:rPr>
      </w:pPr>
      <w:r w:rsidRPr="00693566">
        <w:rPr>
          <w:b/>
          <w:bCs/>
          <w:sz w:val="22"/>
        </w:rPr>
        <w:t>9.</w:t>
      </w:r>
      <w:r w:rsidRPr="00693566">
        <w:rPr>
          <w:b/>
          <w:bCs/>
          <w:sz w:val="22"/>
        </w:rPr>
        <w:tab/>
      </w:r>
      <w:r w:rsidRPr="00693566">
        <w:rPr>
          <w:b/>
          <w:bCs/>
          <w:sz w:val="22"/>
        </w:rPr>
        <w:t>Datum volgend overleg:</w:t>
      </w:r>
    </w:p>
    <w:p w:rsidR="004E65FA" w:rsidP="00CF5094" w:rsidRDefault="004E65FA" w14:paraId="3A9FBF38" w14:textId="77777777">
      <w:pPr>
        <w:shd w:val="clear" w:color="auto" w:fill="FFFFFF" w:themeFill="background1"/>
        <w:rPr>
          <w:sz w:val="24"/>
          <w:szCs w:val="24"/>
        </w:rPr>
      </w:pPr>
    </w:p>
    <w:p w:rsidRPr="00693566" w:rsidR="00424F5B" w:rsidP="3F139BED" w:rsidRDefault="00725DDC" w14:paraId="65288AFB" w14:textId="776CD8CB">
      <w:pPr>
        <w:shd w:val="clear" w:color="auto" w:fill="FFFFFF" w:themeFill="background2"/>
        <w:rPr>
          <w:sz w:val="24"/>
          <w:szCs w:val="24"/>
        </w:rPr>
      </w:pPr>
      <w:r w:rsidRPr="3F139BED">
        <w:rPr>
          <w:sz w:val="24"/>
          <w:szCs w:val="24"/>
        </w:rPr>
        <w:t>9.1</w:t>
      </w:r>
      <w:r>
        <w:tab/>
      </w:r>
      <w:r w:rsidR="00D87F99">
        <w:t xml:space="preserve">Opgelet: </w:t>
      </w:r>
      <w:r w:rsidRPr="00D87F99" w:rsidR="1BA98E15">
        <w:rPr>
          <w:b/>
          <w:bCs/>
          <w:sz w:val="24"/>
          <w:szCs w:val="24"/>
        </w:rPr>
        <w:t>donderdag 11</w:t>
      </w:r>
      <w:r w:rsidRPr="00D87F99" w:rsidR="00424F5B">
        <w:rPr>
          <w:b/>
          <w:bCs/>
          <w:sz w:val="24"/>
          <w:szCs w:val="24"/>
        </w:rPr>
        <w:t>/12</w:t>
      </w:r>
      <w:r w:rsidRPr="3F139BED" w:rsidR="00424F5B">
        <w:rPr>
          <w:sz w:val="24"/>
          <w:szCs w:val="24"/>
        </w:rPr>
        <w:t xml:space="preserve"> met presentatie team topsport</w:t>
      </w:r>
    </w:p>
    <w:sectPr w:rsidRPr="00693566" w:rsidR="00424F5B" w:rsidSect="00905ECC">
      <w:headerReference w:type="default" r:id="rId16"/>
      <w:footerReference w:type="default" r:id="rId17"/>
      <w:headerReference w:type="first" r:id="rId18"/>
      <w:footerReference w:type="first" r:id="rId19"/>
      <w:pgSz w:w="11906" w:h="16838" w:orient="portrait"/>
      <w:pgMar w:top="1701" w:right="851" w:bottom="1134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3721" w:rsidP="004C4DCF" w:rsidRDefault="00D43721" w14:paraId="0DEE7A30" w14:textId="77777777">
      <w:r>
        <w:separator/>
      </w:r>
    </w:p>
  </w:endnote>
  <w:endnote w:type="continuationSeparator" w:id="0">
    <w:p w:rsidR="00D43721" w:rsidP="004C4DCF" w:rsidRDefault="00D43721" w14:paraId="6E37E228" w14:textId="77777777">
      <w:r>
        <w:continuationSeparator/>
      </w:r>
    </w:p>
  </w:endnote>
  <w:endnote w:type="continuationNotice" w:id="1">
    <w:p w:rsidR="00D43721" w:rsidRDefault="00D43721" w14:paraId="2A670E1A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nda Heavy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nda">
    <w:altName w:val="Calibri"/>
    <w:panose1 w:val="00000000000000000000"/>
    <w:charset w:val="00"/>
    <w:family w:val="roman"/>
    <w:notTrueType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anchez Niu">
    <w:altName w:val="Calibri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97147" w:rsidRDefault="006F022E" w14:paraId="2BD3C970" w14:textId="77777777">
    <w:pPr>
      <w:pStyle w:val="Voetteks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A7AF2AF" wp14:editId="79BCEAE7">
          <wp:simplePos x="0" y="0"/>
          <wp:positionH relativeFrom="margin">
            <wp:align>right</wp:align>
          </wp:positionH>
          <wp:positionV relativeFrom="margin">
            <wp:posOffset>8482965</wp:posOffset>
          </wp:positionV>
          <wp:extent cx="6482080" cy="819150"/>
          <wp:effectExtent l="0" t="0" r="0" b="0"/>
          <wp:wrapSquare wrapText="bothSides"/>
          <wp:docPr id="23" name="Afbeelding 2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208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A6E9D" w:rsidR="004C4DCF" w:rsidP="00DA6E9D" w:rsidRDefault="00DA6E9D" w14:paraId="1EAD34A1" w14:textId="77777777">
    <w:pPr>
      <w:pStyle w:val="Voettekst"/>
    </w:pPr>
    <w:r>
      <w:rPr>
        <w:noProof/>
      </w:rPr>
      <w:drawing>
        <wp:inline distT="0" distB="0" distL="0" distR="0" wp14:anchorId="2C1A2A73" wp14:editId="02DB58D2">
          <wp:extent cx="5939790" cy="750570"/>
          <wp:effectExtent l="0" t="0" r="3810" b="0"/>
          <wp:docPr id="25" name="Afbeelding 25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3721" w:rsidP="004C4DCF" w:rsidRDefault="00D43721" w14:paraId="3AF79734" w14:textId="77777777">
      <w:r>
        <w:separator/>
      </w:r>
    </w:p>
  </w:footnote>
  <w:footnote w:type="continuationSeparator" w:id="0">
    <w:p w:rsidR="00D43721" w:rsidP="004C4DCF" w:rsidRDefault="00D43721" w14:paraId="438D4756" w14:textId="77777777">
      <w:r>
        <w:continuationSeparator/>
      </w:r>
    </w:p>
  </w:footnote>
  <w:footnote w:type="continuationNotice" w:id="1">
    <w:p w:rsidR="00D43721" w:rsidRDefault="00D43721" w14:paraId="15B58078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80F76" w:rsidP="00996393" w:rsidRDefault="00F97147" w14:paraId="2D183701" w14:textId="77777777">
    <w:pPr>
      <w:pStyle w:val="TitelH3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4C01C59" wp14:editId="690C5DE4">
          <wp:simplePos x="0" y="0"/>
          <wp:positionH relativeFrom="column">
            <wp:posOffset>4635500</wp:posOffset>
          </wp:positionH>
          <wp:positionV relativeFrom="paragraph">
            <wp:posOffset>-445135</wp:posOffset>
          </wp:positionV>
          <wp:extent cx="1879600" cy="1216980"/>
          <wp:effectExtent l="0" t="0" r="0" b="0"/>
          <wp:wrapNone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C4DCF" w:rsidRDefault="005F25E2" w14:paraId="157C64C8" w14:textId="77777777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8C9D1F" wp14:editId="30749C2F">
          <wp:simplePos x="0" y="0"/>
          <wp:positionH relativeFrom="column">
            <wp:posOffset>4584065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24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80283" cy="12174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DF1">
      <w:rPr>
        <w:noProof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04987C76" wp14:editId="68EB75FC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2" name="Rechte verbindingslij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252FBA84">
            <v:line id="Rechte verbindingslijn 2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#1a2bc2" strokeweight=".5pt" from="0,283.5pt" to="16.7pt,283.5pt" w14:anchorId="24652B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47D7"/>
    <w:multiLevelType w:val="multilevel"/>
    <w:tmpl w:val="86863E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DE4B64"/>
    <w:multiLevelType w:val="hybridMultilevel"/>
    <w:tmpl w:val="22EE5ED2"/>
    <w:lvl w:ilvl="0" w:tplc="B928A450">
      <w:start w:val="7"/>
      <w:numFmt w:val="bullet"/>
      <w:lvlText w:val="-"/>
      <w:lvlJc w:val="left"/>
      <w:pPr>
        <w:ind w:left="1068" w:hanging="360"/>
      </w:pPr>
      <w:rPr>
        <w:rFonts w:hint="default" w:ascii="Calibri" w:hAnsi="Calibri" w:cs="Calibri" w:eastAsiaTheme="minorHAnsi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hint="default" w:ascii="Trenda Heavy" w:hAnsi="Trenda Heavy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hint="default" w:ascii="Trenda Heavy" w:hAnsi="Trenda Heavy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8B25D5E"/>
    <w:multiLevelType w:val="hybridMultilevel"/>
    <w:tmpl w:val="388A60C6"/>
    <w:lvl w:ilvl="0" w:tplc="B928A450">
      <w:start w:val="7"/>
      <w:numFmt w:val="bullet"/>
      <w:lvlText w:val="-"/>
      <w:lvlJc w:val="left"/>
      <w:pPr>
        <w:ind w:left="1429" w:hanging="360"/>
      </w:pPr>
      <w:rPr>
        <w:rFonts w:hint="default" w:ascii="Calibri" w:hAnsi="Calibri" w:cs="Calibri" w:eastAsiaTheme="minorHAnsi"/>
      </w:rPr>
    </w:lvl>
    <w:lvl w:ilvl="1" w:tplc="08130003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 w15:restartNumberingAfterBreak="0">
    <w:nsid w:val="331D2465"/>
    <w:multiLevelType w:val="multilevel"/>
    <w:tmpl w:val="DCBE04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2C74E7"/>
    <w:multiLevelType w:val="multilevel"/>
    <w:tmpl w:val="25269C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DBF61C6"/>
    <w:multiLevelType w:val="multilevel"/>
    <w:tmpl w:val="583ED8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 w16cid:durableId="732894361">
    <w:abstractNumId w:val="2"/>
  </w:num>
  <w:num w:numId="2" w16cid:durableId="60949196">
    <w:abstractNumId w:val="4"/>
  </w:num>
  <w:num w:numId="3" w16cid:durableId="664476804">
    <w:abstractNumId w:val="5"/>
  </w:num>
  <w:num w:numId="4" w16cid:durableId="478425985">
    <w:abstractNumId w:val="0"/>
  </w:num>
  <w:num w:numId="5" w16cid:durableId="1296764438">
    <w:abstractNumId w:val="6"/>
  </w:num>
  <w:num w:numId="6" w16cid:durableId="1634216537">
    <w:abstractNumId w:val="1"/>
  </w:num>
  <w:num w:numId="7" w16cid:durableId="1060057492">
    <w:abstractNumId w:val="3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attachedTemplate r:id="rId1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19"/>
    <w:rsid w:val="00002A12"/>
    <w:rsid w:val="00007919"/>
    <w:rsid w:val="00007E9D"/>
    <w:rsid w:val="00010292"/>
    <w:rsid w:val="00011FC6"/>
    <w:rsid w:val="00015630"/>
    <w:rsid w:val="00017DF5"/>
    <w:rsid w:val="00022EF9"/>
    <w:rsid w:val="00023BD5"/>
    <w:rsid w:val="0002523B"/>
    <w:rsid w:val="00025B03"/>
    <w:rsid w:val="00025E51"/>
    <w:rsid w:val="000268EF"/>
    <w:rsid w:val="000271EE"/>
    <w:rsid w:val="0003267D"/>
    <w:rsid w:val="00033867"/>
    <w:rsid w:val="000403F7"/>
    <w:rsid w:val="00041771"/>
    <w:rsid w:val="00041FD0"/>
    <w:rsid w:val="00044E6C"/>
    <w:rsid w:val="00046EE5"/>
    <w:rsid w:val="00047D11"/>
    <w:rsid w:val="0005143F"/>
    <w:rsid w:val="00051CFC"/>
    <w:rsid w:val="000528C6"/>
    <w:rsid w:val="0005583D"/>
    <w:rsid w:val="000600F4"/>
    <w:rsid w:val="0006015E"/>
    <w:rsid w:val="000612CE"/>
    <w:rsid w:val="00063422"/>
    <w:rsid w:val="00064277"/>
    <w:rsid w:val="00064997"/>
    <w:rsid w:val="00066E8A"/>
    <w:rsid w:val="0006785E"/>
    <w:rsid w:val="000707E0"/>
    <w:rsid w:val="000715B6"/>
    <w:rsid w:val="00071787"/>
    <w:rsid w:val="000723B3"/>
    <w:rsid w:val="00073A37"/>
    <w:rsid w:val="00074359"/>
    <w:rsid w:val="000758EA"/>
    <w:rsid w:val="000779F9"/>
    <w:rsid w:val="00081966"/>
    <w:rsid w:val="000830C6"/>
    <w:rsid w:val="00084049"/>
    <w:rsid w:val="00084E4D"/>
    <w:rsid w:val="00085F3F"/>
    <w:rsid w:val="00086BF4"/>
    <w:rsid w:val="00087B09"/>
    <w:rsid w:val="00087F65"/>
    <w:rsid w:val="00090810"/>
    <w:rsid w:val="000952A0"/>
    <w:rsid w:val="00096AAC"/>
    <w:rsid w:val="00097325"/>
    <w:rsid w:val="000A0E4C"/>
    <w:rsid w:val="000A24D5"/>
    <w:rsid w:val="000A25F6"/>
    <w:rsid w:val="000A2C09"/>
    <w:rsid w:val="000A5DA1"/>
    <w:rsid w:val="000B172E"/>
    <w:rsid w:val="000B218E"/>
    <w:rsid w:val="000B3572"/>
    <w:rsid w:val="000B37B6"/>
    <w:rsid w:val="000B399B"/>
    <w:rsid w:val="000B65EF"/>
    <w:rsid w:val="000C00AE"/>
    <w:rsid w:val="000C1090"/>
    <w:rsid w:val="000C6BEB"/>
    <w:rsid w:val="000C6DF5"/>
    <w:rsid w:val="000C6E9C"/>
    <w:rsid w:val="000D1397"/>
    <w:rsid w:val="000D1D74"/>
    <w:rsid w:val="000D1D9C"/>
    <w:rsid w:val="000D2D11"/>
    <w:rsid w:val="000D3604"/>
    <w:rsid w:val="000D39D5"/>
    <w:rsid w:val="000D3ED6"/>
    <w:rsid w:val="000D47FC"/>
    <w:rsid w:val="000D4F82"/>
    <w:rsid w:val="000D5DFD"/>
    <w:rsid w:val="000D6448"/>
    <w:rsid w:val="000D6E4F"/>
    <w:rsid w:val="000D7688"/>
    <w:rsid w:val="000D7803"/>
    <w:rsid w:val="000D7D80"/>
    <w:rsid w:val="000E0899"/>
    <w:rsid w:val="000E1F10"/>
    <w:rsid w:val="000E21BC"/>
    <w:rsid w:val="000E583D"/>
    <w:rsid w:val="000F3B1D"/>
    <w:rsid w:val="000F5982"/>
    <w:rsid w:val="000F60F6"/>
    <w:rsid w:val="000F69DB"/>
    <w:rsid w:val="000F6C6D"/>
    <w:rsid w:val="00100A9B"/>
    <w:rsid w:val="001016A3"/>
    <w:rsid w:val="00101D8C"/>
    <w:rsid w:val="00102E02"/>
    <w:rsid w:val="00103E67"/>
    <w:rsid w:val="001041C5"/>
    <w:rsid w:val="00105AC3"/>
    <w:rsid w:val="00106A78"/>
    <w:rsid w:val="00107478"/>
    <w:rsid w:val="001074E3"/>
    <w:rsid w:val="0010765B"/>
    <w:rsid w:val="00111452"/>
    <w:rsid w:val="001116D5"/>
    <w:rsid w:val="00111992"/>
    <w:rsid w:val="00112411"/>
    <w:rsid w:val="00112764"/>
    <w:rsid w:val="00112E69"/>
    <w:rsid w:val="001137D8"/>
    <w:rsid w:val="00114857"/>
    <w:rsid w:val="00115996"/>
    <w:rsid w:val="001176F7"/>
    <w:rsid w:val="001203DC"/>
    <w:rsid w:val="00120BE8"/>
    <w:rsid w:val="00122E1E"/>
    <w:rsid w:val="00124863"/>
    <w:rsid w:val="00124D59"/>
    <w:rsid w:val="00124DC4"/>
    <w:rsid w:val="00124E4F"/>
    <w:rsid w:val="0012510D"/>
    <w:rsid w:val="00125EEA"/>
    <w:rsid w:val="00126DBB"/>
    <w:rsid w:val="001313B0"/>
    <w:rsid w:val="0013215F"/>
    <w:rsid w:val="00132847"/>
    <w:rsid w:val="001345A9"/>
    <w:rsid w:val="00134CF2"/>
    <w:rsid w:val="00136A32"/>
    <w:rsid w:val="001370EA"/>
    <w:rsid w:val="00137BA5"/>
    <w:rsid w:val="001403C2"/>
    <w:rsid w:val="00140E9F"/>
    <w:rsid w:val="001414AF"/>
    <w:rsid w:val="00141BDF"/>
    <w:rsid w:val="001422AA"/>
    <w:rsid w:val="001424D8"/>
    <w:rsid w:val="00142A39"/>
    <w:rsid w:val="001437C2"/>
    <w:rsid w:val="00144215"/>
    <w:rsid w:val="00145BEC"/>
    <w:rsid w:val="001460E4"/>
    <w:rsid w:val="00147216"/>
    <w:rsid w:val="001473A7"/>
    <w:rsid w:val="00150DDC"/>
    <w:rsid w:val="0015475A"/>
    <w:rsid w:val="00155340"/>
    <w:rsid w:val="001554F8"/>
    <w:rsid w:val="00155870"/>
    <w:rsid w:val="0015656F"/>
    <w:rsid w:val="001622A4"/>
    <w:rsid w:val="0016268B"/>
    <w:rsid w:val="001628C6"/>
    <w:rsid w:val="00165B53"/>
    <w:rsid w:val="0016606B"/>
    <w:rsid w:val="001667CD"/>
    <w:rsid w:val="00172897"/>
    <w:rsid w:val="00173BF1"/>
    <w:rsid w:val="001741C2"/>
    <w:rsid w:val="0017592D"/>
    <w:rsid w:val="00175AE9"/>
    <w:rsid w:val="00180859"/>
    <w:rsid w:val="0018156E"/>
    <w:rsid w:val="00181B52"/>
    <w:rsid w:val="00181CBC"/>
    <w:rsid w:val="00182444"/>
    <w:rsid w:val="001832F2"/>
    <w:rsid w:val="00183B48"/>
    <w:rsid w:val="001843D2"/>
    <w:rsid w:val="00185496"/>
    <w:rsid w:val="00185E33"/>
    <w:rsid w:val="00186EFD"/>
    <w:rsid w:val="001876DA"/>
    <w:rsid w:val="00190ADB"/>
    <w:rsid w:val="00190B8E"/>
    <w:rsid w:val="00191439"/>
    <w:rsid w:val="00192B2F"/>
    <w:rsid w:val="00192D87"/>
    <w:rsid w:val="00193C8D"/>
    <w:rsid w:val="00195396"/>
    <w:rsid w:val="001971D4"/>
    <w:rsid w:val="001A543D"/>
    <w:rsid w:val="001A5980"/>
    <w:rsid w:val="001A6188"/>
    <w:rsid w:val="001A6C3F"/>
    <w:rsid w:val="001A6E76"/>
    <w:rsid w:val="001A7473"/>
    <w:rsid w:val="001A77EF"/>
    <w:rsid w:val="001A7AFF"/>
    <w:rsid w:val="001B0312"/>
    <w:rsid w:val="001B094D"/>
    <w:rsid w:val="001B1297"/>
    <w:rsid w:val="001B34BE"/>
    <w:rsid w:val="001B3DBC"/>
    <w:rsid w:val="001B4D33"/>
    <w:rsid w:val="001B4E5F"/>
    <w:rsid w:val="001B537C"/>
    <w:rsid w:val="001B6F5C"/>
    <w:rsid w:val="001C0545"/>
    <w:rsid w:val="001C0DCD"/>
    <w:rsid w:val="001C29E1"/>
    <w:rsid w:val="001C3638"/>
    <w:rsid w:val="001C3BC5"/>
    <w:rsid w:val="001C553F"/>
    <w:rsid w:val="001C57EC"/>
    <w:rsid w:val="001C79C8"/>
    <w:rsid w:val="001C7DE0"/>
    <w:rsid w:val="001D0DDE"/>
    <w:rsid w:val="001D0E7D"/>
    <w:rsid w:val="001D30E3"/>
    <w:rsid w:val="001D3EB6"/>
    <w:rsid w:val="001D42F4"/>
    <w:rsid w:val="001D502D"/>
    <w:rsid w:val="001D59DE"/>
    <w:rsid w:val="001D7A39"/>
    <w:rsid w:val="001E03F9"/>
    <w:rsid w:val="001E0694"/>
    <w:rsid w:val="001E15A1"/>
    <w:rsid w:val="001E2613"/>
    <w:rsid w:val="001E2FD5"/>
    <w:rsid w:val="001E3276"/>
    <w:rsid w:val="001E35E2"/>
    <w:rsid w:val="001E3F28"/>
    <w:rsid w:val="001E6A7E"/>
    <w:rsid w:val="001E6FCD"/>
    <w:rsid w:val="001E7549"/>
    <w:rsid w:val="001F0BF5"/>
    <w:rsid w:val="001F14D2"/>
    <w:rsid w:val="001F4928"/>
    <w:rsid w:val="001F58BC"/>
    <w:rsid w:val="001F6EC5"/>
    <w:rsid w:val="00202029"/>
    <w:rsid w:val="002020FD"/>
    <w:rsid w:val="00203CDD"/>
    <w:rsid w:val="0020432E"/>
    <w:rsid w:val="002065DF"/>
    <w:rsid w:val="0020687C"/>
    <w:rsid w:val="0020769E"/>
    <w:rsid w:val="00211BA9"/>
    <w:rsid w:val="00212A79"/>
    <w:rsid w:val="00212FA3"/>
    <w:rsid w:val="00213366"/>
    <w:rsid w:val="00213C28"/>
    <w:rsid w:val="002142B8"/>
    <w:rsid w:val="0021435B"/>
    <w:rsid w:val="00214914"/>
    <w:rsid w:val="00214A3E"/>
    <w:rsid w:val="002170AD"/>
    <w:rsid w:val="00220493"/>
    <w:rsid w:val="0022372D"/>
    <w:rsid w:val="0022716B"/>
    <w:rsid w:val="00227997"/>
    <w:rsid w:val="00227F77"/>
    <w:rsid w:val="00231539"/>
    <w:rsid w:val="00232ECD"/>
    <w:rsid w:val="00239CD5"/>
    <w:rsid w:val="00241F5B"/>
    <w:rsid w:val="0024262D"/>
    <w:rsid w:val="00246876"/>
    <w:rsid w:val="0025284B"/>
    <w:rsid w:val="00252CEB"/>
    <w:rsid w:val="00252E18"/>
    <w:rsid w:val="00253D41"/>
    <w:rsid w:val="00254E20"/>
    <w:rsid w:val="00256879"/>
    <w:rsid w:val="00257560"/>
    <w:rsid w:val="002575F7"/>
    <w:rsid w:val="00257DD1"/>
    <w:rsid w:val="00260528"/>
    <w:rsid w:val="00260619"/>
    <w:rsid w:val="0026101F"/>
    <w:rsid w:val="002626DD"/>
    <w:rsid w:val="002647A5"/>
    <w:rsid w:val="00270BA1"/>
    <w:rsid w:val="00270CC3"/>
    <w:rsid w:val="00273B93"/>
    <w:rsid w:val="002757FF"/>
    <w:rsid w:val="002759D3"/>
    <w:rsid w:val="00275B29"/>
    <w:rsid w:val="00276455"/>
    <w:rsid w:val="002803A8"/>
    <w:rsid w:val="00280E39"/>
    <w:rsid w:val="002815B4"/>
    <w:rsid w:val="00282549"/>
    <w:rsid w:val="00282C19"/>
    <w:rsid w:val="00283025"/>
    <w:rsid w:val="002841E6"/>
    <w:rsid w:val="00290B15"/>
    <w:rsid w:val="00292CC8"/>
    <w:rsid w:val="00293800"/>
    <w:rsid w:val="0029468B"/>
    <w:rsid w:val="0029494C"/>
    <w:rsid w:val="002965F4"/>
    <w:rsid w:val="00296C53"/>
    <w:rsid w:val="002A0C23"/>
    <w:rsid w:val="002A2513"/>
    <w:rsid w:val="002A35DA"/>
    <w:rsid w:val="002A43D4"/>
    <w:rsid w:val="002A54BA"/>
    <w:rsid w:val="002A5592"/>
    <w:rsid w:val="002A73FB"/>
    <w:rsid w:val="002A7A08"/>
    <w:rsid w:val="002B05D8"/>
    <w:rsid w:val="002B05F5"/>
    <w:rsid w:val="002B0DA6"/>
    <w:rsid w:val="002B1112"/>
    <w:rsid w:val="002B1880"/>
    <w:rsid w:val="002B2351"/>
    <w:rsid w:val="002B36F1"/>
    <w:rsid w:val="002B4F73"/>
    <w:rsid w:val="002B50BF"/>
    <w:rsid w:val="002B608C"/>
    <w:rsid w:val="002C1A2A"/>
    <w:rsid w:val="002C2D25"/>
    <w:rsid w:val="002C385E"/>
    <w:rsid w:val="002C46EF"/>
    <w:rsid w:val="002C4B8C"/>
    <w:rsid w:val="002D092A"/>
    <w:rsid w:val="002D1120"/>
    <w:rsid w:val="002D166F"/>
    <w:rsid w:val="002D1A63"/>
    <w:rsid w:val="002D23EA"/>
    <w:rsid w:val="002D2B96"/>
    <w:rsid w:val="002D3213"/>
    <w:rsid w:val="002D4667"/>
    <w:rsid w:val="002E1441"/>
    <w:rsid w:val="002E462E"/>
    <w:rsid w:val="002E4712"/>
    <w:rsid w:val="002E59DC"/>
    <w:rsid w:val="002E5D90"/>
    <w:rsid w:val="002F267F"/>
    <w:rsid w:val="002F37E8"/>
    <w:rsid w:val="002F4EAE"/>
    <w:rsid w:val="002F5511"/>
    <w:rsid w:val="002F5E96"/>
    <w:rsid w:val="002F6706"/>
    <w:rsid w:val="002F67E4"/>
    <w:rsid w:val="002F6B65"/>
    <w:rsid w:val="00303571"/>
    <w:rsid w:val="00303D1A"/>
    <w:rsid w:val="00305058"/>
    <w:rsid w:val="00305310"/>
    <w:rsid w:val="0030614B"/>
    <w:rsid w:val="00306903"/>
    <w:rsid w:val="0031081D"/>
    <w:rsid w:val="00312828"/>
    <w:rsid w:val="00317172"/>
    <w:rsid w:val="00322D17"/>
    <w:rsid w:val="00323284"/>
    <w:rsid w:val="0033437E"/>
    <w:rsid w:val="00334BF8"/>
    <w:rsid w:val="00335297"/>
    <w:rsid w:val="003376AD"/>
    <w:rsid w:val="00337985"/>
    <w:rsid w:val="0034154D"/>
    <w:rsid w:val="00345862"/>
    <w:rsid w:val="00345B97"/>
    <w:rsid w:val="003478D8"/>
    <w:rsid w:val="00347D82"/>
    <w:rsid w:val="00347DDF"/>
    <w:rsid w:val="0035137E"/>
    <w:rsid w:val="003522C1"/>
    <w:rsid w:val="00353825"/>
    <w:rsid w:val="00354085"/>
    <w:rsid w:val="003545D9"/>
    <w:rsid w:val="003551AB"/>
    <w:rsid w:val="00357EB8"/>
    <w:rsid w:val="003601D6"/>
    <w:rsid w:val="00361254"/>
    <w:rsid w:val="00361458"/>
    <w:rsid w:val="00362397"/>
    <w:rsid w:val="00362631"/>
    <w:rsid w:val="00366B52"/>
    <w:rsid w:val="00371AEE"/>
    <w:rsid w:val="00372985"/>
    <w:rsid w:val="00376238"/>
    <w:rsid w:val="0038085E"/>
    <w:rsid w:val="003818DC"/>
    <w:rsid w:val="00381A7F"/>
    <w:rsid w:val="00382A02"/>
    <w:rsid w:val="003848EE"/>
    <w:rsid w:val="003909D6"/>
    <w:rsid w:val="00394014"/>
    <w:rsid w:val="00394F20"/>
    <w:rsid w:val="0039677C"/>
    <w:rsid w:val="003A0B04"/>
    <w:rsid w:val="003A0BF9"/>
    <w:rsid w:val="003A221D"/>
    <w:rsid w:val="003A7475"/>
    <w:rsid w:val="003A7823"/>
    <w:rsid w:val="003B04C1"/>
    <w:rsid w:val="003B4B20"/>
    <w:rsid w:val="003B5C72"/>
    <w:rsid w:val="003B69E7"/>
    <w:rsid w:val="003B6AD9"/>
    <w:rsid w:val="003B6BF0"/>
    <w:rsid w:val="003B7069"/>
    <w:rsid w:val="003C0177"/>
    <w:rsid w:val="003C35AA"/>
    <w:rsid w:val="003C4FDA"/>
    <w:rsid w:val="003C739B"/>
    <w:rsid w:val="003C7ABF"/>
    <w:rsid w:val="003C7C1C"/>
    <w:rsid w:val="003D014B"/>
    <w:rsid w:val="003D0589"/>
    <w:rsid w:val="003D15E4"/>
    <w:rsid w:val="003D3AF6"/>
    <w:rsid w:val="003D4595"/>
    <w:rsid w:val="003D4746"/>
    <w:rsid w:val="003D4EC6"/>
    <w:rsid w:val="003D51FF"/>
    <w:rsid w:val="003E0D18"/>
    <w:rsid w:val="003E13B6"/>
    <w:rsid w:val="003E2A48"/>
    <w:rsid w:val="003E41F8"/>
    <w:rsid w:val="003E444F"/>
    <w:rsid w:val="003E4D32"/>
    <w:rsid w:val="003E7868"/>
    <w:rsid w:val="003F16C2"/>
    <w:rsid w:val="003F17D6"/>
    <w:rsid w:val="003F20D6"/>
    <w:rsid w:val="003F2BAD"/>
    <w:rsid w:val="003F333E"/>
    <w:rsid w:val="003F4155"/>
    <w:rsid w:val="003F5B07"/>
    <w:rsid w:val="003F7702"/>
    <w:rsid w:val="0040054C"/>
    <w:rsid w:val="00401815"/>
    <w:rsid w:val="00403999"/>
    <w:rsid w:val="00404139"/>
    <w:rsid w:val="004045F5"/>
    <w:rsid w:val="0040540C"/>
    <w:rsid w:val="00405C03"/>
    <w:rsid w:val="004068F7"/>
    <w:rsid w:val="00407E04"/>
    <w:rsid w:val="00407EB6"/>
    <w:rsid w:val="00410097"/>
    <w:rsid w:val="00410107"/>
    <w:rsid w:val="00411D0C"/>
    <w:rsid w:val="004133D2"/>
    <w:rsid w:val="00415FDA"/>
    <w:rsid w:val="00420F0E"/>
    <w:rsid w:val="004223C8"/>
    <w:rsid w:val="00424C01"/>
    <w:rsid w:val="00424F5B"/>
    <w:rsid w:val="00427042"/>
    <w:rsid w:val="00427078"/>
    <w:rsid w:val="00427282"/>
    <w:rsid w:val="00431EDD"/>
    <w:rsid w:val="004327DF"/>
    <w:rsid w:val="00432FB2"/>
    <w:rsid w:val="004350D8"/>
    <w:rsid w:val="0044165D"/>
    <w:rsid w:val="00441725"/>
    <w:rsid w:val="0044326B"/>
    <w:rsid w:val="0044392A"/>
    <w:rsid w:val="00443BE6"/>
    <w:rsid w:val="004443B5"/>
    <w:rsid w:val="004461EC"/>
    <w:rsid w:val="00446AF6"/>
    <w:rsid w:val="00452381"/>
    <w:rsid w:val="00453283"/>
    <w:rsid w:val="00457669"/>
    <w:rsid w:val="00460F4B"/>
    <w:rsid w:val="00461062"/>
    <w:rsid w:val="004633FB"/>
    <w:rsid w:val="00464982"/>
    <w:rsid w:val="00465750"/>
    <w:rsid w:val="00465F8C"/>
    <w:rsid w:val="00466781"/>
    <w:rsid w:val="0046688F"/>
    <w:rsid w:val="00470F94"/>
    <w:rsid w:val="00471D16"/>
    <w:rsid w:val="004722A8"/>
    <w:rsid w:val="004725EF"/>
    <w:rsid w:val="00475F13"/>
    <w:rsid w:val="0047641E"/>
    <w:rsid w:val="004765CA"/>
    <w:rsid w:val="004766DF"/>
    <w:rsid w:val="004816BF"/>
    <w:rsid w:val="00481EC3"/>
    <w:rsid w:val="004827D8"/>
    <w:rsid w:val="004830DE"/>
    <w:rsid w:val="00483CEA"/>
    <w:rsid w:val="00485367"/>
    <w:rsid w:val="00485AB0"/>
    <w:rsid w:val="00485F8B"/>
    <w:rsid w:val="00486BEA"/>
    <w:rsid w:val="0049072C"/>
    <w:rsid w:val="00490914"/>
    <w:rsid w:val="00492D11"/>
    <w:rsid w:val="004939C6"/>
    <w:rsid w:val="004950BA"/>
    <w:rsid w:val="004952B9"/>
    <w:rsid w:val="004A1B2A"/>
    <w:rsid w:val="004A1C6C"/>
    <w:rsid w:val="004A2178"/>
    <w:rsid w:val="004A26E4"/>
    <w:rsid w:val="004A33FA"/>
    <w:rsid w:val="004A3B74"/>
    <w:rsid w:val="004A448C"/>
    <w:rsid w:val="004A6125"/>
    <w:rsid w:val="004B0DF9"/>
    <w:rsid w:val="004B1DA3"/>
    <w:rsid w:val="004B1F62"/>
    <w:rsid w:val="004B326D"/>
    <w:rsid w:val="004B55F2"/>
    <w:rsid w:val="004B641D"/>
    <w:rsid w:val="004B651D"/>
    <w:rsid w:val="004B6BAB"/>
    <w:rsid w:val="004B7057"/>
    <w:rsid w:val="004C0626"/>
    <w:rsid w:val="004C1A95"/>
    <w:rsid w:val="004C3474"/>
    <w:rsid w:val="004C409B"/>
    <w:rsid w:val="004C4794"/>
    <w:rsid w:val="004C4DCF"/>
    <w:rsid w:val="004C7859"/>
    <w:rsid w:val="004D2C82"/>
    <w:rsid w:val="004D33F7"/>
    <w:rsid w:val="004D441F"/>
    <w:rsid w:val="004D68A3"/>
    <w:rsid w:val="004E025E"/>
    <w:rsid w:val="004E0AF2"/>
    <w:rsid w:val="004E15DD"/>
    <w:rsid w:val="004E20E5"/>
    <w:rsid w:val="004E52B2"/>
    <w:rsid w:val="004E56E0"/>
    <w:rsid w:val="004E5F42"/>
    <w:rsid w:val="004E65FA"/>
    <w:rsid w:val="004F1BA8"/>
    <w:rsid w:val="004F3A30"/>
    <w:rsid w:val="004F581E"/>
    <w:rsid w:val="004F5B14"/>
    <w:rsid w:val="004F72F5"/>
    <w:rsid w:val="00500615"/>
    <w:rsid w:val="00501255"/>
    <w:rsid w:val="0050323F"/>
    <w:rsid w:val="00504385"/>
    <w:rsid w:val="00505F2A"/>
    <w:rsid w:val="005064C2"/>
    <w:rsid w:val="0050675B"/>
    <w:rsid w:val="00506F46"/>
    <w:rsid w:val="00511426"/>
    <w:rsid w:val="00511628"/>
    <w:rsid w:val="00512544"/>
    <w:rsid w:val="00513DB6"/>
    <w:rsid w:val="00514A9A"/>
    <w:rsid w:val="00515D0D"/>
    <w:rsid w:val="00517854"/>
    <w:rsid w:val="00517A6B"/>
    <w:rsid w:val="00520091"/>
    <w:rsid w:val="00526B1A"/>
    <w:rsid w:val="00527236"/>
    <w:rsid w:val="00531BDA"/>
    <w:rsid w:val="00531C0D"/>
    <w:rsid w:val="00532110"/>
    <w:rsid w:val="00534623"/>
    <w:rsid w:val="00534C1C"/>
    <w:rsid w:val="00536F01"/>
    <w:rsid w:val="00536F0E"/>
    <w:rsid w:val="00537603"/>
    <w:rsid w:val="005404A6"/>
    <w:rsid w:val="005428DA"/>
    <w:rsid w:val="00543037"/>
    <w:rsid w:val="00547030"/>
    <w:rsid w:val="00547087"/>
    <w:rsid w:val="0055170E"/>
    <w:rsid w:val="005522F8"/>
    <w:rsid w:val="00553A0F"/>
    <w:rsid w:val="005572F0"/>
    <w:rsid w:val="005574C8"/>
    <w:rsid w:val="005617F8"/>
    <w:rsid w:val="00561C8E"/>
    <w:rsid w:val="00565209"/>
    <w:rsid w:val="00570B58"/>
    <w:rsid w:val="00570F13"/>
    <w:rsid w:val="005729CB"/>
    <w:rsid w:val="00573285"/>
    <w:rsid w:val="005737A8"/>
    <w:rsid w:val="0058248E"/>
    <w:rsid w:val="005830BA"/>
    <w:rsid w:val="00583EBB"/>
    <w:rsid w:val="00584370"/>
    <w:rsid w:val="005843B7"/>
    <w:rsid w:val="005871CC"/>
    <w:rsid w:val="00587263"/>
    <w:rsid w:val="00590351"/>
    <w:rsid w:val="0059079E"/>
    <w:rsid w:val="00590D3F"/>
    <w:rsid w:val="005920FA"/>
    <w:rsid w:val="00592749"/>
    <w:rsid w:val="00592E30"/>
    <w:rsid w:val="00595CC2"/>
    <w:rsid w:val="00595E77"/>
    <w:rsid w:val="005977CF"/>
    <w:rsid w:val="005A00D6"/>
    <w:rsid w:val="005A056A"/>
    <w:rsid w:val="005A0C79"/>
    <w:rsid w:val="005A198C"/>
    <w:rsid w:val="005A1D33"/>
    <w:rsid w:val="005A1D38"/>
    <w:rsid w:val="005A3385"/>
    <w:rsid w:val="005A40E2"/>
    <w:rsid w:val="005A671D"/>
    <w:rsid w:val="005A6771"/>
    <w:rsid w:val="005A7490"/>
    <w:rsid w:val="005A7C9A"/>
    <w:rsid w:val="005A7F85"/>
    <w:rsid w:val="005B0066"/>
    <w:rsid w:val="005B1CEE"/>
    <w:rsid w:val="005B3513"/>
    <w:rsid w:val="005B3FFC"/>
    <w:rsid w:val="005B46F7"/>
    <w:rsid w:val="005B6558"/>
    <w:rsid w:val="005B7088"/>
    <w:rsid w:val="005B7450"/>
    <w:rsid w:val="005B7867"/>
    <w:rsid w:val="005C0568"/>
    <w:rsid w:val="005C6B8C"/>
    <w:rsid w:val="005D2121"/>
    <w:rsid w:val="005D63DB"/>
    <w:rsid w:val="005E1338"/>
    <w:rsid w:val="005E1A1F"/>
    <w:rsid w:val="005E1DFE"/>
    <w:rsid w:val="005E3CAA"/>
    <w:rsid w:val="005E5805"/>
    <w:rsid w:val="005E6372"/>
    <w:rsid w:val="005E6F55"/>
    <w:rsid w:val="005F02EC"/>
    <w:rsid w:val="005F2407"/>
    <w:rsid w:val="005F25E2"/>
    <w:rsid w:val="005F54D3"/>
    <w:rsid w:val="005F55DB"/>
    <w:rsid w:val="005F7178"/>
    <w:rsid w:val="005F7472"/>
    <w:rsid w:val="005F7FFC"/>
    <w:rsid w:val="006004B6"/>
    <w:rsid w:val="00600CFB"/>
    <w:rsid w:val="006010E4"/>
    <w:rsid w:val="00603F40"/>
    <w:rsid w:val="00604150"/>
    <w:rsid w:val="00604533"/>
    <w:rsid w:val="0060505D"/>
    <w:rsid w:val="006053B7"/>
    <w:rsid w:val="00605D1D"/>
    <w:rsid w:val="00605DE7"/>
    <w:rsid w:val="006065A7"/>
    <w:rsid w:val="00606751"/>
    <w:rsid w:val="00606C0C"/>
    <w:rsid w:val="00607383"/>
    <w:rsid w:val="0061152A"/>
    <w:rsid w:val="006122C6"/>
    <w:rsid w:val="00616560"/>
    <w:rsid w:val="00616701"/>
    <w:rsid w:val="0061781F"/>
    <w:rsid w:val="00617A07"/>
    <w:rsid w:val="006205FD"/>
    <w:rsid w:val="00625344"/>
    <w:rsid w:val="0062588C"/>
    <w:rsid w:val="0062634C"/>
    <w:rsid w:val="00626C15"/>
    <w:rsid w:val="00630392"/>
    <w:rsid w:val="00630916"/>
    <w:rsid w:val="00631E9E"/>
    <w:rsid w:val="0063216B"/>
    <w:rsid w:val="00635918"/>
    <w:rsid w:val="00637E03"/>
    <w:rsid w:val="0064038C"/>
    <w:rsid w:val="006406BC"/>
    <w:rsid w:val="00641678"/>
    <w:rsid w:val="00641C67"/>
    <w:rsid w:val="00641D79"/>
    <w:rsid w:val="006424E2"/>
    <w:rsid w:val="0064367C"/>
    <w:rsid w:val="00644217"/>
    <w:rsid w:val="006460BD"/>
    <w:rsid w:val="006472B4"/>
    <w:rsid w:val="006472DE"/>
    <w:rsid w:val="00650B5C"/>
    <w:rsid w:val="006526E9"/>
    <w:rsid w:val="00652AB6"/>
    <w:rsid w:val="00654210"/>
    <w:rsid w:val="00655664"/>
    <w:rsid w:val="00655F5B"/>
    <w:rsid w:val="00657A89"/>
    <w:rsid w:val="0066062B"/>
    <w:rsid w:val="00660D81"/>
    <w:rsid w:val="00661ED9"/>
    <w:rsid w:val="006620AD"/>
    <w:rsid w:val="00662FBC"/>
    <w:rsid w:val="00664CD2"/>
    <w:rsid w:val="006666B0"/>
    <w:rsid w:val="00670DB8"/>
    <w:rsid w:val="00671F16"/>
    <w:rsid w:val="00672C99"/>
    <w:rsid w:val="00673206"/>
    <w:rsid w:val="00677DB5"/>
    <w:rsid w:val="00681518"/>
    <w:rsid w:val="006818A9"/>
    <w:rsid w:val="00681E2F"/>
    <w:rsid w:val="00682C0A"/>
    <w:rsid w:val="00682C68"/>
    <w:rsid w:val="006849B0"/>
    <w:rsid w:val="00685061"/>
    <w:rsid w:val="00690351"/>
    <w:rsid w:val="00691B4B"/>
    <w:rsid w:val="00691EC4"/>
    <w:rsid w:val="006932E0"/>
    <w:rsid w:val="006934E7"/>
    <w:rsid w:val="00693566"/>
    <w:rsid w:val="006944E2"/>
    <w:rsid w:val="00695FA1"/>
    <w:rsid w:val="00696E12"/>
    <w:rsid w:val="006A00AB"/>
    <w:rsid w:val="006A0A14"/>
    <w:rsid w:val="006A2AD1"/>
    <w:rsid w:val="006A44AA"/>
    <w:rsid w:val="006A5698"/>
    <w:rsid w:val="006A651C"/>
    <w:rsid w:val="006B0F34"/>
    <w:rsid w:val="006B26D3"/>
    <w:rsid w:val="006B4C21"/>
    <w:rsid w:val="006B7FCB"/>
    <w:rsid w:val="006C0DEB"/>
    <w:rsid w:val="006C183E"/>
    <w:rsid w:val="006C1997"/>
    <w:rsid w:val="006C2232"/>
    <w:rsid w:val="006C4BFA"/>
    <w:rsid w:val="006C502F"/>
    <w:rsid w:val="006C78AD"/>
    <w:rsid w:val="006C7945"/>
    <w:rsid w:val="006D025C"/>
    <w:rsid w:val="006D0B46"/>
    <w:rsid w:val="006D1876"/>
    <w:rsid w:val="006D580E"/>
    <w:rsid w:val="006D6706"/>
    <w:rsid w:val="006D7331"/>
    <w:rsid w:val="006E588F"/>
    <w:rsid w:val="006E58BF"/>
    <w:rsid w:val="006E6750"/>
    <w:rsid w:val="006F022E"/>
    <w:rsid w:val="006F16CE"/>
    <w:rsid w:val="006F35BE"/>
    <w:rsid w:val="006F4D29"/>
    <w:rsid w:val="006F7459"/>
    <w:rsid w:val="00700FDD"/>
    <w:rsid w:val="0070289E"/>
    <w:rsid w:val="0070393B"/>
    <w:rsid w:val="00704171"/>
    <w:rsid w:val="00704867"/>
    <w:rsid w:val="00704B12"/>
    <w:rsid w:val="0070689B"/>
    <w:rsid w:val="00706DB5"/>
    <w:rsid w:val="007072FD"/>
    <w:rsid w:val="007079AA"/>
    <w:rsid w:val="0070C9BC"/>
    <w:rsid w:val="00710573"/>
    <w:rsid w:val="007109C0"/>
    <w:rsid w:val="00713761"/>
    <w:rsid w:val="007143C9"/>
    <w:rsid w:val="00715DBE"/>
    <w:rsid w:val="00716818"/>
    <w:rsid w:val="00717641"/>
    <w:rsid w:val="00720ADD"/>
    <w:rsid w:val="007229F1"/>
    <w:rsid w:val="00722B8E"/>
    <w:rsid w:val="0072382B"/>
    <w:rsid w:val="00723931"/>
    <w:rsid w:val="00724B59"/>
    <w:rsid w:val="00724C21"/>
    <w:rsid w:val="007254A5"/>
    <w:rsid w:val="00725738"/>
    <w:rsid w:val="007258E9"/>
    <w:rsid w:val="00725DDC"/>
    <w:rsid w:val="00726BA9"/>
    <w:rsid w:val="00726FB4"/>
    <w:rsid w:val="00727D14"/>
    <w:rsid w:val="0073517F"/>
    <w:rsid w:val="00735507"/>
    <w:rsid w:val="00736146"/>
    <w:rsid w:val="00736D24"/>
    <w:rsid w:val="007370EE"/>
    <w:rsid w:val="0073717A"/>
    <w:rsid w:val="0073772E"/>
    <w:rsid w:val="00737F36"/>
    <w:rsid w:val="0074042F"/>
    <w:rsid w:val="0074074B"/>
    <w:rsid w:val="007410AD"/>
    <w:rsid w:val="00741479"/>
    <w:rsid w:val="00744A8C"/>
    <w:rsid w:val="00744B65"/>
    <w:rsid w:val="007452BE"/>
    <w:rsid w:val="00745EC9"/>
    <w:rsid w:val="00746AA2"/>
    <w:rsid w:val="00747A73"/>
    <w:rsid w:val="00751DFD"/>
    <w:rsid w:val="00751E89"/>
    <w:rsid w:val="00752645"/>
    <w:rsid w:val="007547F4"/>
    <w:rsid w:val="00754F09"/>
    <w:rsid w:val="007560ED"/>
    <w:rsid w:val="00756607"/>
    <w:rsid w:val="0075685F"/>
    <w:rsid w:val="00760C73"/>
    <w:rsid w:val="00761612"/>
    <w:rsid w:val="007631ED"/>
    <w:rsid w:val="00764033"/>
    <w:rsid w:val="00764986"/>
    <w:rsid w:val="00765C92"/>
    <w:rsid w:val="00765EAB"/>
    <w:rsid w:val="00766832"/>
    <w:rsid w:val="0077251F"/>
    <w:rsid w:val="00773849"/>
    <w:rsid w:val="0077425E"/>
    <w:rsid w:val="00774AB6"/>
    <w:rsid w:val="00777899"/>
    <w:rsid w:val="0078006B"/>
    <w:rsid w:val="007817A0"/>
    <w:rsid w:val="0078183A"/>
    <w:rsid w:val="007818E6"/>
    <w:rsid w:val="007827E3"/>
    <w:rsid w:val="0078361D"/>
    <w:rsid w:val="00783B37"/>
    <w:rsid w:val="00785C1E"/>
    <w:rsid w:val="007870C8"/>
    <w:rsid w:val="007910D0"/>
    <w:rsid w:val="00792286"/>
    <w:rsid w:val="007959A7"/>
    <w:rsid w:val="00796530"/>
    <w:rsid w:val="007A0503"/>
    <w:rsid w:val="007A1162"/>
    <w:rsid w:val="007A208F"/>
    <w:rsid w:val="007A296D"/>
    <w:rsid w:val="007A30BA"/>
    <w:rsid w:val="007A52F5"/>
    <w:rsid w:val="007A5660"/>
    <w:rsid w:val="007A7C7F"/>
    <w:rsid w:val="007B13BC"/>
    <w:rsid w:val="007B2135"/>
    <w:rsid w:val="007B420F"/>
    <w:rsid w:val="007B4817"/>
    <w:rsid w:val="007C35F2"/>
    <w:rsid w:val="007C598D"/>
    <w:rsid w:val="007C5F47"/>
    <w:rsid w:val="007C7FAD"/>
    <w:rsid w:val="007D0595"/>
    <w:rsid w:val="007D1D24"/>
    <w:rsid w:val="007D2E77"/>
    <w:rsid w:val="007D5026"/>
    <w:rsid w:val="007D6DD9"/>
    <w:rsid w:val="007E48E1"/>
    <w:rsid w:val="007E6387"/>
    <w:rsid w:val="007F4993"/>
    <w:rsid w:val="007F4B34"/>
    <w:rsid w:val="007F528C"/>
    <w:rsid w:val="00800590"/>
    <w:rsid w:val="0080209F"/>
    <w:rsid w:val="00804706"/>
    <w:rsid w:val="00804B99"/>
    <w:rsid w:val="008051D1"/>
    <w:rsid w:val="00805295"/>
    <w:rsid w:val="00805346"/>
    <w:rsid w:val="008063BF"/>
    <w:rsid w:val="00807A01"/>
    <w:rsid w:val="008144AB"/>
    <w:rsid w:val="008145A5"/>
    <w:rsid w:val="008149A9"/>
    <w:rsid w:val="0081629E"/>
    <w:rsid w:val="008162C6"/>
    <w:rsid w:val="0082145B"/>
    <w:rsid w:val="00821955"/>
    <w:rsid w:val="00822632"/>
    <w:rsid w:val="008232F8"/>
    <w:rsid w:val="008238E4"/>
    <w:rsid w:val="00824B67"/>
    <w:rsid w:val="00826DB4"/>
    <w:rsid w:val="00826EB4"/>
    <w:rsid w:val="008305FE"/>
    <w:rsid w:val="008310F1"/>
    <w:rsid w:val="008313F9"/>
    <w:rsid w:val="00832DAF"/>
    <w:rsid w:val="00835044"/>
    <w:rsid w:val="00835C61"/>
    <w:rsid w:val="0083639C"/>
    <w:rsid w:val="008367B1"/>
    <w:rsid w:val="0083760E"/>
    <w:rsid w:val="008426A0"/>
    <w:rsid w:val="00844647"/>
    <w:rsid w:val="008446E4"/>
    <w:rsid w:val="00844AD5"/>
    <w:rsid w:val="00844D7C"/>
    <w:rsid w:val="00851A1C"/>
    <w:rsid w:val="0085216A"/>
    <w:rsid w:val="008550A5"/>
    <w:rsid w:val="00856A62"/>
    <w:rsid w:val="00856BFD"/>
    <w:rsid w:val="00857249"/>
    <w:rsid w:val="008574D7"/>
    <w:rsid w:val="00857680"/>
    <w:rsid w:val="00857CF6"/>
    <w:rsid w:val="008608F7"/>
    <w:rsid w:val="008659ED"/>
    <w:rsid w:val="00866265"/>
    <w:rsid w:val="00866787"/>
    <w:rsid w:val="0086732A"/>
    <w:rsid w:val="008675F6"/>
    <w:rsid w:val="00867726"/>
    <w:rsid w:val="0087054E"/>
    <w:rsid w:val="00870E07"/>
    <w:rsid w:val="008724C1"/>
    <w:rsid w:val="008726A8"/>
    <w:rsid w:val="008728B6"/>
    <w:rsid w:val="00872E7F"/>
    <w:rsid w:val="00873090"/>
    <w:rsid w:val="008747A7"/>
    <w:rsid w:val="00874956"/>
    <w:rsid w:val="00874B7B"/>
    <w:rsid w:val="00875473"/>
    <w:rsid w:val="00876F46"/>
    <w:rsid w:val="008777D3"/>
    <w:rsid w:val="00877856"/>
    <w:rsid w:val="008815BD"/>
    <w:rsid w:val="0088256C"/>
    <w:rsid w:val="00882CC2"/>
    <w:rsid w:val="00885BDA"/>
    <w:rsid w:val="0089230B"/>
    <w:rsid w:val="00892AEB"/>
    <w:rsid w:val="00896543"/>
    <w:rsid w:val="008A2A5A"/>
    <w:rsid w:val="008A2BC2"/>
    <w:rsid w:val="008A427B"/>
    <w:rsid w:val="008A49B6"/>
    <w:rsid w:val="008B197B"/>
    <w:rsid w:val="008B1E92"/>
    <w:rsid w:val="008B38C9"/>
    <w:rsid w:val="008B6378"/>
    <w:rsid w:val="008C1CF1"/>
    <w:rsid w:val="008C277B"/>
    <w:rsid w:val="008C4010"/>
    <w:rsid w:val="008C757C"/>
    <w:rsid w:val="008C78D8"/>
    <w:rsid w:val="008D05D9"/>
    <w:rsid w:val="008D0E75"/>
    <w:rsid w:val="008D1717"/>
    <w:rsid w:val="008D295B"/>
    <w:rsid w:val="008D3071"/>
    <w:rsid w:val="008D6DE7"/>
    <w:rsid w:val="008D751F"/>
    <w:rsid w:val="008E3B86"/>
    <w:rsid w:val="008E3BA8"/>
    <w:rsid w:val="008E4AA4"/>
    <w:rsid w:val="008E5F63"/>
    <w:rsid w:val="008E7825"/>
    <w:rsid w:val="008F030E"/>
    <w:rsid w:val="008F0C5F"/>
    <w:rsid w:val="008F3AEF"/>
    <w:rsid w:val="008F6238"/>
    <w:rsid w:val="00900254"/>
    <w:rsid w:val="00900BC5"/>
    <w:rsid w:val="00901F3F"/>
    <w:rsid w:val="009044AE"/>
    <w:rsid w:val="00905298"/>
    <w:rsid w:val="00905ECC"/>
    <w:rsid w:val="009064E0"/>
    <w:rsid w:val="00907686"/>
    <w:rsid w:val="0091012B"/>
    <w:rsid w:val="00910AD2"/>
    <w:rsid w:val="009117F4"/>
    <w:rsid w:val="00912D9B"/>
    <w:rsid w:val="0091420C"/>
    <w:rsid w:val="00917658"/>
    <w:rsid w:val="00920009"/>
    <w:rsid w:val="0092048F"/>
    <w:rsid w:val="00920896"/>
    <w:rsid w:val="009212C7"/>
    <w:rsid w:val="0092241F"/>
    <w:rsid w:val="00924990"/>
    <w:rsid w:val="00924E55"/>
    <w:rsid w:val="009251B1"/>
    <w:rsid w:val="009263B8"/>
    <w:rsid w:val="00927274"/>
    <w:rsid w:val="009312CF"/>
    <w:rsid w:val="0093231E"/>
    <w:rsid w:val="00933508"/>
    <w:rsid w:val="009336EC"/>
    <w:rsid w:val="00934751"/>
    <w:rsid w:val="009366F9"/>
    <w:rsid w:val="00937CD0"/>
    <w:rsid w:val="00940A1E"/>
    <w:rsid w:val="00942B59"/>
    <w:rsid w:val="00943FF1"/>
    <w:rsid w:val="00945E58"/>
    <w:rsid w:val="00947283"/>
    <w:rsid w:val="0094765D"/>
    <w:rsid w:val="009521C1"/>
    <w:rsid w:val="00952B93"/>
    <w:rsid w:val="00953DE8"/>
    <w:rsid w:val="009540DA"/>
    <w:rsid w:val="00960004"/>
    <w:rsid w:val="00960076"/>
    <w:rsid w:val="00960378"/>
    <w:rsid w:val="009612C5"/>
    <w:rsid w:val="00961594"/>
    <w:rsid w:val="009662C8"/>
    <w:rsid w:val="00966378"/>
    <w:rsid w:val="009669DF"/>
    <w:rsid w:val="00966E5D"/>
    <w:rsid w:val="00970ECC"/>
    <w:rsid w:val="00970F70"/>
    <w:rsid w:val="00971529"/>
    <w:rsid w:val="00971666"/>
    <w:rsid w:val="00972488"/>
    <w:rsid w:val="00974BAA"/>
    <w:rsid w:val="0097717E"/>
    <w:rsid w:val="00981B1B"/>
    <w:rsid w:val="00982768"/>
    <w:rsid w:val="00983461"/>
    <w:rsid w:val="00983B40"/>
    <w:rsid w:val="00983CC6"/>
    <w:rsid w:val="009875DE"/>
    <w:rsid w:val="00990F99"/>
    <w:rsid w:val="0099110F"/>
    <w:rsid w:val="00991F0A"/>
    <w:rsid w:val="0099267F"/>
    <w:rsid w:val="00996393"/>
    <w:rsid w:val="00996832"/>
    <w:rsid w:val="009977D3"/>
    <w:rsid w:val="009A02CF"/>
    <w:rsid w:val="009A0498"/>
    <w:rsid w:val="009A1217"/>
    <w:rsid w:val="009A18E2"/>
    <w:rsid w:val="009A1AE0"/>
    <w:rsid w:val="009A1AF6"/>
    <w:rsid w:val="009A1EF3"/>
    <w:rsid w:val="009A37D4"/>
    <w:rsid w:val="009A39D4"/>
    <w:rsid w:val="009A4077"/>
    <w:rsid w:val="009A4EAF"/>
    <w:rsid w:val="009A6CA7"/>
    <w:rsid w:val="009A6ED2"/>
    <w:rsid w:val="009B0E45"/>
    <w:rsid w:val="009B0ED9"/>
    <w:rsid w:val="009B1629"/>
    <w:rsid w:val="009B2EC9"/>
    <w:rsid w:val="009B3C21"/>
    <w:rsid w:val="009B4408"/>
    <w:rsid w:val="009B7924"/>
    <w:rsid w:val="009B7B79"/>
    <w:rsid w:val="009B7E35"/>
    <w:rsid w:val="009C08B8"/>
    <w:rsid w:val="009C091E"/>
    <w:rsid w:val="009C1244"/>
    <w:rsid w:val="009C139F"/>
    <w:rsid w:val="009C30B0"/>
    <w:rsid w:val="009C4603"/>
    <w:rsid w:val="009C7466"/>
    <w:rsid w:val="009C7E3E"/>
    <w:rsid w:val="009D5BC8"/>
    <w:rsid w:val="009D67BF"/>
    <w:rsid w:val="009D6AE3"/>
    <w:rsid w:val="009D6DB8"/>
    <w:rsid w:val="009E0551"/>
    <w:rsid w:val="009E10D7"/>
    <w:rsid w:val="009E3597"/>
    <w:rsid w:val="009E4A34"/>
    <w:rsid w:val="009E4E64"/>
    <w:rsid w:val="009E6855"/>
    <w:rsid w:val="009F3265"/>
    <w:rsid w:val="009F53A9"/>
    <w:rsid w:val="00A0017E"/>
    <w:rsid w:val="00A00C8D"/>
    <w:rsid w:val="00A030D8"/>
    <w:rsid w:val="00A043A3"/>
    <w:rsid w:val="00A05035"/>
    <w:rsid w:val="00A054C6"/>
    <w:rsid w:val="00A0561C"/>
    <w:rsid w:val="00A05961"/>
    <w:rsid w:val="00A05E34"/>
    <w:rsid w:val="00A06158"/>
    <w:rsid w:val="00A06192"/>
    <w:rsid w:val="00A06C50"/>
    <w:rsid w:val="00A06F17"/>
    <w:rsid w:val="00A07B70"/>
    <w:rsid w:val="00A07CA8"/>
    <w:rsid w:val="00A1042B"/>
    <w:rsid w:val="00A119B0"/>
    <w:rsid w:val="00A12B49"/>
    <w:rsid w:val="00A14874"/>
    <w:rsid w:val="00A15A48"/>
    <w:rsid w:val="00A15B2F"/>
    <w:rsid w:val="00A160E9"/>
    <w:rsid w:val="00A16DA9"/>
    <w:rsid w:val="00A16E19"/>
    <w:rsid w:val="00A21255"/>
    <w:rsid w:val="00A22808"/>
    <w:rsid w:val="00A22A47"/>
    <w:rsid w:val="00A22E42"/>
    <w:rsid w:val="00A2379A"/>
    <w:rsid w:val="00A260D1"/>
    <w:rsid w:val="00A2634C"/>
    <w:rsid w:val="00A30BD0"/>
    <w:rsid w:val="00A3288E"/>
    <w:rsid w:val="00A349B9"/>
    <w:rsid w:val="00A35247"/>
    <w:rsid w:val="00A353D1"/>
    <w:rsid w:val="00A3553F"/>
    <w:rsid w:val="00A35A3B"/>
    <w:rsid w:val="00A3790B"/>
    <w:rsid w:val="00A4151D"/>
    <w:rsid w:val="00A41C1D"/>
    <w:rsid w:val="00A42D9D"/>
    <w:rsid w:val="00A430E1"/>
    <w:rsid w:val="00A435E8"/>
    <w:rsid w:val="00A43D00"/>
    <w:rsid w:val="00A47CD2"/>
    <w:rsid w:val="00A51D4B"/>
    <w:rsid w:val="00A524AE"/>
    <w:rsid w:val="00A54178"/>
    <w:rsid w:val="00A55379"/>
    <w:rsid w:val="00A56FBE"/>
    <w:rsid w:val="00A56FD1"/>
    <w:rsid w:val="00A616C3"/>
    <w:rsid w:val="00A62480"/>
    <w:rsid w:val="00A62509"/>
    <w:rsid w:val="00A63A3C"/>
    <w:rsid w:val="00A64997"/>
    <w:rsid w:val="00A658EB"/>
    <w:rsid w:val="00A66C27"/>
    <w:rsid w:val="00A672BB"/>
    <w:rsid w:val="00A67CFD"/>
    <w:rsid w:val="00A7022F"/>
    <w:rsid w:val="00A719B5"/>
    <w:rsid w:val="00A73666"/>
    <w:rsid w:val="00A73BC5"/>
    <w:rsid w:val="00A75783"/>
    <w:rsid w:val="00A760E4"/>
    <w:rsid w:val="00A76936"/>
    <w:rsid w:val="00A77727"/>
    <w:rsid w:val="00A77F39"/>
    <w:rsid w:val="00A80C41"/>
    <w:rsid w:val="00A8109C"/>
    <w:rsid w:val="00A813A9"/>
    <w:rsid w:val="00A81F9E"/>
    <w:rsid w:val="00A8316C"/>
    <w:rsid w:val="00A8672B"/>
    <w:rsid w:val="00A87490"/>
    <w:rsid w:val="00A90A53"/>
    <w:rsid w:val="00A90A88"/>
    <w:rsid w:val="00A91C60"/>
    <w:rsid w:val="00A91DF1"/>
    <w:rsid w:val="00A939A9"/>
    <w:rsid w:val="00A95927"/>
    <w:rsid w:val="00A95C6D"/>
    <w:rsid w:val="00A95E68"/>
    <w:rsid w:val="00A969B2"/>
    <w:rsid w:val="00A976E1"/>
    <w:rsid w:val="00AA284B"/>
    <w:rsid w:val="00AA5F01"/>
    <w:rsid w:val="00AA7EE2"/>
    <w:rsid w:val="00AB04A8"/>
    <w:rsid w:val="00AB112B"/>
    <w:rsid w:val="00AB131A"/>
    <w:rsid w:val="00AB3619"/>
    <w:rsid w:val="00AB6928"/>
    <w:rsid w:val="00AB6D93"/>
    <w:rsid w:val="00AB7AA3"/>
    <w:rsid w:val="00AC2059"/>
    <w:rsid w:val="00AC22DE"/>
    <w:rsid w:val="00AD0AD3"/>
    <w:rsid w:val="00AD1ECB"/>
    <w:rsid w:val="00AD4DA4"/>
    <w:rsid w:val="00AD580E"/>
    <w:rsid w:val="00AD6652"/>
    <w:rsid w:val="00AD665D"/>
    <w:rsid w:val="00AE10FC"/>
    <w:rsid w:val="00AE3B97"/>
    <w:rsid w:val="00AE401B"/>
    <w:rsid w:val="00AE4DFE"/>
    <w:rsid w:val="00AE7A71"/>
    <w:rsid w:val="00AE7B64"/>
    <w:rsid w:val="00AF01D1"/>
    <w:rsid w:val="00AF2DC4"/>
    <w:rsid w:val="00AF3324"/>
    <w:rsid w:val="00AF534A"/>
    <w:rsid w:val="00AF6E2C"/>
    <w:rsid w:val="00B01A65"/>
    <w:rsid w:val="00B02A6C"/>
    <w:rsid w:val="00B04B85"/>
    <w:rsid w:val="00B06158"/>
    <w:rsid w:val="00B06714"/>
    <w:rsid w:val="00B06C1D"/>
    <w:rsid w:val="00B071E8"/>
    <w:rsid w:val="00B10510"/>
    <w:rsid w:val="00B10745"/>
    <w:rsid w:val="00B145A5"/>
    <w:rsid w:val="00B153A5"/>
    <w:rsid w:val="00B158A0"/>
    <w:rsid w:val="00B17ACF"/>
    <w:rsid w:val="00B204EB"/>
    <w:rsid w:val="00B2275D"/>
    <w:rsid w:val="00B23C5E"/>
    <w:rsid w:val="00B271B4"/>
    <w:rsid w:val="00B27CA3"/>
    <w:rsid w:val="00B32391"/>
    <w:rsid w:val="00B32C91"/>
    <w:rsid w:val="00B3382F"/>
    <w:rsid w:val="00B33AF7"/>
    <w:rsid w:val="00B362F3"/>
    <w:rsid w:val="00B365AC"/>
    <w:rsid w:val="00B36D3A"/>
    <w:rsid w:val="00B37A78"/>
    <w:rsid w:val="00B41A68"/>
    <w:rsid w:val="00B42388"/>
    <w:rsid w:val="00B4349C"/>
    <w:rsid w:val="00B43F1C"/>
    <w:rsid w:val="00B45125"/>
    <w:rsid w:val="00B5145C"/>
    <w:rsid w:val="00B5272B"/>
    <w:rsid w:val="00B546E6"/>
    <w:rsid w:val="00B54F3D"/>
    <w:rsid w:val="00B5534A"/>
    <w:rsid w:val="00B55846"/>
    <w:rsid w:val="00B56069"/>
    <w:rsid w:val="00B56082"/>
    <w:rsid w:val="00B60E4E"/>
    <w:rsid w:val="00B61246"/>
    <w:rsid w:val="00B62BEC"/>
    <w:rsid w:val="00B656ED"/>
    <w:rsid w:val="00B70324"/>
    <w:rsid w:val="00B72B46"/>
    <w:rsid w:val="00B73063"/>
    <w:rsid w:val="00B73296"/>
    <w:rsid w:val="00B73B3F"/>
    <w:rsid w:val="00B75648"/>
    <w:rsid w:val="00B76C9D"/>
    <w:rsid w:val="00B80F7F"/>
    <w:rsid w:val="00B814CE"/>
    <w:rsid w:val="00B81854"/>
    <w:rsid w:val="00B840A8"/>
    <w:rsid w:val="00B87FE3"/>
    <w:rsid w:val="00B90997"/>
    <w:rsid w:val="00B92884"/>
    <w:rsid w:val="00B92C8F"/>
    <w:rsid w:val="00B92F10"/>
    <w:rsid w:val="00B93AFC"/>
    <w:rsid w:val="00B93D00"/>
    <w:rsid w:val="00B94CC8"/>
    <w:rsid w:val="00B953D5"/>
    <w:rsid w:val="00B9647D"/>
    <w:rsid w:val="00BA2EBB"/>
    <w:rsid w:val="00BA3082"/>
    <w:rsid w:val="00BA39FF"/>
    <w:rsid w:val="00BA6FC8"/>
    <w:rsid w:val="00BA70E2"/>
    <w:rsid w:val="00BB0C9A"/>
    <w:rsid w:val="00BB559B"/>
    <w:rsid w:val="00BB7008"/>
    <w:rsid w:val="00BC0397"/>
    <w:rsid w:val="00BC04B7"/>
    <w:rsid w:val="00BC14EF"/>
    <w:rsid w:val="00BC1A73"/>
    <w:rsid w:val="00BC5612"/>
    <w:rsid w:val="00BC5C44"/>
    <w:rsid w:val="00BC65E9"/>
    <w:rsid w:val="00BC6646"/>
    <w:rsid w:val="00BC699C"/>
    <w:rsid w:val="00BC7440"/>
    <w:rsid w:val="00BC79CB"/>
    <w:rsid w:val="00BD4CA4"/>
    <w:rsid w:val="00BD6490"/>
    <w:rsid w:val="00BD663E"/>
    <w:rsid w:val="00BD6D0C"/>
    <w:rsid w:val="00BE06E6"/>
    <w:rsid w:val="00BE28AD"/>
    <w:rsid w:val="00BE28CF"/>
    <w:rsid w:val="00BE2921"/>
    <w:rsid w:val="00BE31FA"/>
    <w:rsid w:val="00BE3C40"/>
    <w:rsid w:val="00BE57CE"/>
    <w:rsid w:val="00BE57ED"/>
    <w:rsid w:val="00BE5F79"/>
    <w:rsid w:val="00BE6503"/>
    <w:rsid w:val="00BE72D1"/>
    <w:rsid w:val="00BF1229"/>
    <w:rsid w:val="00BF1352"/>
    <w:rsid w:val="00BF282F"/>
    <w:rsid w:val="00BF57D6"/>
    <w:rsid w:val="00C00901"/>
    <w:rsid w:val="00C02178"/>
    <w:rsid w:val="00C02513"/>
    <w:rsid w:val="00C041FF"/>
    <w:rsid w:val="00C122DF"/>
    <w:rsid w:val="00C134B1"/>
    <w:rsid w:val="00C139E8"/>
    <w:rsid w:val="00C151A0"/>
    <w:rsid w:val="00C1553C"/>
    <w:rsid w:val="00C1568A"/>
    <w:rsid w:val="00C157CD"/>
    <w:rsid w:val="00C15D63"/>
    <w:rsid w:val="00C16CFA"/>
    <w:rsid w:val="00C1714E"/>
    <w:rsid w:val="00C178CD"/>
    <w:rsid w:val="00C2187A"/>
    <w:rsid w:val="00C2291C"/>
    <w:rsid w:val="00C252D6"/>
    <w:rsid w:val="00C259AE"/>
    <w:rsid w:val="00C25BC8"/>
    <w:rsid w:val="00C27771"/>
    <w:rsid w:val="00C27A52"/>
    <w:rsid w:val="00C30B14"/>
    <w:rsid w:val="00C30CF7"/>
    <w:rsid w:val="00C31353"/>
    <w:rsid w:val="00C32C51"/>
    <w:rsid w:val="00C331BA"/>
    <w:rsid w:val="00C338C5"/>
    <w:rsid w:val="00C34239"/>
    <w:rsid w:val="00C379FE"/>
    <w:rsid w:val="00C37BA8"/>
    <w:rsid w:val="00C40F82"/>
    <w:rsid w:val="00C4309B"/>
    <w:rsid w:val="00C43506"/>
    <w:rsid w:val="00C437B6"/>
    <w:rsid w:val="00C505D2"/>
    <w:rsid w:val="00C522BA"/>
    <w:rsid w:val="00C527E1"/>
    <w:rsid w:val="00C54CF0"/>
    <w:rsid w:val="00C54D1D"/>
    <w:rsid w:val="00C56616"/>
    <w:rsid w:val="00C578E4"/>
    <w:rsid w:val="00C605D0"/>
    <w:rsid w:val="00C611A2"/>
    <w:rsid w:val="00C61705"/>
    <w:rsid w:val="00C61CEF"/>
    <w:rsid w:val="00C621B7"/>
    <w:rsid w:val="00C65226"/>
    <w:rsid w:val="00C70F8C"/>
    <w:rsid w:val="00C72750"/>
    <w:rsid w:val="00C73A66"/>
    <w:rsid w:val="00C73AE4"/>
    <w:rsid w:val="00C73C23"/>
    <w:rsid w:val="00C77290"/>
    <w:rsid w:val="00C8019C"/>
    <w:rsid w:val="00C80447"/>
    <w:rsid w:val="00C804F4"/>
    <w:rsid w:val="00C809D1"/>
    <w:rsid w:val="00C80F76"/>
    <w:rsid w:val="00C825D6"/>
    <w:rsid w:val="00C82D53"/>
    <w:rsid w:val="00C8367E"/>
    <w:rsid w:val="00C839AB"/>
    <w:rsid w:val="00C83E62"/>
    <w:rsid w:val="00C84747"/>
    <w:rsid w:val="00C85669"/>
    <w:rsid w:val="00C90B23"/>
    <w:rsid w:val="00C91234"/>
    <w:rsid w:val="00C91B5E"/>
    <w:rsid w:val="00C9399A"/>
    <w:rsid w:val="00C950B5"/>
    <w:rsid w:val="00C96319"/>
    <w:rsid w:val="00C96853"/>
    <w:rsid w:val="00CA1DD6"/>
    <w:rsid w:val="00CA21F7"/>
    <w:rsid w:val="00CA256A"/>
    <w:rsid w:val="00CA558D"/>
    <w:rsid w:val="00CA6C7A"/>
    <w:rsid w:val="00CA6CD5"/>
    <w:rsid w:val="00CA7831"/>
    <w:rsid w:val="00CB1091"/>
    <w:rsid w:val="00CB11E8"/>
    <w:rsid w:val="00CB27B1"/>
    <w:rsid w:val="00CB486D"/>
    <w:rsid w:val="00CC0571"/>
    <w:rsid w:val="00CC248D"/>
    <w:rsid w:val="00CC7044"/>
    <w:rsid w:val="00CD0FE0"/>
    <w:rsid w:val="00CD4742"/>
    <w:rsid w:val="00CD7D58"/>
    <w:rsid w:val="00CE15FE"/>
    <w:rsid w:val="00CE4738"/>
    <w:rsid w:val="00CF004C"/>
    <w:rsid w:val="00CF0959"/>
    <w:rsid w:val="00CF1630"/>
    <w:rsid w:val="00CF1C3A"/>
    <w:rsid w:val="00CF2389"/>
    <w:rsid w:val="00CF2F16"/>
    <w:rsid w:val="00CF46F3"/>
    <w:rsid w:val="00CF5094"/>
    <w:rsid w:val="00CF6D53"/>
    <w:rsid w:val="00CF71A6"/>
    <w:rsid w:val="00D003EF"/>
    <w:rsid w:val="00D01C70"/>
    <w:rsid w:val="00D036ED"/>
    <w:rsid w:val="00D069C0"/>
    <w:rsid w:val="00D07287"/>
    <w:rsid w:val="00D07A27"/>
    <w:rsid w:val="00D11258"/>
    <w:rsid w:val="00D14484"/>
    <w:rsid w:val="00D16949"/>
    <w:rsid w:val="00D204B6"/>
    <w:rsid w:val="00D20758"/>
    <w:rsid w:val="00D230FD"/>
    <w:rsid w:val="00D23612"/>
    <w:rsid w:val="00D23AF4"/>
    <w:rsid w:val="00D24850"/>
    <w:rsid w:val="00D274F3"/>
    <w:rsid w:val="00D313BF"/>
    <w:rsid w:val="00D32AA6"/>
    <w:rsid w:val="00D35B2B"/>
    <w:rsid w:val="00D36681"/>
    <w:rsid w:val="00D37419"/>
    <w:rsid w:val="00D37DF9"/>
    <w:rsid w:val="00D41F93"/>
    <w:rsid w:val="00D4319A"/>
    <w:rsid w:val="00D43721"/>
    <w:rsid w:val="00D44E6A"/>
    <w:rsid w:val="00D454FA"/>
    <w:rsid w:val="00D461C6"/>
    <w:rsid w:val="00D47192"/>
    <w:rsid w:val="00D519DF"/>
    <w:rsid w:val="00D552E7"/>
    <w:rsid w:val="00D56759"/>
    <w:rsid w:val="00D56E59"/>
    <w:rsid w:val="00D57000"/>
    <w:rsid w:val="00D644E6"/>
    <w:rsid w:val="00D661D4"/>
    <w:rsid w:val="00D67942"/>
    <w:rsid w:val="00D72552"/>
    <w:rsid w:val="00D73191"/>
    <w:rsid w:val="00D73425"/>
    <w:rsid w:val="00D73882"/>
    <w:rsid w:val="00D75223"/>
    <w:rsid w:val="00D75344"/>
    <w:rsid w:val="00D77566"/>
    <w:rsid w:val="00D80777"/>
    <w:rsid w:val="00D80A80"/>
    <w:rsid w:val="00D81100"/>
    <w:rsid w:val="00D82A6B"/>
    <w:rsid w:val="00D84558"/>
    <w:rsid w:val="00D87BB7"/>
    <w:rsid w:val="00D87F0A"/>
    <w:rsid w:val="00D87F99"/>
    <w:rsid w:val="00D902E1"/>
    <w:rsid w:val="00D942F0"/>
    <w:rsid w:val="00D94AA4"/>
    <w:rsid w:val="00D94DAD"/>
    <w:rsid w:val="00D95A0C"/>
    <w:rsid w:val="00DA1152"/>
    <w:rsid w:val="00DA1A48"/>
    <w:rsid w:val="00DA298F"/>
    <w:rsid w:val="00DA374F"/>
    <w:rsid w:val="00DA4B55"/>
    <w:rsid w:val="00DA5829"/>
    <w:rsid w:val="00DA6934"/>
    <w:rsid w:val="00DA6E9D"/>
    <w:rsid w:val="00DA6FF3"/>
    <w:rsid w:val="00DA7282"/>
    <w:rsid w:val="00DB3730"/>
    <w:rsid w:val="00DB444A"/>
    <w:rsid w:val="00DB47A5"/>
    <w:rsid w:val="00DB769C"/>
    <w:rsid w:val="00DC2A15"/>
    <w:rsid w:val="00DC40CD"/>
    <w:rsid w:val="00DC42F2"/>
    <w:rsid w:val="00DC4447"/>
    <w:rsid w:val="00DC72D5"/>
    <w:rsid w:val="00DD0458"/>
    <w:rsid w:val="00DD12A4"/>
    <w:rsid w:val="00DD1452"/>
    <w:rsid w:val="00DD3857"/>
    <w:rsid w:val="00DD3DB8"/>
    <w:rsid w:val="00DD4BE0"/>
    <w:rsid w:val="00DD4F02"/>
    <w:rsid w:val="00DE046D"/>
    <w:rsid w:val="00DE2915"/>
    <w:rsid w:val="00DE2DCF"/>
    <w:rsid w:val="00DE7E34"/>
    <w:rsid w:val="00DF1D8A"/>
    <w:rsid w:val="00DF499A"/>
    <w:rsid w:val="00DF52B5"/>
    <w:rsid w:val="00DF73B1"/>
    <w:rsid w:val="00DF7821"/>
    <w:rsid w:val="00E023A3"/>
    <w:rsid w:val="00E04303"/>
    <w:rsid w:val="00E04668"/>
    <w:rsid w:val="00E055A1"/>
    <w:rsid w:val="00E05686"/>
    <w:rsid w:val="00E06D94"/>
    <w:rsid w:val="00E1106B"/>
    <w:rsid w:val="00E12204"/>
    <w:rsid w:val="00E12308"/>
    <w:rsid w:val="00E1276A"/>
    <w:rsid w:val="00E14DBD"/>
    <w:rsid w:val="00E152E9"/>
    <w:rsid w:val="00E1573F"/>
    <w:rsid w:val="00E16E52"/>
    <w:rsid w:val="00E236F8"/>
    <w:rsid w:val="00E24A4D"/>
    <w:rsid w:val="00E25150"/>
    <w:rsid w:val="00E25291"/>
    <w:rsid w:val="00E269A1"/>
    <w:rsid w:val="00E26B10"/>
    <w:rsid w:val="00E27546"/>
    <w:rsid w:val="00E316AF"/>
    <w:rsid w:val="00E32340"/>
    <w:rsid w:val="00E331F6"/>
    <w:rsid w:val="00E3321A"/>
    <w:rsid w:val="00E33D8D"/>
    <w:rsid w:val="00E34045"/>
    <w:rsid w:val="00E34D04"/>
    <w:rsid w:val="00E355B1"/>
    <w:rsid w:val="00E3592A"/>
    <w:rsid w:val="00E37143"/>
    <w:rsid w:val="00E40806"/>
    <w:rsid w:val="00E4132B"/>
    <w:rsid w:val="00E413E1"/>
    <w:rsid w:val="00E4148D"/>
    <w:rsid w:val="00E4279B"/>
    <w:rsid w:val="00E42E40"/>
    <w:rsid w:val="00E45E53"/>
    <w:rsid w:val="00E4795F"/>
    <w:rsid w:val="00E51389"/>
    <w:rsid w:val="00E51F3F"/>
    <w:rsid w:val="00E52000"/>
    <w:rsid w:val="00E524CA"/>
    <w:rsid w:val="00E535B2"/>
    <w:rsid w:val="00E5508F"/>
    <w:rsid w:val="00E56262"/>
    <w:rsid w:val="00E5661F"/>
    <w:rsid w:val="00E56BC1"/>
    <w:rsid w:val="00E5774C"/>
    <w:rsid w:val="00E613BC"/>
    <w:rsid w:val="00E6278A"/>
    <w:rsid w:val="00E62E87"/>
    <w:rsid w:val="00E641F6"/>
    <w:rsid w:val="00E646CD"/>
    <w:rsid w:val="00E64DAE"/>
    <w:rsid w:val="00E65758"/>
    <w:rsid w:val="00E6770F"/>
    <w:rsid w:val="00E70C14"/>
    <w:rsid w:val="00E71626"/>
    <w:rsid w:val="00E731F4"/>
    <w:rsid w:val="00E73F66"/>
    <w:rsid w:val="00E75E28"/>
    <w:rsid w:val="00E80445"/>
    <w:rsid w:val="00E82BDE"/>
    <w:rsid w:val="00E83F42"/>
    <w:rsid w:val="00E8404A"/>
    <w:rsid w:val="00E84E40"/>
    <w:rsid w:val="00E87952"/>
    <w:rsid w:val="00E87D26"/>
    <w:rsid w:val="00E93479"/>
    <w:rsid w:val="00E93BB0"/>
    <w:rsid w:val="00E968B8"/>
    <w:rsid w:val="00E97F7E"/>
    <w:rsid w:val="00EA0A2F"/>
    <w:rsid w:val="00EA0C3F"/>
    <w:rsid w:val="00EA1D7D"/>
    <w:rsid w:val="00EA1F31"/>
    <w:rsid w:val="00EA6D26"/>
    <w:rsid w:val="00EA6D71"/>
    <w:rsid w:val="00EA7E8C"/>
    <w:rsid w:val="00EAA1C8"/>
    <w:rsid w:val="00EAFD33"/>
    <w:rsid w:val="00EB0122"/>
    <w:rsid w:val="00EB10C1"/>
    <w:rsid w:val="00EB4EAC"/>
    <w:rsid w:val="00EB5691"/>
    <w:rsid w:val="00EC18CC"/>
    <w:rsid w:val="00EC3444"/>
    <w:rsid w:val="00EC3F1F"/>
    <w:rsid w:val="00EC5BE7"/>
    <w:rsid w:val="00EC73F9"/>
    <w:rsid w:val="00EC7F5E"/>
    <w:rsid w:val="00ED0168"/>
    <w:rsid w:val="00ED081D"/>
    <w:rsid w:val="00ED4244"/>
    <w:rsid w:val="00ED4BA6"/>
    <w:rsid w:val="00ED4C20"/>
    <w:rsid w:val="00ED5072"/>
    <w:rsid w:val="00ED6B57"/>
    <w:rsid w:val="00ED6E6E"/>
    <w:rsid w:val="00EE11D6"/>
    <w:rsid w:val="00EE36E8"/>
    <w:rsid w:val="00EE442F"/>
    <w:rsid w:val="00EE4EE3"/>
    <w:rsid w:val="00EE69AD"/>
    <w:rsid w:val="00EF3E2D"/>
    <w:rsid w:val="00EF44C9"/>
    <w:rsid w:val="00EF676C"/>
    <w:rsid w:val="00F01B98"/>
    <w:rsid w:val="00F04EEB"/>
    <w:rsid w:val="00F072FC"/>
    <w:rsid w:val="00F1469A"/>
    <w:rsid w:val="00F15DA5"/>
    <w:rsid w:val="00F168C4"/>
    <w:rsid w:val="00F16D4E"/>
    <w:rsid w:val="00F17E9F"/>
    <w:rsid w:val="00F20567"/>
    <w:rsid w:val="00F24157"/>
    <w:rsid w:val="00F2421B"/>
    <w:rsid w:val="00F25706"/>
    <w:rsid w:val="00F25AC3"/>
    <w:rsid w:val="00F26E2A"/>
    <w:rsid w:val="00F270A8"/>
    <w:rsid w:val="00F30B7C"/>
    <w:rsid w:val="00F31A7F"/>
    <w:rsid w:val="00F32270"/>
    <w:rsid w:val="00F331B3"/>
    <w:rsid w:val="00F35BD5"/>
    <w:rsid w:val="00F368F6"/>
    <w:rsid w:val="00F42AE4"/>
    <w:rsid w:val="00F449F6"/>
    <w:rsid w:val="00F456B2"/>
    <w:rsid w:val="00F45EF4"/>
    <w:rsid w:val="00F46FCC"/>
    <w:rsid w:val="00F51184"/>
    <w:rsid w:val="00F5143F"/>
    <w:rsid w:val="00F516B6"/>
    <w:rsid w:val="00F51C11"/>
    <w:rsid w:val="00F52FBF"/>
    <w:rsid w:val="00F55BA2"/>
    <w:rsid w:val="00F55DBA"/>
    <w:rsid w:val="00F575C6"/>
    <w:rsid w:val="00F578CF"/>
    <w:rsid w:val="00F62AB4"/>
    <w:rsid w:val="00F6315E"/>
    <w:rsid w:val="00F63FE5"/>
    <w:rsid w:val="00F64855"/>
    <w:rsid w:val="00F649D5"/>
    <w:rsid w:val="00F719ED"/>
    <w:rsid w:val="00F73020"/>
    <w:rsid w:val="00F73E59"/>
    <w:rsid w:val="00F75002"/>
    <w:rsid w:val="00F76A99"/>
    <w:rsid w:val="00F77BBB"/>
    <w:rsid w:val="00F77F53"/>
    <w:rsid w:val="00F80E33"/>
    <w:rsid w:val="00F80F60"/>
    <w:rsid w:val="00F81052"/>
    <w:rsid w:val="00F8161B"/>
    <w:rsid w:val="00F81B1E"/>
    <w:rsid w:val="00F81BC8"/>
    <w:rsid w:val="00F82FCD"/>
    <w:rsid w:val="00F84BFE"/>
    <w:rsid w:val="00F86307"/>
    <w:rsid w:val="00F86A54"/>
    <w:rsid w:val="00F90435"/>
    <w:rsid w:val="00F916AD"/>
    <w:rsid w:val="00F93BFF"/>
    <w:rsid w:val="00F9499E"/>
    <w:rsid w:val="00F954D9"/>
    <w:rsid w:val="00F96676"/>
    <w:rsid w:val="00F966B6"/>
    <w:rsid w:val="00F97147"/>
    <w:rsid w:val="00F97FAE"/>
    <w:rsid w:val="00FA2B8B"/>
    <w:rsid w:val="00FA35A4"/>
    <w:rsid w:val="00FA46A9"/>
    <w:rsid w:val="00FA4E43"/>
    <w:rsid w:val="00FA58DC"/>
    <w:rsid w:val="00FA643E"/>
    <w:rsid w:val="00FB2A3A"/>
    <w:rsid w:val="00FB3A5B"/>
    <w:rsid w:val="00FB5318"/>
    <w:rsid w:val="00FB5A8E"/>
    <w:rsid w:val="00FB6D08"/>
    <w:rsid w:val="00FB7846"/>
    <w:rsid w:val="00FC3052"/>
    <w:rsid w:val="00FC612D"/>
    <w:rsid w:val="00FD1659"/>
    <w:rsid w:val="00FD1713"/>
    <w:rsid w:val="00FD2190"/>
    <w:rsid w:val="00FD28D9"/>
    <w:rsid w:val="00FD2D53"/>
    <w:rsid w:val="00FD3460"/>
    <w:rsid w:val="00FD5881"/>
    <w:rsid w:val="00FD6B80"/>
    <w:rsid w:val="00FD6DF7"/>
    <w:rsid w:val="00FE0796"/>
    <w:rsid w:val="00FE11A4"/>
    <w:rsid w:val="00FE191D"/>
    <w:rsid w:val="00FE2203"/>
    <w:rsid w:val="00FE2992"/>
    <w:rsid w:val="00FE35BC"/>
    <w:rsid w:val="00FE38E4"/>
    <w:rsid w:val="00FE6A1B"/>
    <w:rsid w:val="00FF2566"/>
    <w:rsid w:val="00FF42BA"/>
    <w:rsid w:val="00FF43AC"/>
    <w:rsid w:val="00FF4CAC"/>
    <w:rsid w:val="01122FEC"/>
    <w:rsid w:val="015A8B15"/>
    <w:rsid w:val="01B43709"/>
    <w:rsid w:val="02008224"/>
    <w:rsid w:val="0257AFD3"/>
    <w:rsid w:val="026E9DA0"/>
    <w:rsid w:val="027248E3"/>
    <w:rsid w:val="029E15FB"/>
    <w:rsid w:val="02A9B2E7"/>
    <w:rsid w:val="02D542E5"/>
    <w:rsid w:val="02EC1FDB"/>
    <w:rsid w:val="0302566B"/>
    <w:rsid w:val="03096949"/>
    <w:rsid w:val="0380F790"/>
    <w:rsid w:val="03BED696"/>
    <w:rsid w:val="042C14EB"/>
    <w:rsid w:val="04631807"/>
    <w:rsid w:val="04B27517"/>
    <w:rsid w:val="04BF96D6"/>
    <w:rsid w:val="04E70649"/>
    <w:rsid w:val="0516007B"/>
    <w:rsid w:val="05A545F9"/>
    <w:rsid w:val="05DD81D6"/>
    <w:rsid w:val="060F2441"/>
    <w:rsid w:val="06532DFE"/>
    <w:rsid w:val="065E9915"/>
    <w:rsid w:val="06E17D0B"/>
    <w:rsid w:val="06E219F7"/>
    <w:rsid w:val="06E6005D"/>
    <w:rsid w:val="06F67758"/>
    <w:rsid w:val="07396A08"/>
    <w:rsid w:val="083448BE"/>
    <w:rsid w:val="088B157E"/>
    <w:rsid w:val="0904A002"/>
    <w:rsid w:val="0926B2D3"/>
    <w:rsid w:val="09299072"/>
    <w:rsid w:val="0958EB49"/>
    <w:rsid w:val="0969CD2F"/>
    <w:rsid w:val="09701480"/>
    <w:rsid w:val="099B19E8"/>
    <w:rsid w:val="099BF272"/>
    <w:rsid w:val="099D6C39"/>
    <w:rsid w:val="09E448D6"/>
    <w:rsid w:val="09F52E78"/>
    <w:rsid w:val="0A5C28C8"/>
    <w:rsid w:val="0AAB6348"/>
    <w:rsid w:val="0ACD0E2D"/>
    <w:rsid w:val="0B534AE5"/>
    <w:rsid w:val="0B91D61C"/>
    <w:rsid w:val="0BB0D1EF"/>
    <w:rsid w:val="0BDDCE59"/>
    <w:rsid w:val="0BE73EFA"/>
    <w:rsid w:val="0C6925E5"/>
    <w:rsid w:val="0D410D53"/>
    <w:rsid w:val="0D7AA12D"/>
    <w:rsid w:val="0D93C98A"/>
    <w:rsid w:val="0DC841C6"/>
    <w:rsid w:val="0E305B4B"/>
    <w:rsid w:val="0E8DB2A4"/>
    <w:rsid w:val="0E937113"/>
    <w:rsid w:val="0EDA9A60"/>
    <w:rsid w:val="0EEBB0FF"/>
    <w:rsid w:val="0F55AD29"/>
    <w:rsid w:val="0FC0AA25"/>
    <w:rsid w:val="10D9116E"/>
    <w:rsid w:val="1196A968"/>
    <w:rsid w:val="119BA5E8"/>
    <w:rsid w:val="12000F29"/>
    <w:rsid w:val="12348F2D"/>
    <w:rsid w:val="12421C1D"/>
    <w:rsid w:val="12465C73"/>
    <w:rsid w:val="1279FE48"/>
    <w:rsid w:val="12B4AE67"/>
    <w:rsid w:val="12B4BDC8"/>
    <w:rsid w:val="12B8E8B6"/>
    <w:rsid w:val="12D8E902"/>
    <w:rsid w:val="12D9DE31"/>
    <w:rsid w:val="12F463B4"/>
    <w:rsid w:val="13011B7C"/>
    <w:rsid w:val="1320E4CD"/>
    <w:rsid w:val="132EB77B"/>
    <w:rsid w:val="138D8247"/>
    <w:rsid w:val="13923DCC"/>
    <w:rsid w:val="13999962"/>
    <w:rsid w:val="139F58C8"/>
    <w:rsid w:val="13B03347"/>
    <w:rsid w:val="147CDD69"/>
    <w:rsid w:val="149CEBDD"/>
    <w:rsid w:val="14FC9210"/>
    <w:rsid w:val="158021B8"/>
    <w:rsid w:val="1598EBE6"/>
    <w:rsid w:val="15A32F34"/>
    <w:rsid w:val="15DF9FF9"/>
    <w:rsid w:val="16012389"/>
    <w:rsid w:val="161EB0B8"/>
    <w:rsid w:val="1638BC3E"/>
    <w:rsid w:val="16596363"/>
    <w:rsid w:val="16638EB1"/>
    <w:rsid w:val="16DCA436"/>
    <w:rsid w:val="171488A8"/>
    <w:rsid w:val="1739D5A6"/>
    <w:rsid w:val="1760572A"/>
    <w:rsid w:val="17BD948E"/>
    <w:rsid w:val="182694B8"/>
    <w:rsid w:val="1884EB9F"/>
    <w:rsid w:val="18920D4A"/>
    <w:rsid w:val="18A9F9D8"/>
    <w:rsid w:val="199F5C8D"/>
    <w:rsid w:val="19A41BFC"/>
    <w:rsid w:val="19C4CBC9"/>
    <w:rsid w:val="19F33430"/>
    <w:rsid w:val="19F433C4"/>
    <w:rsid w:val="1A4C296A"/>
    <w:rsid w:val="1A66044B"/>
    <w:rsid w:val="1A96DEF1"/>
    <w:rsid w:val="1AC87430"/>
    <w:rsid w:val="1B18BFA9"/>
    <w:rsid w:val="1B4A4F96"/>
    <w:rsid w:val="1B4DFD21"/>
    <w:rsid w:val="1B961BED"/>
    <w:rsid w:val="1BA98E15"/>
    <w:rsid w:val="1BD436BC"/>
    <w:rsid w:val="1C45169D"/>
    <w:rsid w:val="1C453FC6"/>
    <w:rsid w:val="1C5C940B"/>
    <w:rsid w:val="1C71CAB0"/>
    <w:rsid w:val="1CC39D8B"/>
    <w:rsid w:val="1D30AC06"/>
    <w:rsid w:val="1DA58BBF"/>
    <w:rsid w:val="1E2D3956"/>
    <w:rsid w:val="1EA183BE"/>
    <w:rsid w:val="1ED052D7"/>
    <w:rsid w:val="1F7312EF"/>
    <w:rsid w:val="1FFA3523"/>
    <w:rsid w:val="2020584B"/>
    <w:rsid w:val="20758DF2"/>
    <w:rsid w:val="208BAB00"/>
    <w:rsid w:val="210FC538"/>
    <w:rsid w:val="218847E4"/>
    <w:rsid w:val="21E9F077"/>
    <w:rsid w:val="223CBEE1"/>
    <w:rsid w:val="226033FB"/>
    <w:rsid w:val="22F24565"/>
    <w:rsid w:val="23192C48"/>
    <w:rsid w:val="234D61E7"/>
    <w:rsid w:val="235E91E7"/>
    <w:rsid w:val="23665EE0"/>
    <w:rsid w:val="23667BC4"/>
    <w:rsid w:val="2385C0D8"/>
    <w:rsid w:val="23A09B74"/>
    <w:rsid w:val="23AD2EB4"/>
    <w:rsid w:val="23D4643C"/>
    <w:rsid w:val="23D48DA6"/>
    <w:rsid w:val="23D54332"/>
    <w:rsid w:val="2410F0B5"/>
    <w:rsid w:val="2426BE2F"/>
    <w:rsid w:val="243163D3"/>
    <w:rsid w:val="2448D851"/>
    <w:rsid w:val="24524C28"/>
    <w:rsid w:val="246CC668"/>
    <w:rsid w:val="252B74EE"/>
    <w:rsid w:val="2568E70B"/>
    <w:rsid w:val="2575E713"/>
    <w:rsid w:val="262698CE"/>
    <w:rsid w:val="2674C447"/>
    <w:rsid w:val="26803187"/>
    <w:rsid w:val="2698378D"/>
    <w:rsid w:val="26A44141"/>
    <w:rsid w:val="26CEC138"/>
    <w:rsid w:val="26E8C654"/>
    <w:rsid w:val="2700BB65"/>
    <w:rsid w:val="273626C3"/>
    <w:rsid w:val="27F194BE"/>
    <w:rsid w:val="27F54C10"/>
    <w:rsid w:val="282453FB"/>
    <w:rsid w:val="2835A34F"/>
    <w:rsid w:val="285082A6"/>
    <w:rsid w:val="28B2CABF"/>
    <w:rsid w:val="29052365"/>
    <w:rsid w:val="29C36810"/>
    <w:rsid w:val="29DA8596"/>
    <w:rsid w:val="29E2A410"/>
    <w:rsid w:val="29F5EBEF"/>
    <w:rsid w:val="2A146CA0"/>
    <w:rsid w:val="2A589D18"/>
    <w:rsid w:val="2A611B60"/>
    <w:rsid w:val="2AF0530D"/>
    <w:rsid w:val="2AFD9285"/>
    <w:rsid w:val="2B9739DF"/>
    <w:rsid w:val="2BB03D01"/>
    <w:rsid w:val="2BE404F8"/>
    <w:rsid w:val="2CA257F9"/>
    <w:rsid w:val="2CA7406C"/>
    <w:rsid w:val="2CAE6D88"/>
    <w:rsid w:val="2CBFEA33"/>
    <w:rsid w:val="2CE48FC9"/>
    <w:rsid w:val="2D0C69D5"/>
    <w:rsid w:val="2D16F60D"/>
    <w:rsid w:val="2D3B9776"/>
    <w:rsid w:val="2D917107"/>
    <w:rsid w:val="2DA55755"/>
    <w:rsid w:val="2DFB5C66"/>
    <w:rsid w:val="2E27CC50"/>
    <w:rsid w:val="2ED00145"/>
    <w:rsid w:val="2EDD2299"/>
    <w:rsid w:val="2F13D66B"/>
    <w:rsid w:val="2F1962C7"/>
    <w:rsid w:val="2FC39CB1"/>
    <w:rsid w:val="2FC6C28B"/>
    <w:rsid w:val="2FE3A44E"/>
    <w:rsid w:val="2FF614FC"/>
    <w:rsid w:val="303E5BBE"/>
    <w:rsid w:val="309BC8E3"/>
    <w:rsid w:val="30F80512"/>
    <w:rsid w:val="3151237E"/>
    <w:rsid w:val="319AEE77"/>
    <w:rsid w:val="31C35A34"/>
    <w:rsid w:val="32168485"/>
    <w:rsid w:val="325CEB44"/>
    <w:rsid w:val="32613EC6"/>
    <w:rsid w:val="32C60F69"/>
    <w:rsid w:val="33496E18"/>
    <w:rsid w:val="336495D8"/>
    <w:rsid w:val="341216B6"/>
    <w:rsid w:val="34CC847A"/>
    <w:rsid w:val="34E3F9CB"/>
    <w:rsid w:val="352E6912"/>
    <w:rsid w:val="35E8606A"/>
    <w:rsid w:val="363A91E7"/>
    <w:rsid w:val="36FDAC1F"/>
    <w:rsid w:val="3700E38C"/>
    <w:rsid w:val="375857BD"/>
    <w:rsid w:val="37A116BD"/>
    <w:rsid w:val="37F2B437"/>
    <w:rsid w:val="3838372A"/>
    <w:rsid w:val="383BA28E"/>
    <w:rsid w:val="3853968C"/>
    <w:rsid w:val="38604E3E"/>
    <w:rsid w:val="38B014E1"/>
    <w:rsid w:val="39050CED"/>
    <w:rsid w:val="3949F05B"/>
    <w:rsid w:val="397A7C52"/>
    <w:rsid w:val="3984325F"/>
    <w:rsid w:val="39B2279E"/>
    <w:rsid w:val="39CA1A67"/>
    <w:rsid w:val="3A14BA58"/>
    <w:rsid w:val="3A843E7A"/>
    <w:rsid w:val="3ABE38E5"/>
    <w:rsid w:val="3AE132E5"/>
    <w:rsid w:val="3B831CFD"/>
    <w:rsid w:val="3BB055BD"/>
    <w:rsid w:val="3BDEF68C"/>
    <w:rsid w:val="3BEE19EC"/>
    <w:rsid w:val="3BF7DCFD"/>
    <w:rsid w:val="3C0DBCDC"/>
    <w:rsid w:val="3C2ED682"/>
    <w:rsid w:val="3C620BB8"/>
    <w:rsid w:val="3C684124"/>
    <w:rsid w:val="3CDC75BB"/>
    <w:rsid w:val="3D1AB8CF"/>
    <w:rsid w:val="3D1EED5E"/>
    <w:rsid w:val="3D69B687"/>
    <w:rsid w:val="3D94F409"/>
    <w:rsid w:val="3E86D9F7"/>
    <w:rsid w:val="3EF6B027"/>
    <w:rsid w:val="3F139BED"/>
    <w:rsid w:val="3FEE4433"/>
    <w:rsid w:val="403EE323"/>
    <w:rsid w:val="408187A1"/>
    <w:rsid w:val="4090C53B"/>
    <w:rsid w:val="409D87BB"/>
    <w:rsid w:val="410D218C"/>
    <w:rsid w:val="412AD5DE"/>
    <w:rsid w:val="416F8489"/>
    <w:rsid w:val="41942FD8"/>
    <w:rsid w:val="42E80045"/>
    <w:rsid w:val="4305E5F9"/>
    <w:rsid w:val="4346C55F"/>
    <w:rsid w:val="438E8877"/>
    <w:rsid w:val="43B8F97F"/>
    <w:rsid w:val="43FDCC2F"/>
    <w:rsid w:val="4469F9DE"/>
    <w:rsid w:val="449F4DFF"/>
    <w:rsid w:val="4521C402"/>
    <w:rsid w:val="45529E2A"/>
    <w:rsid w:val="45568E52"/>
    <w:rsid w:val="457A0246"/>
    <w:rsid w:val="45A081E5"/>
    <w:rsid w:val="45E65DA3"/>
    <w:rsid w:val="461A4236"/>
    <w:rsid w:val="462EEC39"/>
    <w:rsid w:val="463E69D1"/>
    <w:rsid w:val="46597164"/>
    <w:rsid w:val="470997A3"/>
    <w:rsid w:val="47480511"/>
    <w:rsid w:val="4755839C"/>
    <w:rsid w:val="47FCFA69"/>
    <w:rsid w:val="48211D07"/>
    <w:rsid w:val="48635F8D"/>
    <w:rsid w:val="48779BCE"/>
    <w:rsid w:val="48ACAFEE"/>
    <w:rsid w:val="48BD1EF7"/>
    <w:rsid w:val="48C355BE"/>
    <w:rsid w:val="49352582"/>
    <w:rsid w:val="493AB51C"/>
    <w:rsid w:val="495710AE"/>
    <w:rsid w:val="49645E02"/>
    <w:rsid w:val="4974B018"/>
    <w:rsid w:val="498EFD91"/>
    <w:rsid w:val="49CC2D29"/>
    <w:rsid w:val="4A0B3DB2"/>
    <w:rsid w:val="4A33FA15"/>
    <w:rsid w:val="4A4245E2"/>
    <w:rsid w:val="4A86CB53"/>
    <w:rsid w:val="4A8F2BB2"/>
    <w:rsid w:val="4AAA11F3"/>
    <w:rsid w:val="4AC11FBF"/>
    <w:rsid w:val="4AC6FDB5"/>
    <w:rsid w:val="4AD6FE6A"/>
    <w:rsid w:val="4C328F1D"/>
    <w:rsid w:val="4CAB3ABB"/>
    <w:rsid w:val="4CC4FB67"/>
    <w:rsid w:val="4CD45286"/>
    <w:rsid w:val="4D0F634D"/>
    <w:rsid w:val="4D19549C"/>
    <w:rsid w:val="4DB2D1BA"/>
    <w:rsid w:val="4DCE5F7E"/>
    <w:rsid w:val="4E17E061"/>
    <w:rsid w:val="4E321308"/>
    <w:rsid w:val="4E3A84D1"/>
    <w:rsid w:val="4E3B527F"/>
    <w:rsid w:val="4E931C35"/>
    <w:rsid w:val="4EAC5166"/>
    <w:rsid w:val="4ECD4A08"/>
    <w:rsid w:val="4EEC06DC"/>
    <w:rsid w:val="4F4F7442"/>
    <w:rsid w:val="4F7A118E"/>
    <w:rsid w:val="4F8D433A"/>
    <w:rsid w:val="4F988C49"/>
    <w:rsid w:val="4FA97B64"/>
    <w:rsid w:val="5019C617"/>
    <w:rsid w:val="507604AC"/>
    <w:rsid w:val="50B85461"/>
    <w:rsid w:val="50FC9EAA"/>
    <w:rsid w:val="510A659D"/>
    <w:rsid w:val="51522FFD"/>
    <w:rsid w:val="518FEFE1"/>
    <w:rsid w:val="51ABA631"/>
    <w:rsid w:val="51EF66DD"/>
    <w:rsid w:val="5246AFAE"/>
    <w:rsid w:val="5253FEF2"/>
    <w:rsid w:val="52AC5365"/>
    <w:rsid w:val="53908B44"/>
    <w:rsid w:val="539537D5"/>
    <w:rsid w:val="53E1DD33"/>
    <w:rsid w:val="547327AA"/>
    <w:rsid w:val="547D4525"/>
    <w:rsid w:val="54C1603F"/>
    <w:rsid w:val="54C4FD14"/>
    <w:rsid w:val="55500A22"/>
    <w:rsid w:val="5567FCAB"/>
    <w:rsid w:val="55A399A9"/>
    <w:rsid w:val="55C60046"/>
    <w:rsid w:val="55D0E353"/>
    <w:rsid w:val="55EE498A"/>
    <w:rsid w:val="560B9FBD"/>
    <w:rsid w:val="560DC377"/>
    <w:rsid w:val="56515DFD"/>
    <w:rsid w:val="567D3CE4"/>
    <w:rsid w:val="56A7A1A9"/>
    <w:rsid w:val="573E1AC3"/>
    <w:rsid w:val="577541C4"/>
    <w:rsid w:val="5783102B"/>
    <w:rsid w:val="579BA2B8"/>
    <w:rsid w:val="581421FD"/>
    <w:rsid w:val="5822E9BC"/>
    <w:rsid w:val="5837ECA6"/>
    <w:rsid w:val="58DAAE1F"/>
    <w:rsid w:val="595F7215"/>
    <w:rsid w:val="59864C9B"/>
    <w:rsid w:val="598E1866"/>
    <w:rsid w:val="59B5E6A1"/>
    <w:rsid w:val="59C9641E"/>
    <w:rsid w:val="59D61AFC"/>
    <w:rsid w:val="5A0514A6"/>
    <w:rsid w:val="5A623B69"/>
    <w:rsid w:val="5AACE286"/>
    <w:rsid w:val="5AC9200A"/>
    <w:rsid w:val="5B582F2F"/>
    <w:rsid w:val="5B6084B3"/>
    <w:rsid w:val="5B930DC2"/>
    <w:rsid w:val="5BB1EF18"/>
    <w:rsid w:val="5BD31CA3"/>
    <w:rsid w:val="5C0D3705"/>
    <w:rsid w:val="5C48B2E7"/>
    <w:rsid w:val="5C818129"/>
    <w:rsid w:val="5C9848A1"/>
    <w:rsid w:val="5CA56A64"/>
    <w:rsid w:val="5CC5B928"/>
    <w:rsid w:val="5CE21546"/>
    <w:rsid w:val="5D8DB40C"/>
    <w:rsid w:val="5DAC3788"/>
    <w:rsid w:val="5DBE1A2E"/>
    <w:rsid w:val="5E05DE9C"/>
    <w:rsid w:val="5E096B8F"/>
    <w:rsid w:val="5E5CC2D7"/>
    <w:rsid w:val="5E7100DC"/>
    <w:rsid w:val="5E82F22B"/>
    <w:rsid w:val="5EE8E7E1"/>
    <w:rsid w:val="5F2CCB41"/>
    <w:rsid w:val="5F33976D"/>
    <w:rsid w:val="5FB01696"/>
    <w:rsid w:val="5FBCB8F8"/>
    <w:rsid w:val="5FD4D1EF"/>
    <w:rsid w:val="60845270"/>
    <w:rsid w:val="60875397"/>
    <w:rsid w:val="608B6A3F"/>
    <w:rsid w:val="60CF67CE"/>
    <w:rsid w:val="610EAF85"/>
    <w:rsid w:val="611C240A"/>
    <w:rsid w:val="61823D5A"/>
    <w:rsid w:val="619B6EEC"/>
    <w:rsid w:val="61CA2894"/>
    <w:rsid w:val="61D2F495"/>
    <w:rsid w:val="61FA6E0C"/>
    <w:rsid w:val="6226F27A"/>
    <w:rsid w:val="6227B57D"/>
    <w:rsid w:val="626BC0D6"/>
    <w:rsid w:val="62A5CC83"/>
    <w:rsid w:val="63D6C4DE"/>
    <w:rsid w:val="63EFCBAB"/>
    <w:rsid w:val="6431B069"/>
    <w:rsid w:val="6453C4CC"/>
    <w:rsid w:val="646CED29"/>
    <w:rsid w:val="64CE361A"/>
    <w:rsid w:val="64F80201"/>
    <w:rsid w:val="657DE4E3"/>
    <w:rsid w:val="65CC658F"/>
    <w:rsid w:val="66535C8C"/>
    <w:rsid w:val="66537311"/>
    <w:rsid w:val="66A32633"/>
    <w:rsid w:val="67714F29"/>
    <w:rsid w:val="678B658E"/>
    <w:rsid w:val="67935314"/>
    <w:rsid w:val="67A58B02"/>
    <w:rsid w:val="67E66738"/>
    <w:rsid w:val="67EC900E"/>
    <w:rsid w:val="67EE5CF2"/>
    <w:rsid w:val="68216D94"/>
    <w:rsid w:val="68227E68"/>
    <w:rsid w:val="6829DC06"/>
    <w:rsid w:val="684A865C"/>
    <w:rsid w:val="68570B84"/>
    <w:rsid w:val="68602DAA"/>
    <w:rsid w:val="68CF945D"/>
    <w:rsid w:val="68F874E9"/>
    <w:rsid w:val="690EDEFF"/>
    <w:rsid w:val="692F2375"/>
    <w:rsid w:val="695771AC"/>
    <w:rsid w:val="69C37A57"/>
    <w:rsid w:val="69DA5D07"/>
    <w:rsid w:val="69FA4619"/>
    <w:rsid w:val="6A19A7A2"/>
    <w:rsid w:val="6A4B560C"/>
    <w:rsid w:val="6A6098ED"/>
    <w:rsid w:val="6A6CBB83"/>
    <w:rsid w:val="6ABF89F5"/>
    <w:rsid w:val="6AC0BD1A"/>
    <w:rsid w:val="6AC70C80"/>
    <w:rsid w:val="6ACAF3D6"/>
    <w:rsid w:val="6AF116FE"/>
    <w:rsid w:val="6B0DA552"/>
    <w:rsid w:val="6B26E434"/>
    <w:rsid w:val="6B2F16B9"/>
    <w:rsid w:val="6B941F18"/>
    <w:rsid w:val="6BF05F94"/>
    <w:rsid w:val="6C0E7708"/>
    <w:rsid w:val="6C425B0A"/>
    <w:rsid w:val="6C5EA7F3"/>
    <w:rsid w:val="6C8AD9B0"/>
    <w:rsid w:val="6C9F282C"/>
    <w:rsid w:val="6CB49809"/>
    <w:rsid w:val="6D3B814A"/>
    <w:rsid w:val="6D4433CA"/>
    <w:rsid w:val="6DFC4B93"/>
    <w:rsid w:val="6E1210A9"/>
    <w:rsid w:val="6E33532B"/>
    <w:rsid w:val="6E6EF351"/>
    <w:rsid w:val="6EBEBD62"/>
    <w:rsid w:val="6EC8C7FA"/>
    <w:rsid w:val="6ED2A020"/>
    <w:rsid w:val="6F016E3F"/>
    <w:rsid w:val="6F4790F6"/>
    <w:rsid w:val="6F9C0963"/>
    <w:rsid w:val="6FB7863C"/>
    <w:rsid w:val="6FEC7C10"/>
    <w:rsid w:val="7024D510"/>
    <w:rsid w:val="703D7E2A"/>
    <w:rsid w:val="70A20102"/>
    <w:rsid w:val="70AEE58D"/>
    <w:rsid w:val="70AF4AFE"/>
    <w:rsid w:val="70D8171B"/>
    <w:rsid w:val="70F757D6"/>
    <w:rsid w:val="7151F20F"/>
    <w:rsid w:val="71A8EF90"/>
    <w:rsid w:val="71A97F09"/>
    <w:rsid w:val="721CA50C"/>
    <w:rsid w:val="72AB3F00"/>
    <w:rsid w:val="731C7DCE"/>
    <w:rsid w:val="732831C3"/>
    <w:rsid w:val="7393B6CD"/>
    <w:rsid w:val="7437AE1C"/>
    <w:rsid w:val="7471D61C"/>
    <w:rsid w:val="7476A4BD"/>
    <w:rsid w:val="74AC4E14"/>
    <w:rsid w:val="74F206B6"/>
    <w:rsid w:val="758E619A"/>
    <w:rsid w:val="75975CC7"/>
    <w:rsid w:val="75B089AA"/>
    <w:rsid w:val="75F57CE2"/>
    <w:rsid w:val="768F58E2"/>
    <w:rsid w:val="76939751"/>
    <w:rsid w:val="76F24908"/>
    <w:rsid w:val="76FDB1AB"/>
    <w:rsid w:val="77342E2C"/>
    <w:rsid w:val="7741933E"/>
    <w:rsid w:val="7779EEB7"/>
    <w:rsid w:val="77A78D0E"/>
    <w:rsid w:val="77C8C55E"/>
    <w:rsid w:val="77D19AC1"/>
    <w:rsid w:val="77E1E136"/>
    <w:rsid w:val="77E70933"/>
    <w:rsid w:val="77FDAFE2"/>
    <w:rsid w:val="780D54C2"/>
    <w:rsid w:val="78170FF9"/>
    <w:rsid w:val="78226B68"/>
    <w:rsid w:val="785102E6"/>
    <w:rsid w:val="790A207F"/>
    <w:rsid w:val="7924A88C"/>
    <w:rsid w:val="79520E03"/>
    <w:rsid w:val="79748280"/>
    <w:rsid w:val="797CB138"/>
    <w:rsid w:val="798FF94C"/>
    <w:rsid w:val="79954F58"/>
    <w:rsid w:val="799BE12E"/>
    <w:rsid w:val="79BD8E73"/>
    <w:rsid w:val="7A0EDC59"/>
    <w:rsid w:val="7A19429D"/>
    <w:rsid w:val="7A553AEE"/>
    <w:rsid w:val="7A945B64"/>
    <w:rsid w:val="7A96EBF5"/>
    <w:rsid w:val="7AE117A0"/>
    <w:rsid w:val="7AE12D52"/>
    <w:rsid w:val="7BB3C4B0"/>
    <w:rsid w:val="7BDAE427"/>
    <w:rsid w:val="7CB78B1F"/>
    <w:rsid w:val="7CE32A17"/>
    <w:rsid w:val="7CEF5C70"/>
    <w:rsid w:val="7D02D8D5"/>
    <w:rsid w:val="7D376743"/>
    <w:rsid w:val="7D578297"/>
    <w:rsid w:val="7D5846E5"/>
    <w:rsid w:val="7D95FACB"/>
    <w:rsid w:val="7DB35C70"/>
    <w:rsid w:val="7E13D88C"/>
    <w:rsid w:val="7E6E5594"/>
    <w:rsid w:val="7E7C9646"/>
    <w:rsid w:val="7E8677EE"/>
    <w:rsid w:val="7EF352F8"/>
    <w:rsid w:val="7F038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49C2E"/>
  <w15:docId w15:val="{DDAEEDBA-DFA1-42EC-B736-6E316B5453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46688F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aliases w:val="Title body"/>
    <w:basedOn w:val="Standaard"/>
    <w:next w:val="Standaard"/>
    <w:link w:val="Kop1Char"/>
    <w:uiPriority w:val="9"/>
    <w:rsid w:val="00041FD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aliases w:val="Kop 2 GSV"/>
    <w:next w:val="Standaard"/>
    <w:link w:val="Kop2Char"/>
    <w:uiPriority w:val="9"/>
    <w:unhideWhenUsed/>
    <w:rsid w:val="006B7FCB"/>
    <w:pPr>
      <w:keepNext/>
      <w:keepLines/>
      <w:spacing w:after="60"/>
      <w:outlineLvl w:val="1"/>
    </w:pPr>
    <w:rPr>
      <w:rFonts w:ascii="Calibri" w:hAnsi="Calibri" w:eastAsiaTheme="majorEastAsia" w:cstheme="majorBidi"/>
      <w:b/>
      <w:bCs/>
      <w:color w:val="1A2BC2" w:themeColor="text2"/>
      <w:sz w:val="24"/>
      <w:szCs w:val="26"/>
    </w:rPr>
  </w:style>
  <w:style w:type="paragraph" w:styleId="Kop3">
    <w:name w:val="heading 3"/>
    <w:aliases w:val="Kop 3 GSV"/>
    <w:basedOn w:val="Standaard"/>
    <w:next w:val="Standaard"/>
    <w:link w:val="Kop3Char"/>
    <w:uiPriority w:val="9"/>
    <w:unhideWhenUsed/>
    <w:rsid w:val="00C041FF"/>
    <w:pPr>
      <w:keepNext/>
      <w:keepLines/>
      <w:spacing w:before="40"/>
      <w:outlineLvl w:val="2"/>
    </w:pPr>
    <w:rPr>
      <w:rFonts w:asciiTheme="minorHAnsi" w:hAnsiTheme="minorHAnsi" w:eastAsiaTheme="majorEastAsia" w:cstheme="majorBidi"/>
      <w:color w:val="1A2BC2" w:themeColor="text2"/>
      <w:sz w:val="24"/>
      <w:szCs w:val="24"/>
    </w:rPr>
  </w:style>
  <w:style w:type="paragraph" w:styleId="Kop4">
    <w:name w:val="heading 4"/>
    <w:aliases w:val="Kop 4 GSV"/>
    <w:basedOn w:val="Standaard"/>
    <w:next w:val="Standaard"/>
    <w:link w:val="Kop4Char"/>
    <w:uiPriority w:val="9"/>
    <w:unhideWhenUsed/>
    <w:rsid w:val="00C041FF"/>
    <w:pPr>
      <w:keepNext/>
      <w:keepLines/>
      <w:spacing w:before="40"/>
      <w:outlineLvl w:val="3"/>
    </w:pPr>
    <w:rPr>
      <w:rFonts w:eastAsiaTheme="majorEastAsia" w:cstheme="majorBidi"/>
      <w:iCs/>
      <w:color w:val="1A2BC2" w:themeColor="text2"/>
      <w:sz w:val="22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Title body Char"/>
    <w:basedOn w:val="Standaardalinea-lettertype"/>
    <w:link w:val="Kop1"/>
    <w:uiPriority w:val="9"/>
    <w:rsid w:val="00041FD0"/>
    <w:rPr>
      <w:rFonts w:ascii="Verdana" w:hAnsi="Verdana" w:eastAsiaTheme="majorEastAsia" w:cstheme="majorBidi"/>
      <w:b/>
      <w:sz w:val="32"/>
      <w:szCs w:val="32"/>
    </w:rPr>
  </w:style>
  <w:style w:type="table" w:styleId="test" w:customStyle="1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Trenda" w:hAnsi="Trenda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styleId="TitelChar1" w:customStyle="1">
    <w:name w:val="Titel Char1"/>
    <w:aliases w:val="Title voorblad Char"/>
    <w:basedOn w:val="Standaardalinea-lettertype"/>
    <w:link w:val="Titel"/>
    <w:uiPriority w:val="10"/>
    <w:rsid w:val="00FD1659"/>
    <w:rPr>
      <w:rFonts w:ascii="Verdana" w:hAnsi="Verdana" w:eastAsiaTheme="majorEastAsi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041FD0"/>
    <w:rPr>
      <w:rFonts w:ascii="Verdana" w:hAnsi="Verdana" w:eastAsiaTheme="minorEastAsia"/>
      <w:spacing w:val="15"/>
      <w:sz w:val="28"/>
    </w:rPr>
  </w:style>
  <w:style w:type="character" w:styleId="Kop2Char" w:customStyle="1">
    <w:name w:val="Kop 2 Char"/>
    <w:aliases w:val="Kop 2 GSV Char"/>
    <w:basedOn w:val="Standaardalinea-lettertype"/>
    <w:link w:val="Kop2"/>
    <w:uiPriority w:val="9"/>
    <w:rsid w:val="006B7FCB"/>
    <w:rPr>
      <w:rFonts w:ascii="Calibri" w:hAnsi="Calibri" w:eastAsiaTheme="majorEastAsia" w:cstheme="majorBidi"/>
      <w:b/>
      <w:bCs/>
      <w:color w:val="1A2BC2" w:themeColor="text2"/>
      <w:sz w:val="24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styleId="Intro" w:customStyle="1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styleId="Titel1" w:customStyle="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styleId="IntroChar" w:customStyle="1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styleId="Titelgenummerd" w:customStyle="1">
    <w:name w:val="Titel_genummerd"/>
    <w:basedOn w:val="Titel1"/>
    <w:next w:val="Standaard"/>
    <w:link w:val="TitelgenummerdChar"/>
    <w:rsid w:val="00BD6D0C"/>
  </w:style>
  <w:style w:type="character" w:styleId="TitelChar" w:customStyle="1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styleId="TitelH4" w:customStyle="1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styleId="TitelgenummerdChar" w:customStyle="1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iPriority w:val="99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styleId="TitelH4Char" w:customStyle="1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styleId="TitelH4genummerd" w:customStyle="1">
    <w:name w:val="Titel H4_genummerd"/>
    <w:basedOn w:val="TitelH4"/>
    <w:next w:val="Standaard"/>
    <w:link w:val="TitelH4genummerdChar"/>
    <w:rsid w:val="007910D0"/>
    <w:pPr>
      <w:numPr>
        <w:ilvl w:val="1"/>
        <w:numId w:val="1"/>
      </w:numPr>
      <w:spacing w:before="480"/>
    </w:pPr>
  </w:style>
  <w:style w:type="paragraph" w:styleId="TitelH3" w:customStyle="1">
    <w:name w:val="Titel H3"/>
    <w:basedOn w:val="Standaard"/>
    <w:next w:val="Standaard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styleId="TitelH4genummerdChar" w:customStyle="1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styleId="TitelH3genummerd" w:customStyle="1">
    <w:name w:val="Titel H3_genummerd"/>
    <w:basedOn w:val="TitelH3"/>
    <w:link w:val="TitelH3genummerdChar"/>
    <w:rsid w:val="007910D0"/>
    <w:pPr>
      <w:numPr>
        <w:numId w:val="1"/>
      </w:numPr>
    </w:pPr>
    <w:rPr>
      <w:lang w:val="en-US"/>
    </w:rPr>
  </w:style>
  <w:style w:type="character" w:styleId="TitelH3Char" w:customStyle="1">
    <w:name w:val="Titel H3 Char"/>
    <w:basedOn w:val="Standaardalinea-lettertype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styleId="TitelH3genummerdChar" w:customStyle="1">
    <w:name w:val="Titel H3_genummerd Char"/>
    <w:basedOn w:val="Standaardalinea-lettertype"/>
    <w:link w:val="TitelH3genummerd"/>
    <w:rsid w:val="007910D0"/>
    <w:rPr>
      <w:rFonts w:ascii="Calibri" w:hAnsi="Calibri"/>
      <w:b/>
      <w:bCs/>
      <w:color w:val="2FB6BC"/>
      <w:sz w:val="40"/>
      <w:szCs w:val="40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  <w:style w:type="paragraph" w:styleId="Kop1GSV" w:customStyle="1">
    <w:name w:val="Kop 1 GSV"/>
    <w:basedOn w:val="Lijstalinea"/>
    <w:next w:val="Standaard"/>
    <w:rsid w:val="00A91DF1"/>
    <w:pPr>
      <w:ind w:left="0"/>
    </w:pPr>
    <w:rPr>
      <w:b/>
      <w:bCs/>
      <w:color w:val="1A2BC2" w:themeColor="accent2"/>
      <w:sz w:val="28"/>
      <w:szCs w:val="28"/>
    </w:rPr>
  </w:style>
  <w:style w:type="character" w:styleId="Kop3Char" w:customStyle="1">
    <w:name w:val="Kop 3 Char"/>
    <w:aliases w:val="Kop 3 GSV Char"/>
    <w:basedOn w:val="Standaardalinea-lettertype"/>
    <w:link w:val="Kop3"/>
    <w:uiPriority w:val="9"/>
    <w:rsid w:val="00C041FF"/>
    <w:rPr>
      <w:rFonts w:eastAsiaTheme="majorEastAsia" w:cstheme="majorBidi"/>
      <w:color w:val="1A2BC2" w:themeColor="text2"/>
      <w:sz w:val="24"/>
      <w:szCs w:val="24"/>
    </w:rPr>
  </w:style>
  <w:style w:type="character" w:styleId="Kop4Char" w:customStyle="1">
    <w:name w:val="Kop 4 Char"/>
    <w:aliases w:val="Kop 4 GSV Char"/>
    <w:basedOn w:val="Standaardalinea-lettertype"/>
    <w:link w:val="Kop4"/>
    <w:uiPriority w:val="9"/>
    <w:rsid w:val="00C041FF"/>
    <w:rPr>
      <w:rFonts w:ascii="Calibri" w:hAnsi="Calibri" w:eastAsiaTheme="majorEastAsia" w:cstheme="majorBidi"/>
      <w:iCs/>
      <w:color w:val="1A2BC2" w:themeColor="text2"/>
    </w:rPr>
  </w:style>
  <w:style w:type="character" w:styleId="normaltextrun" w:customStyle="1">
    <w:name w:val="normaltextrun"/>
    <w:basedOn w:val="Standaardalinea-lettertype"/>
    <w:rsid w:val="00260619"/>
  </w:style>
  <w:style w:type="character" w:styleId="eop" w:customStyle="1">
    <w:name w:val="eop"/>
    <w:basedOn w:val="Standaardalinea-lettertype"/>
    <w:rsid w:val="00260619"/>
  </w:style>
  <w:style w:type="paragraph" w:styleId="paragraph" w:customStyle="1">
    <w:name w:val="paragraph"/>
    <w:basedOn w:val="Standaard"/>
    <w:rsid w:val="00260619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  <w:lang w:eastAsia="nl-BE"/>
    </w:rPr>
  </w:style>
  <w:style w:type="character" w:styleId="contextualspellingandgrammarerror" w:customStyle="1">
    <w:name w:val="contextualspellingandgrammarerror"/>
    <w:basedOn w:val="Standaardalinea-lettertype"/>
    <w:rsid w:val="00260619"/>
  </w:style>
  <w:style w:type="character" w:styleId="spellingerror" w:customStyle="1">
    <w:name w:val="spellingerror"/>
    <w:basedOn w:val="Standaardalinea-lettertype"/>
    <w:rsid w:val="00260619"/>
  </w:style>
  <w:style w:type="character" w:styleId="Onopgelostemelding">
    <w:name w:val="Unresolved Mention"/>
    <w:basedOn w:val="Standaardalinea-lettertype"/>
    <w:uiPriority w:val="99"/>
    <w:semiHidden/>
    <w:unhideWhenUsed/>
    <w:rsid w:val="00BE2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parantee.sharepoint.com/:p:/g/EdRd45Ps8IVOlipJlpo5_PUBtmjoNH8ceeTOnzp1rfBWyw?e=gPUiQ7" TargetMode="External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parantee.sharepoint.com/:p:/g/Ed6c9SeE-wFJjBFHQRV-SpsBW-jQrapYo6dbaP0XS9BdXg?e=TFMWOC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parantee.sharepoint.com/:f:/g/Eo2jgeztskNKjcQ6wO4g8NQBK_HvpeUHF2J9NRyK9GMoZw?e=sAXJUd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boasvzw.be/activiteiten/boas-talks-3-beweging-in-zorg-zorgend-in-beweging" TargetMode="External" Id="rId15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boasvzw.be/activiteiten/boas-talks-2-inclusie-tussen-droom-en-daad" TargetMode="Externa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n\Documents\G-sport%20Vlaanderen\2022_G-sportVlaanderen_agenda%20commissie_standaard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20" ma:contentTypeDescription="Een nieuw document maken." ma:contentTypeScope="" ma:versionID="a047bfd1063da05baaa06bd1786af2f5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e094f94eeaa1cfebdc79abe1ca33723e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0CF68-CCF4-4EDA-AD49-9589E7D4D527}"/>
</file>

<file path=customXml/itemProps4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dafeff46-06ae-4cad-abe6-548eef80f4c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2022_G-sportVlaanderen_agenda commissie_standaard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Van Beylen</dc:creator>
  <cp:keywords/>
  <dc:description/>
  <cp:lastModifiedBy>Jeroen Van Dyck</cp:lastModifiedBy>
  <cp:revision>77</cp:revision>
  <cp:lastPrinted>2025-09-16T02:49:00Z</cp:lastPrinted>
  <dcterms:created xsi:type="dcterms:W3CDTF">2025-11-06T12:06:00Z</dcterms:created>
  <dcterms:modified xsi:type="dcterms:W3CDTF">2025-11-28T12:09:08Z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